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3F86" w:rsidRDefault="00C20562" w:rsidP="00323E71">
            <w:bookmarkStart w:id="0" w:name="_Toc466022543"/>
          </w:p>
        </w:tc>
      </w:tr>
      <w:tr w:rsidR="00C23F86" w:rsidRPr="00C23F86"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011893" w:rsidRDefault="00595C8C" w:rsidP="00595C8C">
            <w:pPr>
              <w:pStyle w:val="InnerCoverTitle"/>
              <w:rPr>
                <w:sz w:val="36"/>
                <w:szCs w:val="36"/>
              </w:rPr>
            </w:pPr>
            <w:r w:rsidRPr="00011893">
              <w:rPr>
                <w:sz w:val="36"/>
                <w:szCs w:val="36"/>
              </w:rPr>
              <w:t xml:space="preserve">ONR </w:t>
            </w:r>
            <w:r w:rsidR="00D04326" w:rsidRPr="00011893">
              <w:rPr>
                <w:sz w:val="36"/>
                <w:szCs w:val="36"/>
              </w:rPr>
              <w:t>Site Report</w:t>
            </w:r>
          </w:p>
          <w:p w14:paraId="7C4EA414" w14:textId="02EAAD5F" w:rsidR="00D0226A" w:rsidRPr="0026380E" w:rsidRDefault="00E37F17"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601BB" w:rsidRPr="0026380E">
                  <w:rPr>
                    <w:rStyle w:val="Style7"/>
                  </w:rPr>
                  <w:t xml:space="preserve">Nuclear Restoration </w:t>
                </w:r>
                <w:r w:rsidR="0026380E" w:rsidRPr="0026380E">
                  <w:rPr>
                    <w:rStyle w:val="Style7"/>
                  </w:rPr>
                  <w:t xml:space="preserve">Services </w:t>
                </w:r>
                <w:r w:rsidR="0050364F" w:rsidRPr="0026380E">
                  <w:rPr>
                    <w:rStyle w:val="Style7"/>
                  </w:rPr>
                  <w:t>Ltd</w:t>
                </w:r>
              </w:sdtContent>
            </w:sdt>
            <w:r w:rsidR="002B07AE" w:rsidRPr="0026380E">
              <w:rPr>
                <w:sz w:val="72"/>
                <w:szCs w:val="72"/>
              </w:rPr>
              <w:t xml:space="preserve"> </w:t>
            </w:r>
            <w:r w:rsidR="0061026E" w:rsidRPr="0026380E">
              <w:rPr>
                <w:sz w:val="36"/>
                <w:szCs w:val="36"/>
              </w:rPr>
              <w:t>–</w:t>
            </w:r>
            <w:r w:rsidR="002B07AE" w:rsidRPr="0026380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A71638" w:rsidRPr="0026380E">
                      <w:rPr>
                        <w:rStyle w:val="Style7"/>
                      </w:rPr>
                      <w:t>Harwell</w:t>
                    </w:r>
                  </w:sdtContent>
                </w:sdt>
              </w:sdtContent>
            </w:sdt>
          </w:p>
        </w:tc>
      </w:tr>
    </w:tbl>
    <w:p w14:paraId="56A09D10" w14:textId="77777777" w:rsidR="00D0226A" w:rsidRPr="0026380E" w:rsidRDefault="00D0226A">
      <w:pPr>
        <w:spacing w:after="0"/>
      </w:pPr>
    </w:p>
    <w:p w14:paraId="6AB6425B" w14:textId="77777777" w:rsidR="00D0226A" w:rsidRPr="0026380E"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26380E" w:rsidRDefault="00267815">
      <w:pPr>
        <w:spacing w:after="0"/>
      </w:pPr>
      <w:r w:rsidRPr="0026380E">
        <w:br w:type="page"/>
      </w:r>
    </w:p>
    <w:p w14:paraId="108F43C7" w14:textId="2631A80A" w:rsidR="00004C16" w:rsidRPr="00011893" w:rsidRDefault="00004C16" w:rsidP="00004C16">
      <w:pPr>
        <w:rPr>
          <w:color w:val="22413A"/>
          <w:sz w:val="36"/>
          <w:szCs w:val="36"/>
        </w:rPr>
      </w:pPr>
      <w:r w:rsidRPr="00011893">
        <w:rPr>
          <w:color w:val="22413A"/>
          <w:sz w:val="36"/>
          <w:szCs w:val="36"/>
        </w:rPr>
        <w:lastRenderedPageBreak/>
        <w:t xml:space="preserve">ONR </w:t>
      </w:r>
      <w:r w:rsidR="00D04326" w:rsidRPr="00011893">
        <w:rPr>
          <w:color w:val="22413A"/>
          <w:sz w:val="36"/>
          <w:szCs w:val="36"/>
        </w:rPr>
        <w:t>Site Report</w:t>
      </w:r>
    </w:p>
    <w:p w14:paraId="297D790E" w14:textId="14701810" w:rsidR="00004C16" w:rsidRPr="0026380E" w:rsidRDefault="00E37F17"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26380E">
            <w:rPr>
              <w:rStyle w:val="Style3"/>
            </w:rPr>
            <w:t>Nuclear Restoration Services Ltd</w:t>
          </w:r>
        </w:sdtContent>
      </w:sdt>
      <w:r w:rsidR="002B07AE" w:rsidRPr="0026380E">
        <w:rPr>
          <w:rStyle w:val="Style2"/>
        </w:rPr>
        <w:t xml:space="preserve"> </w:t>
      </w:r>
      <w:r w:rsidR="002B07AE" w:rsidRPr="0026380E">
        <w:rPr>
          <w:rStyle w:val="Style2"/>
          <w:sz w:val="36"/>
          <w:szCs w:val="16"/>
        </w:rPr>
        <w:t>-</w:t>
      </w:r>
      <w:r w:rsidR="002B07AE" w:rsidRPr="0026380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71638" w:rsidRPr="0026380E">
            <w:rPr>
              <w:rStyle w:val="Style3"/>
            </w:rPr>
            <w:t>Harwell</w:t>
          </w:r>
        </w:sdtContent>
      </w:sdt>
    </w:p>
    <w:p w14:paraId="2A318818" w14:textId="0B940A74" w:rsidR="00D04326" w:rsidRPr="007A7E3A" w:rsidRDefault="00D04326" w:rsidP="00004C16">
      <w:pPr>
        <w:rPr>
          <w:sz w:val="28"/>
          <w:szCs w:val="28"/>
        </w:rPr>
      </w:pPr>
      <w:r w:rsidRPr="007A7E3A">
        <w:rPr>
          <w:rStyle w:val="Style2"/>
          <w:sz w:val="28"/>
          <w:szCs w:val="28"/>
        </w:rPr>
        <w:t xml:space="preserve">Report for </w:t>
      </w:r>
      <w:r w:rsidRPr="00C664A6">
        <w:rPr>
          <w:rStyle w:val="Style2"/>
          <w:sz w:val="28"/>
          <w:szCs w:val="28"/>
        </w:rPr>
        <w:t>period</w:t>
      </w:r>
      <w:r w:rsidR="007A7E3A" w:rsidRPr="00C664A6">
        <w:rPr>
          <w:rStyle w:val="Style2"/>
          <w:sz w:val="28"/>
          <w:szCs w:val="28"/>
        </w:rPr>
        <w:t xml:space="preserve">: </w:t>
      </w:r>
      <w:r w:rsidR="00A71638" w:rsidRPr="00C664A6">
        <w:rPr>
          <w:rStyle w:val="Style2"/>
          <w:sz w:val="28"/>
          <w:szCs w:val="28"/>
        </w:rPr>
        <w:t xml:space="preserve">1 </w:t>
      </w:r>
      <w:r w:rsidR="002E1717">
        <w:rPr>
          <w:rStyle w:val="Style2"/>
          <w:sz w:val="28"/>
          <w:szCs w:val="28"/>
        </w:rPr>
        <w:t xml:space="preserve">January </w:t>
      </w:r>
      <w:r w:rsidR="007A7E3A" w:rsidRPr="00C664A6">
        <w:rPr>
          <w:rStyle w:val="Style2"/>
          <w:sz w:val="28"/>
          <w:szCs w:val="28"/>
        </w:rPr>
        <w:t>–</w:t>
      </w:r>
      <w:r w:rsidR="006303F1" w:rsidRPr="00C664A6">
        <w:rPr>
          <w:rStyle w:val="Style2"/>
          <w:sz w:val="28"/>
          <w:szCs w:val="28"/>
        </w:rPr>
        <w:t xml:space="preserve"> 3</w:t>
      </w:r>
      <w:r w:rsidR="00E37F17">
        <w:rPr>
          <w:rStyle w:val="Style2"/>
          <w:sz w:val="28"/>
          <w:szCs w:val="28"/>
        </w:rPr>
        <w:t>0</w:t>
      </w:r>
      <w:r w:rsidR="006303F1" w:rsidRPr="00C664A6">
        <w:rPr>
          <w:rStyle w:val="Style2"/>
          <w:sz w:val="28"/>
          <w:szCs w:val="28"/>
        </w:rPr>
        <w:t xml:space="preserve"> </w:t>
      </w:r>
      <w:r w:rsidR="002E1717">
        <w:rPr>
          <w:rStyle w:val="Style2"/>
          <w:sz w:val="28"/>
          <w:szCs w:val="28"/>
        </w:rPr>
        <w:t xml:space="preserve">June </w:t>
      </w:r>
      <w:r w:rsidR="006303F1" w:rsidRPr="00C664A6">
        <w:rPr>
          <w:rStyle w:val="Style2"/>
          <w:sz w:val="28"/>
          <w:szCs w:val="28"/>
        </w:rPr>
        <w:t>202</w:t>
      </w:r>
      <w:r w:rsidR="002E1717">
        <w:rPr>
          <w:rStyle w:val="Style2"/>
          <w:sz w:val="28"/>
          <w:szCs w:val="28"/>
        </w:rPr>
        <w:t>4</w:t>
      </w:r>
    </w:p>
    <w:p w14:paraId="61A25C0F" w14:textId="39EC7DBA" w:rsidR="00004C16" w:rsidRDefault="00004C16" w:rsidP="00004C16">
      <w:pPr>
        <w:rPr>
          <w:sz w:val="28"/>
          <w:szCs w:val="28"/>
        </w:rPr>
      </w:pPr>
    </w:p>
    <w:p w14:paraId="4D99E381" w14:textId="1F112362"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3A166B" w:rsidRPr="003A166B">
        <w:rPr>
          <w:sz w:val="28"/>
          <w:szCs w:val="28"/>
        </w:rPr>
        <w:t>Nominated</w:t>
      </w:r>
      <w:r w:rsidR="003A166B">
        <w:rPr>
          <w:sz w:val="28"/>
          <w:szCs w:val="28"/>
        </w:rPr>
        <w:t xml:space="preserve"> Site Inspector</w:t>
      </w:r>
    </w:p>
    <w:p w14:paraId="23B9A867" w14:textId="6F871C66" w:rsidR="00004C16" w:rsidRPr="00004C16" w:rsidRDefault="00004C16" w:rsidP="00004C16">
      <w:pPr>
        <w:rPr>
          <w:sz w:val="28"/>
          <w:szCs w:val="28"/>
        </w:rPr>
      </w:pPr>
      <w:r w:rsidRPr="00C664A6">
        <w:rPr>
          <w:sz w:val="28"/>
          <w:szCs w:val="28"/>
        </w:rPr>
        <w:t>Approved by</w:t>
      </w:r>
      <w:r w:rsidR="003A7E1C" w:rsidRPr="00C664A6">
        <w:rPr>
          <w:sz w:val="28"/>
          <w:szCs w:val="28"/>
        </w:rPr>
        <w:t>:</w:t>
      </w:r>
      <w:r w:rsidRPr="00C664A6">
        <w:rPr>
          <w:sz w:val="28"/>
          <w:szCs w:val="28"/>
        </w:rPr>
        <w:t xml:space="preserve"> </w:t>
      </w:r>
      <w:r w:rsidR="006303F1" w:rsidRPr="00C664A6">
        <w:rPr>
          <w:sz w:val="28"/>
          <w:szCs w:val="28"/>
        </w:rPr>
        <w:t>Delivery</w:t>
      </w:r>
      <w:r w:rsidR="006303F1">
        <w:rPr>
          <w:sz w:val="28"/>
          <w:szCs w:val="28"/>
        </w:rPr>
        <w:t xml:space="preserve"> Lead, DFW Subdivision</w:t>
      </w:r>
    </w:p>
    <w:p w14:paraId="7E744BD8" w14:textId="77777777" w:rsidR="003A7E1C" w:rsidRDefault="003A7E1C" w:rsidP="00004C16">
      <w:pPr>
        <w:rPr>
          <w:sz w:val="28"/>
          <w:szCs w:val="28"/>
        </w:rPr>
      </w:pPr>
    </w:p>
    <w:p w14:paraId="247E3769" w14:textId="7F0D54A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303F1">
            <w:rPr>
              <w:sz w:val="28"/>
              <w:szCs w:val="28"/>
            </w:rPr>
            <w:t>1</w:t>
          </w:r>
        </w:sdtContent>
      </w:sdt>
    </w:p>
    <w:p w14:paraId="19206F45" w14:textId="2B123498" w:rsidR="00004C16" w:rsidRDefault="00004C16" w:rsidP="00004C16">
      <w:pPr>
        <w:rPr>
          <w:sz w:val="28"/>
          <w:szCs w:val="28"/>
        </w:rPr>
      </w:pPr>
      <w:r w:rsidRPr="00004C16">
        <w:rPr>
          <w:sz w:val="28"/>
          <w:szCs w:val="28"/>
        </w:rPr>
        <w:t xml:space="preserve">Publication </w:t>
      </w:r>
      <w:r w:rsidRPr="00C664A6">
        <w:rPr>
          <w:sz w:val="28"/>
          <w:szCs w:val="28"/>
        </w:rPr>
        <w:t xml:space="preserve">Date: </w:t>
      </w:r>
      <w:r w:rsidR="00011893">
        <w:rPr>
          <w:sz w:val="28"/>
          <w:szCs w:val="28"/>
        </w:rPr>
        <w:t>July 2024</w:t>
      </w:r>
    </w:p>
    <w:p w14:paraId="55057C62" w14:textId="27A61306"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011893" w:rsidRPr="00011893">
        <w:rPr>
          <w:sz w:val="28"/>
          <w:szCs w:val="28"/>
        </w:rPr>
        <w:t>2024/30992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2C0132F"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w:t>
      </w:r>
      <w:r w:rsidR="007B63E9" w:rsidRPr="002D1551">
        <w:t xml:space="preserve">the </w:t>
      </w:r>
      <w:r w:rsidR="007B63E9">
        <w:t>Harwell</w:t>
      </w:r>
      <w:r w:rsidR="007B63E9" w:rsidRPr="00213228">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792B40EC" w:rsidR="000E4D5E" w:rsidRPr="002D1551" w:rsidRDefault="000E4D5E" w:rsidP="000E4D5E">
      <w:pPr>
        <w:pStyle w:val="F9-Paragraph"/>
      </w:pPr>
      <w:r w:rsidRPr="002D1551">
        <w:t>Site inspectors from ONR usually attend</w:t>
      </w:r>
      <w:r w:rsidR="007B63E9" w:rsidRPr="002D1551">
        <w:t xml:space="preserve"> </w:t>
      </w:r>
      <w:r w:rsidR="007B63E9">
        <w:t>Harwell</w:t>
      </w:r>
      <w:r w:rsidR="007B63E9" w:rsidRPr="00213228">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E37F17">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E37F17">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E37F17">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E37F17">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E37F17">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2C4A6E73" w14:textId="77777777" w:rsidR="004F61B1" w:rsidRDefault="00BE1652" w:rsidP="00E66CBF">
      <w:r w:rsidRPr="00690387">
        <w:t xml:space="preserve">ONR </w:t>
      </w:r>
      <w:r w:rsidR="004F61B1">
        <w:t>did not undertake compliance inspection over this period.</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9B8754F" w14:textId="2414BFBE" w:rsidR="00362F77" w:rsidRDefault="00745534" w:rsidP="00E9662D">
      <w:r w:rsidRPr="00690387">
        <w:t>In this period</w:t>
      </w:r>
      <w:r w:rsidR="00FA0C0D">
        <w:t xml:space="preserve"> the </w:t>
      </w:r>
      <w:r w:rsidR="003E60E8">
        <w:t xml:space="preserve">focus was to close some outstanding issues with fire safety and complete the site handover. </w:t>
      </w:r>
      <w:r w:rsidR="00146DC2">
        <w:t>No compliance inspection were undertaken.</w:t>
      </w:r>
    </w:p>
    <w:p w14:paraId="5D7D6885" w14:textId="39607692" w:rsidR="008F7952" w:rsidRDefault="00745534" w:rsidP="00745534">
      <w:r w:rsidRPr="00690387">
        <w:t xml:space="preserve">Members of the public, who would like further information on ONR’s inspection activities during the reporting period, can view site </w:t>
      </w:r>
      <w:r w:rsidR="004E3457">
        <w:t>i</w:t>
      </w:r>
      <w:r w:rsidRPr="00690387">
        <w:t xml:space="preserve">ntervention </w:t>
      </w:r>
      <w:r w:rsidR="004E3457">
        <w:t>r</w:t>
      </w:r>
      <w:r w:rsidRPr="00690387">
        <w:t xml:space="preserve">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3B5543D6" w14:textId="77777777" w:rsidR="006D625C" w:rsidRPr="00690387" w:rsidRDefault="006D625C" w:rsidP="00745534"/>
    <w:p w14:paraId="1B6D946D" w14:textId="77777777" w:rsidR="00745534" w:rsidRPr="002D1551" w:rsidRDefault="00745534" w:rsidP="00745534">
      <w:pPr>
        <w:pStyle w:val="Heading2"/>
      </w:pPr>
      <w:r w:rsidRPr="002D1551">
        <w:lastRenderedPageBreak/>
        <w:t xml:space="preserve">Other </w:t>
      </w:r>
      <w:r>
        <w:t>W</w:t>
      </w:r>
      <w:r w:rsidRPr="002D1551">
        <w:t>ork</w:t>
      </w:r>
    </w:p>
    <w:p w14:paraId="313C930E" w14:textId="77777777" w:rsidR="000671B3" w:rsidRDefault="008F1EA6" w:rsidP="008F1EA6">
      <w:pPr>
        <w:pStyle w:val="F9-Paragraph"/>
      </w:pPr>
      <w:r w:rsidRPr="00B2727C">
        <w:t>Throughout this reporting period</w:t>
      </w:r>
      <w:r w:rsidR="00A104C1">
        <w:t>,</w:t>
      </w:r>
      <w:r w:rsidRPr="00B2727C">
        <w:t xml:space="preserve"> ONR nominated site safety inspector</w:t>
      </w:r>
      <w:r w:rsidR="0063065C">
        <w:t xml:space="preserve"> h</w:t>
      </w:r>
      <w:r w:rsidR="00C25750">
        <w:t>ad several meetings and intera</w:t>
      </w:r>
      <w:r w:rsidR="0063065C">
        <w:t>ction</w:t>
      </w:r>
      <w:r w:rsidR="00C25750">
        <w:t xml:space="preserve">s on site </w:t>
      </w:r>
      <w:r w:rsidR="00F40462">
        <w:t xml:space="preserve">to understand the </w:t>
      </w:r>
      <w:r w:rsidR="008E0F54">
        <w:t xml:space="preserve">priorities and </w:t>
      </w:r>
      <w:r w:rsidR="000671B3">
        <w:t>get familiar with the</w:t>
      </w:r>
      <w:r w:rsidR="00EE12F5">
        <w:t xml:space="preserve"> projects </w:t>
      </w:r>
      <w:r w:rsidR="000671B3">
        <w:t xml:space="preserve">on site. </w:t>
      </w:r>
    </w:p>
    <w:p w14:paraId="72AA751F" w14:textId="77777777" w:rsidR="00D3178A" w:rsidRDefault="00825A70" w:rsidP="008F1EA6">
      <w:pPr>
        <w:pStyle w:val="F9-Paragraph"/>
      </w:pPr>
      <w:r>
        <w:t xml:space="preserve">The </w:t>
      </w:r>
      <w:r w:rsidR="000671B3">
        <w:t xml:space="preserve">site </w:t>
      </w:r>
      <w:r w:rsidR="005168C4">
        <w:t xml:space="preserve">land </w:t>
      </w:r>
      <w:r w:rsidR="000671B3">
        <w:t>remediation</w:t>
      </w:r>
      <w:r w:rsidR="006F70FB">
        <w:t xml:space="preserve"> </w:t>
      </w:r>
      <w:r w:rsidR="000671B3">
        <w:t xml:space="preserve">plan and </w:t>
      </w:r>
      <w:r w:rsidR="00780140">
        <w:t xml:space="preserve">decommissioning of building 220 </w:t>
      </w:r>
      <w:r w:rsidR="00EE12F5">
        <w:t>a</w:t>
      </w:r>
      <w:r>
        <w:t>re of particular interest to ONR</w:t>
      </w:r>
      <w:r w:rsidR="00C37276">
        <w:t xml:space="preserve"> and </w:t>
      </w:r>
      <w:r w:rsidR="0053105E">
        <w:t>i</w:t>
      </w:r>
      <w:r w:rsidR="005168C4">
        <w:t>nspection</w:t>
      </w:r>
      <w:r w:rsidR="0053105E">
        <w:t>s</w:t>
      </w:r>
      <w:r w:rsidR="005168C4">
        <w:t xml:space="preserve"> over the remaining of 2024 will ensure that </w:t>
      </w:r>
      <w:r w:rsidR="007D42BE">
        <w:t xml:space="preserve">from its initiation, the </w:t>
      </w:r>
      <w:r w:rsidR="003F4A8C">
        <w:t xml:space="preserve">building 220 </w:t>
      </w:r>
      <w:r w:rsidR="005963A3">
        <w:t xml:space="preserve">characterisation project </w:t>
      </w:r>
      <w:r w:rsidR="009F1145">
        <w:t xml:space="preserve">is </w:t>
      </w:r>
      <w:r w:rsidR="006E4268">
        <w:t xml:space="preserve">established </w:t>
      </w:r>
      <w:r w:rsidR="002F2D58">
        <w:t xml:space="preserve">and undertaken </w:t>
      </w:r>
      <w:r w:rsidR="00BE0663">
        <w:t>safely</w:t>
      </w:r>
      <w:r w:rsidR="0053105E">
        <w:t xml:space="preserve"> and securely</w:t>
      </w:r>
      <w:r w:rsidR="007D42BE">
        <w:t xml:space="preserve">. </w:t>
      </w:r>
    </w:p>
    <w:p w14:paraId="540D3115" w14:textId="4B7CD3DC" w:rsidR="0014179E" w:rsidRDefault="00912B4F" w:rsidP="008F1EA6">
      <w:pPr>
        <w:pStyle w:val="F9-Paragraph"/>
      </w:pPr>
      <w:r>
        <w:t>In addition to routine meetings with NRS, o</w:t>
      </w:r>
      <w:r w:rsidR="001B3EE4">
        <w:t>ther work</w:t>
      </w:r>
      <w:r w:rsidR="001315A4">
        <w:t>s</w:t>
      </w:r>
      <w:r w:rsidR="001B3EE4">
        <w:t xml:space="preserve"> include discussion</w:t>
      </w:r>
      <w:r w:rsidR="00F90872">
        <w:t>s</w:t>
      </w:r>
      <w:r w:rsidR="001B3EE4">
        <w:t xml:space="preserve"> o</w:t>
      </w:r>
      <w:r w:rsidR="00F90872">
        <w:t xml:space="preserve">ver the management of site </w:t>
      </w:r>
      <w:r w:rsidR="001B3EE4">
        <w:t xml:space="preserve">security </w:t>
      </w:r>
      <w:r w:rsidR="00F90872">
        <w:t>moving for</w:t>
      </w:r>
      <w:r w:rsidR="0071490A">
        <w:t xml:space="preserve">ward and the </w:t>
      </w:r>
      <w:r w:rsidR="0014179E">
        <w:t xml:space="preserve">land </w:t>
      </w:r>
      <w:r w:rsidR="0071490A">
        <w:t xml:space="preserve">remediation </w:t>
      </w:r>
      <w:r w:rsidR="00E110E7">
        <w:t xml:space="preserve">and delicensing of </w:t>
      </w:r>
      <w:r w:rsidR="0014179E">
        <w:t>part</w:t>
      </w:r>
      <w:r>
        <w:t>s</w:t>
      </w:r>
      <w:r w:rsidR="0014179E">
        <w:t xml:space="preserve"> of the site. </w:t>
      </w:r>
    </w:p>
    <w:p w14:paraId="1855831C" w14:textId="1CE8EB65" w:rsidR="008F1EA6" w:rsidRDefault="008F1EA6" w:rsidP="008F1EA6">
      <w:pPr>
        <w:pStyle w:val="F9-Paragraph"/>
      </w:pPr>
      <w:r w:rsidRPr="00B2727C">
        <w:t xml:space="preserve">No significant issues were highlighted </w:t>
      </w:r>
      <w:r w:rsidR="005B3F46">
        <w:t>by</w:t>
      </w:r>
      <w:r w:rsidRPr="00B2727C">
        <w:t xml:space="preserve"> ONR.</w:t>
      </w:r>
    </w:p>
    <w:p w14:paraId="4027A931" w14:textId="2C3D0E1A" w:rsidR="000029E3" w:rsidRDefault="000029E3" w:rsidP="003A4D5B">
      <w:pPr>
        <w:sectPr w:rsidR="000029E3"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F2FD8AA" w14:textId="2CAFFB3A" w:rsidR="00745534" w:rsidRPr="00690387" w:rsidRDefault="00204BFE" w:rsidP="00745534">
      <w:pPr>
        <w:spacing w:before="240" w:after="120"/>
      </w:pPr>
      <w:r>
        <w:t>No significant event was reported over this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5A82DB2" w14:textId="05AC389B" w:rsidR="00745534" w:rsidRPr="00690387" w:rsidRDefault="00745534" w:rsidP="000A58A7">
      <w:r w:rsidRPr="00690387">
        <w:t xml:space="preserve">Reports detailing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AA264" w14:textId="77777777" w:rsidR="00A2058D" w:rsidRDefault="00A2058D" w:rsidP="007D199A">
      <w:pPr>
        <w:spacing w:after="0"/>
      </w:pPr>
      <w:r>
        <w:separator/>
      </w:r>
    </w:p>
    <w:p w14:paraId="58E4A647" w14:textId="77777777" w:rsidR="00A2058D" w:rsidRDefault="00A2058D"/>
  </w:endnote>
  <w:endnote w:type="continuationSeparator" w:id="0">
    <w:p w14:paraId="62390411" w14:textId="77777777" w:rsidR="00A2058D" w:rsidRDefault="00A2058D" w:rsidP="007D199A">
      <w:pPr>
        <w:spacing w:after="0"/>
      </w:pPr>
      <w:r>
        <w:continuationSeparator/>
      </w:r>
    </w:p>
    <w:p w14:paraId="405DE9AD" w14:textId="77777777" w:rsidR="00A2058D" w:rsidRDefault="00A205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05B42" w14:textId="77777777" w:rsidR="00A2058D" w:rsidRPr="005E0344" w:rsidRDefault="00A2058D" w:rsidP="005E0344">
      <w:pPr>
        <w:spacing w:after="120"/>
        <w:rPr>
          <w:color w:val="000000" w:themeColor="text2"/>
        </w:rPr>
      </w:pPr>
      <w:r w:rsidRPr="005E0344">
        <w:rPr>
          <w:color w:val="000000" w:themeColor="text2"/>
        </w:rPr>
        <w:separator/>
      </w:r>
    </w:p>
  </w:footnote>
  <w:footnote w:type="continuationSeparator" w:id="0">
    <w:p w14:paraId="6623564D" w14:textId="77777777" w:rsidR="00A2058D" w:rsidRPr="005E0344" w:rsidRDefault="00A2058D" w:rsidP="0090581D">
      <w:pPr>
        <w:spacing w:after="120"/>
        <w:rPr>
          <w:color w:val="000000" w:themeColor="text2"/>
        </w:rPr>
      </w:pPr>
      <w:r w:rsidRPr="005E0344">
        <w:rPr>
          <w:color w:val="000000" w:themeColor="text2"/>
        </w:rPr>
        <w:continuationSeparator/>
      </w:r>
    </w:p>
    <w:p w14:paraId="74B2B24B" w14:textId="77777777" w:rsidR="00A2058D" w:rsidRDefault="00A2058D"/>
  </w:footnote>
  <w:footnote w:type="continuationNotice" w:id="1">
    <w:p w14:paraId="663F2948" w14:textId="77777777" w:rsidR="00A2058D" w:rsidRDefault="00A2058D">
      <w:pPr>
        <w:spacing w:after="0"/>
      </w:pPr>
    </w:p>
    <w:p w14:paraId="201F9104" w14:textId="77777777" w:rsidR="00A2058D" w:rsidRDefault="00A205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E5C6420" w:rsidR="00177666" w:rsidRPr="002B07AE" w:rsidRDefault="00E37F17"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26380E">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71638">
          <w:rPr>
            <w:rStyle w:val="Style4"/>
          </w:rPr>
          <w:t>Harwell</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303F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BA4"/>
    <w:rsid w:val="00001AA3"/>
    <w:rsid w:val="00002389"/>
    <w:rsid w:val="000029E3"/>
    <w:rsid w:val="00002F03"/>
    <w:rsid w:val="00004C16"/>
    <w:rsid w:val="00011177"/>
    <w:rsid w:val="00011893"/>
    <w:rsid w:val="00014814"/>
    <w:rsid w:val="00014D32"/>
    <w:rsid w:val="00023846"/>
    <w:rsid w:val="00024522"/>
    <w:rsid w:val="00024B2E"/>
    <w:rsid w:val="00027F4F"/>
    <w:rsid w:val="00030430"/>
    <w:rsid w:val="0003078E"/>
    <w:rsid w:val="00031B89"/>
    <w:rsid w:val="0003693D"/>
    <w:rsid w:val="0004440F"/>
    <w:rsid w:val="00052C8A"/>
    <w:rsid w:val="00054439"/>
    <w:rsid w:val="000548C8"/>
    <w:rsid w:val="0006245E"/>
    <w:rsid w:val="000671B3"/>
    <w:rsid w:val="00075605"/>
    <w:rsid w:val="000758C4"/>
    <w:rsid w:val="00075C66"/>
    <w:rsid w:val="000817D4"/>
    <w:rsid w:val="00082879"/>
    <w:rsid w:val="00086C80"/>
    <w:rsid w:val="00091EEA"/>
    <w:rsid w:val="000921ED"/>
    <w:rsid w:val="000A105C"/>
    <w:rsid w:val="000A58A7"/>
    <w:rsid w:val="000C2DDC"/>
    <w:rsid w:val="000C5804"/>
    <w:rsid w:val="000D2FD4"/>
    <w:rsid w:val="000D3D85"/>
    <w:rsid w:val="000E4D5E"/>
    <w:rsid w:val="000F1B7B"/>
    <w:rsid w:val="000F2ED4"/>
    <w:rsid w:val="000F30ED"/>
    <w:rsid w:val="000F749F"/>
    <w:rsid w:val="001028E8"/>
    <w:rsid w:val="00105917"/>
    <w:rsid w:val="0011024D"/>
    <w:rsid w:val="00116605"/>
    <w:rsid w:val="00116FF5"/>
    <w:rsid w:val="00122FCC"/>
    <w:rsid w:val="00124C2B"/>
    <w:rsid w:val="00126752"/>
    <w:rsid w:val="00130B30"/>
    <w:rsid w:val="001315A4"/>
    <w:rsid w:val="00140E1C"/>
    <w:rsid w:val="0014179E"/>
    <w:rsid w:val="00146DC2"/>
    <w:rsid w:val="00147AE4"/>
    <w:rsid w:val="00151B70"/>
    <w:rsid w:val="001571E5"/>
    <w:rsid w:val="0016587C"/>
    <w:rsid w:val="0017263A"/>
    <w:rsid w:val="00177666"/>
    <w:rsid w:val="001849CA"/>
    <w:rsid w:val="00185410"/>
    <w:rsid w:val="001871E0"/>
    <w:rsid w:val="00192352"/>
    <w:rsid w:val="001A0115"/>
    <w:rsid w:val="001A505B"/>
    <w:rsid w:val="001A6A9F"/>
    <w:rsid w:val="001B3EE4"/>
    <w:rsid w:val="001C4D63"/>
    <w:rsid w:val="001D0DE0"/>
    <w:rsid w:val="001D5AFF"/>
    <w:rsid w:val="001D74B4"/>
    <w:rsid w:val="001E03E1"/>
    <w:rsid w:val="001E4CBA"/>
    <w:rsid w:val="001E7CB6"/>
    <w:rsid w:val="001F059F"/>
    <w:rsid w:val="00200811"/>
    <w:rsid w:val="00200CA1"/>
    <w:rsid w:val="00202842"/>
    <w:rsid w:val="00204BFE"/>
    <w:rsid w:val="0021338D"/>
    <w:rsid w:val="00214D43"/>
    <w:rsid w:val="00220118"/>
    <w:rsid w:val="002223AA"/>
    <w:rsid w:val="00223090"/>
    <w:rsid w:val="002238B4"/>
    <w:rsid w:val="002271FA"/>
    <w:rsid w:val="002319AB"/>
    <w:rsid w:val="002319AC"/>
    <w:rsid w:val="00232936"/>
    <w:rsid w:val="00234342"/>
    <w:rsid w:val="00235EE3"/>
    <w:rsid w:val="002363C5"/>
    <w:rsid w:val="0024040D"/>
    <w:rsid w:val="00245231"/>
    <w:rsid w:val="00251CD7"/>
    <w:rsid w:val="0025367D"/>
    <w:rsid w:val="002546AB"/>
    <w:rsid w:val="00255FA3"/>
    <w:rsid w:val="00257288"/>
    <w:rsid w:val="00261FB6"/>
    <w:rsid w:val="002629F8"/>
    <w:rsid w:val="00263396"/>
    <w:rsid w:val="0026380E"/>
    <w:rsid w:val="002659FA"/>
    <w:rsid w:val="00267815"/>
    <w:rsid w:val="002711EE"/>
    <w:rsid w:val="00272EEE"/>
    <w:rsid w:val="00280DDF"/>
    <w:rsid w:val="002879A3"/>
    <w:rsid w:val="002917FF"/>
    <w:rsid w:val="00292ADF"/>
    <w:rsid w:val="002A0DEC"/>
    <w:rsid w:val="002B07AE"/>
    <w:rsid w:val="002B1C53"/>
    <w:rsid w:val="002E0BE4"/>
    <w:rsid w:val="002E1717"/>
    <w:rsid w:val="002E3B58"/>
    <w:rsid w:val="002E3E8A"/>
    <w:rsid w:val="002E6A6A"/>
    <w:rsid w:val="002F2D58"/>
    <w:rsid w:val="002F3397"/>
    <w:rsid w:val="002F5C42"/>
    <w:rsid w:val="002F6A55"/>
    <w:rsid w:val="00301FA9"/>
    <w:rsid w:val="0030380D"/>
    <w:rsid w:val="00303E98"/>
    <w:rsid w:val="00312411"/>
    <w:rsid w:val="00323E71"/>
    <w:rsid w:val="00326F77"/>
    <w:rsid w:val="00331AB8"/>
    <w:rsid w:val="00332240"/>
    <w:rsid w:val="003401B0"/>
    <w:rsid w:val="003429B0"/>
    <w:rsid w:val="00346C8E"/>
    <w:rsid w:val="003504FB"/>
    <w:rsid w:val="00354EDB"/>
    <w:rsid w:val="00362F77"/>
    <w:rsid w:val="00367BD5"/>
    <w:rsid w:val="00390327"/>
    <w:rsid w:val="00393066"/>
    <w:rsid w:val="00393B78"/>
    <w:rsid w:val="003A01E9"/>
    <w:rsid w:val="003A166B"/>
    <w:rsid w:val="003A4D5B"/>
    <w:rsid w:val="003A7E1C"/>
    <w:rsid w:val="003C0306"/>
    <w:rsid w:val="003C114C"/>
    <w:rsid w:val="003C465D"/>
    <w:rsid w:val="003C4909"/>
    <w:rsid w:val="003D2301"/>
    <w:rsid w:val="003D495D"/>
    <w:rsid w:val="003E098E"/>
    <w:rsid w:val="003E2FAE"/>
    <w:rsid w:val="003E60E8"/>
    <w:rsid w:val="003F4A8C"/>
    <w:rsid w:val="00401F71"/>
    <w:rsid w:val="00407CF7"/>
    <w:rsid w:val="00407E6E"/>
    <w:rsid w:val="00415ED6"/>
    <w:rsid w:val="00417CAF"/>
    <w:rsid w:val="00420A11"/>
    <w:rsid w:val="00422265"/>
    <w:rsid w:val="004279DF"/>
    <w:rsid w:val="004373A7"/>
    <w:rsid w:val="00437D94"/>
    <w:rsid w:val="0044030C"/>
    <w:rsid w:val="0046287C"/>
    <w:rsid w:val="004648A4"/>
    <w:rsid w:val="0046682C"/>
    <w:rsid w:val="00467458"/>
    <w:rsid w:val="00471380"/>
    <w:rsid w:val="00473A2B"/>
    <w:rsid w:val="00482AEE"/>
    <w:rsid w:val="00494F0D"/>
    <w:rsid w:val="00496BFD"/>
    <w:rsid w:val="004A06B9"/>
    <w:rsid w:val="004A3DF2"/>
    <w:rsid w:val="004B075F"/>
    <w:rsid w:val="004C1747"/>
    <w:rsid w:val="004C361D"/>
    <w:rsid w:val="004C4891"/>
    <w:rsid w:val="004D16D7"/>
    <w:rsid w:val="004D2C89"/>
    <w:rsid w:val="004D2CDA"/>
    <w:rsid w:val="004E3457"/>
    <w:rsid w:val="004E3932"/>
    <w:rsid w:val="004E66C1"/>
    <w:rsid w:val="004F1E79"/>
    <w:rsid w:val="004F5F33"/>
    <w:rsid w:val="004F61B1"/>
    <w:rsid w:val="0050103A"/>
    <w:rsid w:val="0050364F"/>
    <w:rsid w:val="00511B0F"/>
    <w:rsid w:val="005168C4"/>
    <w:rsid w:val="0053000E"/>
    <w:rsid w:val="0053105E"/>
    <w:rsid w:val="00532745"/>
    <w:rsid w:val="00535BF3"/>
    <w:rsid w:val="00540783"/>
    <w:rsid w:val="0055388E"/>
    <w:rsid w:val="005601BB"/>
    <w:rsid w:val="005754AE"/>
    <w:rsid w:val="00577FB5"/>
    <w:rsid w:val="005852D1"/>
    <w:rsid w:val="00586D96"/>
    <w:rsid w:val="00587A22"/>
    <w:rsid w:val="0059288F"/>
    <w:rsid w:val="0059299D"/>
    <w:rsid w:val="00595C8C"/>
    <w:rsid w:val="005963A3"/>
    <w:rsid w:val="00597747"/>
    <w:rsid w:val="005A2039"/>
    <w:rsid w:val="005A4CDD"/>
    <w:rsid w:val="005B3F46"/>
    <w:rsid w:val="005B57E4"/>
    <w:rsid w:val="005B5ABD"/>
    <w:rsid w:val="005B7B04"/>
    <w:rsid w:val="005C140A"/>
    <w:rsid w:val="005C1E52"/>
    <w:rsid w:val="005C6763"/>
    <w:rsid w:val="005D3164"/>
    <w:rsid w:val="005D4574"/>
    <w:rsid w:val="005D556E"/>
    <w:rsid w:val="005E0344"/>
    <w:rsid w:val="005E3264"/>
    <w:rsid w:val="005E440B"/>
    <w:rsid w:val="005F2C85"/>
    <w:rsid w:val="00605ADB"/>
    <w:rsid w:val="0061026E"/>
    <w:rsid w:val="00611C9F"/>
    <w:rsid w:val="00621B69"/>
    <w:rsid w:val="006248DE"/>
    <w:rsid w:val="00625A39"/>
    <w:rsid w:val="00627555"/>
    <w:rsid w:val="006303F1"/>
    <w:rsid w:val="0063065C"/>
    <w:rsid w:val="006322A0"/>
    <w:rsid w:val="00632EAD"/>
    <w:rsid w:val="006361FD"/>
    <w:rsid w:val="00641FA2"/>
    <w:rsid w:val="0064226F"/>
    <w:rsid w:val="00642DDB"/>
    <w:rsid w:val="00653298"/>
    <w:rsid w:val="00663A7C"/>
    <w:rsid w:val="0066486C"/>
    <w:rsid w:val="00667DF2"/>
    <w:rsid w:val="00670DF1"/>
    <w:rsid w:val="00671345"/>
    <w:rsid w:val="00671B67"/>
    <w:rsid w:val="00672A9B"/>
    <w:rsid w:val="00675884"/>
    <w:rsid w:val="00675AEC"/>
    <w:rsid w:val="00687789"/>
    <w:rsid w:val="00696EE0"/>
    <w:rsid w:val="00697980"/>
    <w:rsid w:val="006A19EF"/>
    <w:rsid w:val="006A43D5"/>
    <w:rsid w:val="006A4A89"/>
    <w:rsid w:val="006A525B"/>
    <w:rsid w:val="006C045F"/>
    <w:rsid w:val="006C4196"/>
    <w:rsid w:val="006C63B0"/>
    <w:rsid w:val="006C76A2"/>
    <w:rsid w:val="006C7779"/>
    <w:rsid w:val="006C792E"/>
    <w:rsid w:val="006D116C"/>
    <w:rsid w:val="006D53D9"/>
    <w:rsid w:val="006D625C"/>
    <w:rsid w:val="006D7B05"/>
    <w:rsid w:val="006E09E3"/>
    <w:rsid w:val="006E4268"/>
    <w:rsid w:val="006E7C42"/>
    <w:rsid w:val="006F168A"/>
    <w:rsid w:val="006F5076"/>
    <w:rsid w:val="006F6009"/>
    <w:rsid w:val="006F70FB"/>
    <w:rsid w:val="0070321D"/>
    <w:rsid w:val="007068BA"/>
    <w:rsid w:val="0071490A"/>
    <w:rsid w:val="00716AB1"/>
    <w:rsid w:val="00721D63"/>
    <w:rsid w:val="00732C7B"/>
    <w:rsid w:val="00732F31"/>
    <w:rsid w:val="00734D2B"/>
    <w:rsid w:val="00737705"/>
    <w:rsid w:val="007408D4"/>
    <w:rsid w:val="007420AC"/>
    <w:rsid w:val="00742617"/>
    <w:rsid w:val="00745534"/>
    <w:rsid w:val="00780140"/>
    <w:rsid w:val="00780F54"/>
    <w:rsid w:val="00783AFA"/>
    <w:rsid w:val="00785427"/>
    <w:rsid w:val="00790540"/>
    <w:rsid w:val="007968CA"/>
    <w:rsid w:val="007A43FF"/>
    <w:rsid w:val="007A7E3A"/>
    <w:rsid w:val="007B3918"/>
    <w:rsid w:val="007B4455"/>
    <w:rsid w:val="007B63E9"/>
    <w:rsid w:val="007C2F0D"/>
    <w:rsid w:val="007C3C1D"/>
    <w:rsid w:val="007D199A"/>
    <w:rsid w:val="007D2EBE"/>
    <w:rsid w:val="007D42BE"/>
    <w:rsid w:val="007E1C07"/>
    <w:rsid w:val="007F24B6"/>
    <w:rsid w:val="007F7669"/>
    <w:rsid w:val="00803D94"/>
    <w:rsid w:val="008072C7"/>
    <w:rsid w:val="008229BA"/>
    <w:rsid w:val="00824151"/>
    <w:rsid w:val="00825A70"/>
    <w:rsid w:val="00830C2B"/>
    <w:rsid w:val="00837A78"/>
    <w:rsid w:val="0084061E"/>
    <w:rsid w:val="00845390"/>
    <w:rsid w:val="0084601B"/>
    <w:rsid w:val="00851A56"/>
    <w:rsid w:val="008606F0"/>
    <w:rsid w:val="00865489"/>
    <w:rsid w:val="0086553D"/>
    <w:rsid w:val="00874FEB"/>
    <w:rsid w:val="008757B8"/>
    <w:rsid w:val="00875F68"/>
    <w:rsid w:val="00881B6F"/>
    <w:rsid w:val="00882AA4"/>
    <w:rsid w:val="00883E22"/>
    <w:rsid w:val="00884E43"/>
    <w:rsid w:val="00887EC6"/>
    <w:rsid w:val="0089084C"/>
    <w:rsid w:val="00893409"/>
    <w:rsid w:val="00893D9F"/>
    <w:rsid w:val="00895582"/>
    <w:rsid w:val="008970E4"/>
    <w:rsid w:val="008A2379"/>
    <w:rsid w:val="008A4329"/>
    <w:rsid w:val="008A578E"/>
    <w:rsid w:val="008B1519"/>
    <w:rsid w:val="008B2309"/>
    <w:rsid w:val="008B3DD4"/>
    <w:rsid w:val="008B7BCC"/>
    <w:rsid w:val="008C50C3"/>
    <w:rsid w:val="008C5FF3"/>
    <w:rsid w:val="008C7094"/>
    <w:rsid w:val="008D2B97"/>
    <w:rsid w:val="008D49A5"/>
    <w:rsid w:val="008D62CB"/>
    <w:rsid w:val="008D6C81"/>
    <w:rsid w:val="008E0F54"/>
    <w:rsid w:val="008E1F40"/>
    <w:rsid w:val="008E2D7E"/>
    <w:rsid w:val="008E3E6F"/>
    <w:rsid w:val="008E67CC"/>
    <w:rsid w:val="008E6CF0"/>
    <w:rsid w:val="008F1439"/>
    <w:rsid w:val="008F1EA6"/>
    <w:rsid w:val="008F7051"/>
    <w:rsid w:val="008F7952"/>
    <w:rsid w:val="009033A9"/>
    <w:rsid w:val="0090581D"/>
    <w:rsid w:val="0090682F"/>
    <w:rsid w:val="00912B4F"/>
    <w:rsid w:val="0091439C"/>
    <w:rsid w:val="009163A5"/>
    <w:rsid w:val="00920572"/>
    <w:rsid w:val="00920BF2"/>
    <w:rsid w:val="00931394"/>
    <w:rsid w:val="009349A9"/>
    <w:rsid w:val="00936C52"/>
    <w:rsid w:val="00937C11"/>
    <w:rsid w:val="00945219"/>
    <w:rsid w:val="0095133D"/>
    <w:rsid w:val="0095489B"/>
    <w:rsid w:val="009645CD"/>
    <w:rsid w:val="00966FB9"/>
    <w:rsid w:val="009671CD"/>
    <w:rsid w:val="00971AE7"/>
    <w:rsid w:val="00972F49"/>
    <w:rsid w:val="009751A9"/>
    <w:rsid w:val="00980F9C"/>
    <w:rsid w:val="0098632B"/>
    <w:rsid w:val="00997BFB"/>
    <w:rsid w:val="009A5071"/>
    <w:rsid w:val="009A7348"/>
    <w:rsid w:val="009B396E"/>
    <w:rsid w:val="009B462C"/>
    <w:rsid w:val="009C15F3"/>
    <w:rsid w:val="009C3689"/>
    <w:rsid w:val="009C798A"/>
    <w:rsid w:val="009E07C2"/>
    <w:rsid w:val="009E0E52"/>
    <w:rsid w:val="009E3200"/>
    <w:rsid w:val="009F1145"/>
    <w:rsid w:val="009F5F42"/>
    <w:rsid w:val="009F72F9"/>
    <w:rsid w:val="00A00205"/>
    <w:rsid w:val="00A00AF0"/>
    <w:rsid w:val="00A02F90"/>
    <w:rsid w:val="00A104C1"/>
    <w:rsid w:val="00A14B5A"/>
    <w:rsid w:val="00A2058D"/>
    <w:rsid w:val="00A31BBB"/>
    <w:rsid w:val="00A3567F"/>
    <w:rsid w:val="00A37698"/>
    <w:rsid w:val="00A40609"/>
    <w:rsid w:val="00A4154D"/>
    <w:rsid w:val="00A41ED3"/>
    <w:rsid w:val="00A63868"/>
    <w:rsid w:val="00A71638"/>
    <w:rsid w:val="00A81D82"/>
    <w:rsid w:val="00A8674F"/>
    <w:rsid w:val="00A9118F"/>
    <w:rsid w:val="00A93E33"/>
    <w:rsid w:val="00A94A9B"/>
    <w:rsid w:val="00AB6970"/>
    <w:rsid w:val="00AC1939"/>
    <w:rsid w:val="00AC5766"/>
    <w:rsid w:val="00AC74EE"/>
    <w:rsid w:val="00AC7C05"/>
    <w:rsid w:val="00AD167C"/>
    <w:rsid w:val="00AD17C7"/>
    <w:rsid w:val="00AD4041"/>
    <w:rsid w:val="00AE1BD9"/>
    <w:rsid w:val="00AE302B"/>
    <w:rsid w:val="00AE66D7"/>
    <w:rsid w:val="00B16BE5"/>
    <w:rsid w:val="00B259DF"/>
    <w:rsid w:val="00B25E2B"/>
    <w:rsid w:val="00B324DF"/>
    <w:rsid w:val="00B44B1F"/>
    <w:rsid w:val="00B64141"/>
    <w:rsid w:val="00B64E72"/>
    <w:rsid w:val="00B672D9"/>
    <w:rsid w:val="00B67DAA"/>
    <w:rsid w:val="00B706F8"/>
    <w:rsid w:val="00B73F16"/>
    <w:rsid w:val="00B77913"/>
    <w:rsid w:val="00B824FB"/>
    <w:rsid w:val="00B82646"/>
    <w:rsid w:val="00B92B40"/>
    <w:rsid w:val="00B97359"/>
    <w:rsid w:val="00B97A8F"/>
    <w:rsid w:val="00BA4E58"/>
    <w:rsid w:val="00BA7074"/>
    <w:rsid w:val="00BB7829"/>
    <w:rsid w:val="00BD1457"/>
    <w:rsid w:val="00BE0663"/>
    <w:rsid w:val="00BE1652"/>
    <w:rsid w:val="00BE2AD9"/>
    <w:rsid w:val="00BF27FE"/>
    <w:rsid w:val="00C00742"/>
    <w:rsid w:val="00C043B3"/>
    <w:rsid w:val="00C047AB"/>
    <w:rsid w:val="00C079AB"/>
    <w:rsid w:val="00C10E61"/>
    <w:rsid w:val="00C14787"/>
    <w:rsid w:val="00C1596D"/>
    <w:rsid w:val="00C15B8D"/>
    <w:rsid w:val="00C17010"/>
    <w:rsid w:val="00C17B73"/>
    <w:rsid w:val="00C20562"/>
    <w:rsid w:val="00C215C3"/>
    <w:rsid w:val="00C23A96"/>
    <w:rsid w:val="00C23F86"/>
    <w:rsid w:val="00C249C6"/>
    <w:rsid w:val="00C25750"/>
    <w:rsid w:val="00C2633C"/>
    <w:rsid w:val="00C32CC1"/>
    <w:rsid w:val="00C37276"/>
    <w:rsid w:val="00C426EC"/>
    <w:rsid w:val="00C6483C"/>
    <w:rsid w:val="00C64AE9"/>
    <w:rsid w:val="00C664A6"/>
    <w:rsid w:val="00C70CFF"/>
    <w:rsid w:val="00C718FE"/>
    <w:rsid w:val="00C74589"/>
    <w:rsid w:val="00C76429"/>
    <w:rsid w:val="00C86CEC"/>
    <w:rsid w:val="00C8773D"/>
    <w:rsid w:val="00C87ABB"/>
    <w:rsid w:val="00C90062"/>
    <w:rsid w:val="00C901C5"/>
    <w:rsid w:val="00C9081F"/>
    <w:rsid w:val="00C91831"/>
    <w:rsid w:val="00C953DF"/>
    <w:rsid w:val="00CA3A50"/>
    <w:rsid w:val="00CB1FAB"/>
    <w:rsid w:val="00CB7203"/>
    <w:rsid w:val="00CC6362"/>
    <w:rsid w:val="00CD1572"/>
    <w:rsid w:val="00CD5401"/>
    <w:rsid w:val="00CE2709"/>
    <w:rsid w:val="00CE2D64"/>
    <w:rsid w:val="00CE6198"/>
    <w:rsid w:val="00CF1D3F"/>
    <w:rsid w:val="00CF5A0F"/>
    <w:rsid w:val="00CF6230"/>
    <w:rsid w:val="00D017FC"/>
    <w:rsid w:val="00D01EE6"/>
    <w:rsid w:val="00D0226A"/>
    <w:rsid w:val="00D04326"/>
    <w:rsid w:val="00D13147"/>
    <w:rsid w:val="00D30D5C"/>
    <w:rsid w:val="00D3178A"/>
    <w:rsid w:val="00D44AC2"/>
    <w:rsid w:val="00D463FF"/>
    <w:rsid w:val="00D5715A"/>
    <w:rsid w:val="00D71687"/>
    <w:rsid w:val="00D7189D"/>
    <w:rsid w:val="00D74813"/>
    <w:rsid w:val="00D95A61"/>
    <w:rsid w:val="00DA30BC"/>
    <w:rsid w:val="00DA69C2"/>
    <w:rsid w:val="00DA6D70"/>
    <w:rsid w:val="00DB331A"/>
    <w:rsid w:val="00DB6050"/>
    <w:rsid w:val="00DC2C34"/>
    <w:rsid w:val="00DE2C87"/>
    <w:rsid w:val="00DE459A"/>
    <w:rsid w:val="00DF27DA"/>
    <w:rsid w:val="00DF4DBE"/>
    <w:rsid w:val="00DF66A3"/>
    <w:rsid w:val="00E01A3D"/>
    <w:rsid w:val="00E02047"/>
    <w:rsid w:val="00E110E7"/>
    <w:rsid w:val="00E11666"/>
    <w:rsid w:val="00E236B4"/>
    <w:rsid w:val="00E25811"/>
    <w:rsid w:val="00E37F17"/>
    <w:rsid w:val="00E40820"/>
    <w:rsid w:val="00E4658F"/>
    <w:rsid w:val="00E54A67"/>
    <w:rsid w:val="00E61C0D"/>
    <w:rsid w:val="00E63893"/>
    <w:rsid w:val="00E63EB4"/>
    <w:rsid w:val="00E66136"/>
    <w:rsid w:val="00E66160"/>
    <w:rsid w:val="00E66CBF"/>
    <w:rsid w:val="00E71329"/>
    <w:rsid w:val="00E8296C"/>
    <w:rsid w:val="00E8363B"/>
    <w:rsid w:val="00E84966"/>
    <w:rsid w:val="00E92383"/>
    <w:rsid w:val="00E9662D"/>
    <w:rsid w:val="00EA1B3A"/>
    <w:rsid w:val="00EA2109"/>
    <w:rsid w:val="00ED4D4E"/>
    <w:rsid w:val="00EE0C77"/>
    <w:rsid w:val="00EE12F5"/>
    <w:rsid w:val="00EE4E54"/>
    <w:rsid w:val="00EF4334"/>
    <w:rsid w:val="00F1435F"/>
    <w:rsid w:val="00F20183"/>
    <w:rsid w:val="00F22E3B"/>
    <w:rsid w:val="00F324B2"/>
    <w:rsid w:val="00F40462"/>
    <w:rsid w:val="00F42F67"/>
    <w:rsid w:val="00F436BB"/>
    <w:rsid w:val="00F47145"/>
    <w:rsid w:val="00F545BF"/>
    <w:rsid w:val="00F564D3"/>
    <w:rsid w:val="00F61BCB"/>
    <w:rsid w:val="00F672E7"/>
    <w:rsid w:val="00F71B56"/>
    <w:rsid w:val="00F832C8"/>
    <w:rsid w:val="00F873B3"/>
    <w:rsid w:val="00F90872"/>
    <w:rsid w:val="00FA0C0D"/>
    <w:rsid w:val="00FA2F2F"/>
    <w:rsid w:val="00FA33FE"/>
    <w:rsid w:val="00FA42B9"/>
    <w:rsid w:val="00FA755A"/>
    <w:rsid w:val="00FB2B0F"/>
    <w:rsid w:val="00FB4F6B"/>
    <w:rsid w:val="00FB552D"/>
    <w:rsid w:val="00FB5FE1"/>
    <w:rsid w:val="00FC0E8D"/>
    <w:rsid w:val="00FC4366"/>
    <w:rsid w:val="00FC46EF"/>
    <w:rsid w:val="00FD31B3"/>
    <w:rsid w:val="00FD4204"/>
    <w:rsid w:val="00FF3CCB"/>
    <w:rsid w:val="00FF57B5"/>
    <w:rsid w:val="00FF72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61A90"/>
    <w:rsid w:val="00183F29"/>
    <w:rsid w:val="002459A3"/>
    <w:rsid w:val="002550FD"/>
    <w:rsid w:val="002876CA"/>
    <w:rsid w:val="002E6EDF"/>
    <w:rsid w:val="00333F8E"/>
    <w:rsid w:val="00350199"/>
    <w:rsid w:val="00597F8D"/>
    <w:rsid w:val="00611F13"/>
    <w:rsid w:val="00626CD0"/>
    <w:rsid w:val="007154C5"/>
    <w:rsid w:val="008279F0"/>
    <w:rsid w:val="00835E07"/>
    <w:rsid w:val="00BA1FDE"/>
    <w:rsid w:val="00C41BCC"/>
    <w:rsid w:val="00C561EC"/>
    <w:rsid w:val="00D344C0"/>
    <w:rsid w:val="00D96DF1"/>
    <w:rsid w:val="00DD7BA4"/>
    <w:rsid w:val="00E318CE"/>
    <w:rsid w:val="00E646E1"/>
    <w:rsid w:val="00F22D2F"/>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897</Words>
  <Characters>5116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Nuclear Restoration Services Ltd</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Harwell</dc:title>
  <dc:subject>[Subtitle or description]</dc:subject>
  <cp:keywords>[Key words separated by commas]</cp:keywords>
  <dc:description/>
  <cp:lastModifiedBy>Linda Beckett</cp:lastModifiedBy>
  <cp:revision>3</cp:revision>
  <cp:lastPrinted>2016-11-28T11:35:00Z</cp:lastPrinted>
  <dcterms:created xsi:type="dcterms:W3CDTF">2024-08-05T10:29:00Z</dcterms:created>
  <dcterms:modified xsi:type="dcterms:W3CDTF">2024-08-05T10:33:00Z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