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AA47E9"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AA47E9" w:rsidRDefault="00C20562" w:rsidP="00323E71">
            <w:bookmarkStart w:id="0" w:name="_Toc466022543"/>
          </w:p>
        </w:tc>
      </w:tr>
      <w:tr w:rsidR="00D0226A" w:rsidRPr="00AA47E9"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AA47E9" w:rsidRDefault="00595C8C" w:rsidP="00595C8C">
            <w:pPr>
              <w:pStyle w:val="InnerCoverTitle"/>
              <w:rPr>
                <w:sz w:val="36"/>
                <w:szCs w:val="36"/>
              </w:rPr>
            </w:pPr>
            <w:r w:rsidRPr="00AA47E9">
              <w:rPr>
                <w:sz w:val="36"/>
                <w:szCs w:val="36"/>
              </w:rPr>
              <w:t xml:space="preserve">ONR </w:t>
            </w:r>
            <w:r w:rsidR="003A7E1C" w:rsidRPr="00AA47E9">
              <w:rPr>
                <w:sz w:val="36"/>
                <w:szCs w:val="36"/>
              </w:rPr>
              <w:t>Procedure</w:t>
            </w:r>
          </w:p>
          <w:sdt>
            <w:sdtPr>
              <w:rPr>
                <w:sz w:val="72"/>
                <w:szCs w:val="72"/>
              </w:rPr>
              <w:id w:val="1228188510"/>
              <w:placeholder>
                <w:docPart w:val="DefaultPlaceholder_-1854013440"/>
              </w:placeholder>
            </w:sdtPr>
            <w:sdtEndPr/>
            <w:sdtContent>
              <w:p w14:paraId="7C4EA414" w14:textId="4806B20D" w:rsidR="00D0226A" w:rsidRPr="00AA47E9" w:rsidRDefault="00A22C46"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C4A9A">
                      <w:rPr>
                        <w:sz w:val="72"/>
                        <w:szCs w:val="72"/>
                      </w:rPr>
                      <w:t>Process for notifying incidents to ONR</w:t>
                    </w:r>
                  </w:sdtContent>
                </w:sdt>
              </w:p>
            </w:sdtContent>
          </w:sdt>
        </w:tc>
      </w:tr>
    </w:tbl>
    <w:p w14:paraId="56A09D10" w14:textId="77777777" w:rsidR="00D0226A" w:rsidRPr="00AA47E9" w:rsidRDefault="00D0226A">
      <w:pPr>
        <w:spacing w:after="0"/>
      </w:pPr>
    </w:p>
    <w:p w14:paraId="6AB6425B" w14:textId="77777777" w:rsidR="00D0226A" w:rsidRPr="00AA47E9" w:rsidRDefault="00881B6F">
      <w:pPr>
        <w:spacing w:after="0"/>
      </w:pPr>
      <w:r w:rsidRPr="00AA47E9">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AA47E9" w:rsidRDefault="00267815">
      <w:pPr>
        <w:spacing w:after="0"/>
      </w:pPr>
      <w:r w:rsidRPr="00AA47E9">
        <w:br w:type="page"/>
      </w:r>
    </w:p>
    <w:p w14:paraId="108F43C7" w14:textId="4C9637EE" w:rsidR="00004C16" w:rsidRPr="00AA47E9" w:rsidRDefault="00004C16" w:rsidP="00004C16">
      <w:pPr>
        <w:rPr>
          <w:color w:val="22413A"/>
          <w:sz w:val="36"/>
          <w:szCs w:val="36"/>
        </w:rPr>
      </w:pPr>
      <w:r w:rsidRPr="00AA47E9">
        <w:rPr>
          <w:color w:val="22413A"/>
          <w:sz w:val="36"/>
          <w:szCs w:val="36"/>
        </w:rPr>
        <w:lastRenderedPageBreak/>
        <w:t xml:space="preserve">ONR </w:t>
      </w:r>
      <w:r w:rsidR="003A7E1C" w:rsidRPr="00AA47E9">
        <w:rPr>
          <w:color w:val="22413A"/>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A0A9F75" w:rsidR="00004C16" w:rsidRPr="00AA47E9" w:rsidRDefault="008D6D82" w:rsidP="00004C16">
          <w:r w:rsidRPr="00AA47E9">
            <w:rPr>
              <w:rStyle w:val="Style2"/>
            </w:rPr>
            <w:t xml:space="preserve">Process for </w:t>
          </w:r>
          <w:r w:rsidR="00CC4A9A">
            <w:rPr>
              <w:rStyle w:val="Style2"/>
            </w:rPr>
            <w:t>n</w:t>
          </w:r>
          <w:r w:rsidRPr="00AA47E9">
            <w:rPr>
              <w:rStyle w:val="Style2"/>
            </w:rPr>
            <w:t xml:space="preserve">otifying </w:t>
          </w:r>
          <w:r w:rsidR="00CC4A9A">
            <w:rPr>
              <w:rStyle w:val="Style2"/>
            </w:rPr>
            <w:t>i</w:t>
          </w:r>
          <w:r w:rsidRPr="00AA47E9">
            <w:rPr>
              <w:rStyle w:val="Style2"/>
            </w:rPr>
            <w:t>ncidents to ONR</w:t>
          </w:r>
        </w:p>
      </w:sdtContent>
    </w:sdt>
    <w:p w14:paraId="6006766D" w14:textId="6393C741" w:rsidR="00A27ABB" w:rsidRPr="00C3237A" w:rsidRDefault="00A27ABB" w:rsidP="00A27ABB">
      <w:pPr>
        <w:rPr>
          <w:sz w:val="28"/>
          <w:szCs w:val="28"/>
        </w:rPr>
      </w:pPr>
      <w:r w:rsidRPr="00C3237A">
        <w:rPr>
          <w:b/>
          <w:bCs/>
          <w:sz w:val="28"/>
          <w:szCs w:val="28"/>
        </w:rPr>
        <w:t>Process Owner</w:t>
      </w:r>
      <w:r w:rsidRPr="00C3237A">
        <w:rPr>
          <w:sz w:val="28"/>
          <w:szCs w:val="28"/>
        </w:rPr>
        <w:t xml:space="preserve">: Technical </w:t>
      </w:r>
      <w:r w:rsidR="00CC4A9A">
        <w:rPr>
          <w:sz w:val="28"/>
          <w:szCs w:val="28"/>
        </w:rPr>
        <w:t>Directorate</w:t>
      </w:r>
      <w:r w:rsidRPr="00C3237A">
        <w:rPr>
          <w:sz w:val="28"/>
          <w:szCs w:val="28"/>
        </w:rPr>
        <w:t xml:space="preserve"> Director</w:t>
      </w:r>
    </w:p>
    <w:p w14:paraId="70F4C319" w14:textId="77777777" w:rsidR="00A27ABB" w:rsidRPr="00AA47E9" w:rsidRDefault="00A27ABB" w:rsidP="00004C16">
      <w:pPr>
        <w:rPr>
          <w:szCs w:val="24"/>
        </w:rPr>
      </w:pPr>
    </w:p>
    <w:p w14:paraId="4D99E381" w14:textId="50E15E8A" w:rsidR="00004C16" w:rsidRPr="00AA47E9" w:rsidRDefault="00004C16" w:rsidP="00004C16">
      <w:pPr>
        <w:rPr>
          <w:szCs w:val="24"/>
        </w:rPr>
      </w:pPr>
      <w:r w:rsidRPr="00AA47E9">
        <w:rPr>
          <w:b/>
          <w:bCs/>
          <w:szCs w:val="24"/>
        </w:rPr>
        <w:t>Authored by</w:t>
      </w:r>
      <w:r w:rsidR="003A7E1C" w:rsidRPr="00AA47E9">
        <w:rPr>
          <w:szCs w:val="24"/>
        </w:rPr>
        <w:t>:</w:t>
      </w:r>
      <w:r w:rsidRPr="00AA47E9">
        <w:rPr>
          <w:szCs w:val="24"/>
        </w:rPr>
        <w:t xml:space="preserve"> </w:t>
      </w:r>
      <w:r w:rsidR="0098384B" w:rsidRPr="00AA47E9">
        <w:rPr>
          <w:szCs w:val="24"/>
        </w:rPr>
        <w:t>Nuclear Safety Inspector</w:t>
      </w:r>
    </w:p>
    <w:p w14:paraId="218593EC" w14:textId="2F603F2D" w:rsidR="006822BB" w:rsidRPr="00AA47E9" w:rsidRDefault="006822BB" w:rsidP="00004C16">
      <w:pPr>
        <w:rPr>
          <w:szCs w:val="24"/>
        </w:rPr>
      </w:pPr>
      <w:r w:rsidRPr="00AA47E9">
        <w:rPr>
          <w:b/>
          <w:bCs/>
          <w:szCs w:val="24"/>
        </w:rPr>
        <w:t>Reviewed by</w:t>
      </w:r>
      <w:r w:rsidRPr="00AA47E9">
        <w:rPr>
          <w:szCs w:val="24"/>
        </w:rPr>
        <w:t xml:space="preserve">: </w:t>
      </w:r>
      <w:r w:rsidR="0098384B" w:rsidRPr="00AA47E9">
        <w:rPr>
          <w:szCs w:val="24"/>
        </w:rPr>
        <w:t>Principal Nuclear Safety Inspector</w:t>
      </w:r>
    </w:p>
    <w:p w14:paraId="23B9A867" w14:textId="3540C832" w:rsidR="00004C16" w:rsidRPr="00AA47E9" w:rsidRDefault="00004C16" w:rsidP="00004C16">
      <w:pPr>
        <w:rPr>
          <w:szCs w:val="24"/>
        </w:rPr>
      </w:pPr>
      <w:r w:rsidRPr="00AA47E9">
        <w:rPr>
          <w:b/>
          <w:bCs/>
          <w:szCs w:val="24"/>
        </w:rPr>
        <w:t>Approved by</w:t>
      </w:r>
      <w:r w:rsidR="003A7E1C" w:rsidRPr="00AA47E9">
        <w:rPr>
          <w:szCs w:val="24"/>
        </w:rPr>
        <w:t>:</w:t>
      </w:r>
      <w:r w:rsidRPr="00AA47E9">
        <w:rPr>
          <w:szCs w:val="24"/>
        </w:rPr>
        <w:t xml:space="preserve"> </w:t>
      </w:r>
      <w:r w:rsidR="0098384B" w:rsidRPr="00AA47E9">
        <w:rPr>
          <w:szCs w:val="24"/>
        </w:rPr>
        <w:t>Regulatory Intelligence and Oversight (RIO)</w:t>
      </w:r>
      <w:r w:rsidR="008711EF" w:rsidRPr="00AA47E9">
        <w:rPr>
          <w:szCs w:val="24"/>
        </w:rPr>
        <w:t xml:space="preserve"> Lead</w:t>
      </w:r>
    </w:p>
    <w:p w14:paraId="247E3769" w14:textId="33069273" w:rsidR="00004C16" w:rsidRPr="00AA47E9" w:rsidRDefault="00004C16" w:rsidP="00004C16">
      <w:pPr>
        <w:rPr>
          <w:szCs w:val="24"/>
        </w:rPr>
      </w:pPr>
      <w:r w:rsidRPr="00AA47E9">
        <w:rPr>
          <w:b/>
          <w:bCs/>
          <w:szCs w:val="24"/>
        </w:rPr>
        <w:t>Issue</w:t>
      </w:r>
      <w:r w:rsidRPr="00AA47E9">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B2419">
            <w:rPr>
              <w:szCs w:val="24"/>
            </w:rPr>
            <w:t>2</w:t>
          </w:r>
          <w:r w:rsidR="00CC4A9A">
            <w:rPr>
              <w:szCs w:val="24"/>
            </w:rPr>
            <w:t>.1</w:t>
          </w:r>
        </w:sdtContent>
      </w:sdt>
    </w:p>
    <w:p w14:paraId="19206F45" w14:textId="3F188D7B" w:rsidR="00004C16" w:rsidRPr="00AA47E9" w:rsidRDefault="00CC4A9A" w:rsidP="00004C16">
      <w:pPr>
        <w:rPr>
          <w:szCs w:val="24"/>
        </w:rPr>
      </w:pPr>
      <w:r>
        <w:rPr>
          <w:b/>
          <w:bCs/>
          <w:szCs w:val="24"/>
        </w:rPr>
        <w:t>Published</w:t>
      </w:r>
      <w:r w:rsidR="00004C16" w:rsidRPr="00AA47E9">
        <w:rPr>
          <w:szCs w:val="24"/>
        </w:rPr>
        <w:t xml:space="preserve">: </w:t>
      </w:r>
      <w:r>
        <w:rPr>
          <w:szCs w:val="24"/>
        </w:rPr>
        <w:t>September</w:t>
      </w:r>
      <w:r w:rsidR="00AB791D">
        <w:rPr>
          <w:szCs w:val="24"/>
        </w:rPr>
        <w:t xml:space="preserve"> </w:t>
      </w:r>
      <w:r w:rsidR="009B376B" w:rsidRPr="00AA47E9">
        <w:rPr>
          <w:szCs w:val="24"/>
        </w:rPr>
        <w:t>202</w:t>
      </w:r>
      <w:r w:rsidR="006B2419">
        <w:rPr>
          <w:szCs w:val="24"/>
        </w:rPr>
        <w:t>4</w:t>
      </w:r>
    </w:p>
    <w:p w14:paraId="22297511" w14:textId="63AC38C5" w:rsidR="005C1E52" w:rsidRPr="00AA47E9" w:rsidRDefault="005C1E52" w:rsidP="00004C16">
      <w:pPr>
        <w:rPr>
          <w:szCs w:val="24"/>
        </w:rPr>
      </w:pPr>
      <w:r w:rsidRPr="00AA47E9">
        <w:rPr>
          <w:b/>
          <w:bCs/>
          <w:szCs w:val="24"/>
        </w:rPr>
        <w:t xml:space="preserve">Next </w:t>
      </w:r>
      <w:r w:rsidR="00CC4A9A">
        <w:rPr>
          <w:b/>
          <w:bCs/>
          <w:szCs w:val="24"/>
        </w:rPr>
        <w:t>scheduled review</w:t>
      </w:r>
      <w:r w:rsidRPr="00AA47E9">
        <w:rPr>
          <w:szCs w:val="24"/>
        </w:rPr>
        <w:t xml:space="preserve">: </w:t>
      </w:r>
      <w:r w:rsidR="006B2419">
        <w:rPr>
          <w:szCs w:val="24"/>
        </w:rPr>
        <w:t>March</w:t>
      </w:r>
      <w:r w:rsidR="00AB791D">
        <w:rPr>
          <w:szCs w:val="24"/>
        </w:rPr>
        <w:t xml:space="preserve"> </w:t>
      </w:r>
      <w:r w:rsidR="008711EF" w:rsidRPr="00AA47E9">
        <w:rPr>
          <w:szCs w:val="24"/>
        </w:rPr>
        <w:t>202</w:t>
      </w:r>
      <w:r w:rsidR="006B2419">
        <w:rPr>
          <w:szCs w:val="24"/>
        </w:rPr>
        <w:t>7</w:t>
      </w:r>
    </w:p>
    <w:p w14:paraId="48A3F547" w14:textId="2950C2D5" w:rsidR="00004C16" w:rsidRPr="00CC4A9A" w:rsidRDefault="00004C16" w:rsidP="00004C16">
      <w:pPr>
        <w:rPr>
          <w:szCs w:val="24"/>
        </w:rPr>
      </w:pPr>
      <w:r w:rsidRPr="00CC4A9A">
        <w:rPr>
          <w:b/>
          <w:bCs/>
          <w:szCs w:val="24"/>
        </w:rPr>
        <w:t>Doc</w:t>
      </w:r>
      <w:r w:rsidR="00CC4A9A" w:rsidRPr="00CC4A9A">
        <w:rPr>
          <w:b/>
          <w:bCs/>
          <w:szCs w:val="24"/>
        </w:rPr>
        <w:t>ument reference</w:t>
      </w:r>
      <w:r w:rsidRPr="00CC4A9A">
        <w:rPr>
          <w:szCs w:val="24"/>
        </w:rPr>
        <w:t xml:space="preserve">: </w:t>
      </w:r>
      <w:r w:rsidR="009B376B" w:rsidRPr="00CC4A9A">
        <w:rPr>
          <w:szCs w:val="24"/>
        </w:rPr>
        <w:t>ONR-</w:t>
      </w:r>
      <w:r w:rsidR="008711EF" w:rsidRPr="00CC4A9A">
        <w:rPr>
          <w:szCs w:val="24"/>
        </w:rPr>
        <w:t>RIO-PROC-002</w:t>
      </w:r>
    </w:p>
    <w:p w14:paraId="55057C62" w14:textId="677630CC" w:rsidR="00004C16" w:rsidRPr="00AA47E9" w:rsidRDefault="00004C16" w:rsidP="00004C16">
      <w:pPr>
        <w:rPr>
          <w:szCs w:val="24"/>
        </w:rPr>
      </w:pPr>
      <w:r w:rsidRPr="00AA47E9">
        <w:rPr>
          <w:b/>
          <w:bCs/>
          <w:szCs w:val="24"/>
        </w:rPr>
        <w:t xml:space="preserve">Record </w:t>
      </w:r>
      <w:r w:rsidR="00CC4A9A">
        <w:rPr>
          <w:b/>
          <w:bCs/>
          <w:szCs w:val="24"/>
        </w:rPr>
        <w:t>reference</w:t>
      </w:r>
      <w:r w:rsidRPr="00AA47E9">
        <w:rPr>
          <w:szCs w:val="24"/>
        </w:rPr>
        <w:t xml:space="preserve">: </w:t>
      </w:r>
      <w:r w:rsidR="008711EF" w:rsidRPr="00AB791D">
        <w:rPr>
          <w:szCs w:val="24"/>
        </w:rPr>
        <w:t>2022/16400</w:t>
      </w:r>
    </w:p>
    <w:p w14:paraId="47B385B4" w14:textId="77777777" w:rsidR="005B35B6" w:rsidRDefault="005B35B6" w:rsidP="00AA47E9">
      <w:pPr>
        <w:pStyle w:val="Caption"/>
        <w:keepNext/>
        <w:spacing w:before="240" w:after="120"/>
      </w:pPr>
    </w:p>
    <w:p w14:paraId="012AF503" w14:textId="3772BC6D" w:rsidR="009B376B" w:rsidRPr="00AA47E9" w:rsidRDefault="009B376B" w:rsidP="00AA47E9">
      <w:pPr>
        <w:pStyle w:val="Caption"/>
        <w:keepNext/>
        <w:spacing w:before="240" w:after="120"/>
      </w:pPr>
      <w:r w:rsidRPr="00AA47E9">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7540"/>
      </w:tblGrid>
      <w:tr w:rsidR="00595C8C" w:rsidRPr="00AA47E9" w14:paraId="116B87DF" w14:textId="77777777" w:rsidTr="008821BD">
        <w:trPr>
          <w:cnfStyle w:val="100000000000" w:firstRow="1" w:lastRow="0" w:firstColumn="0" w:lastColumn="0" w:oddVBand="0" w:evenVBand="0" w:oddHBand="0" w:evenHBand="0" w:firstRowFirstColumn="0" w:firstRowLastColumn="0" w:lastRowFirstColumn="0" w:lastRowLastColumn="0"/>
        </w:trPr>
        <w:tc>
          <w:tcPr>
            <w:tcW w:w="14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AA47E9" w:rsidRDefault="00595C8C" w:rsidP="00595C8C">
            <w:pPr>
              <w:spacing w:before="60" w:after="60"/>
              <w:rPr>
                <w:b w:val="0"/>
                <w:bCs/>
              </w:rPr>
            </w:pPr>
            <w:r w:rsidRPr="00AA47E9">
              <w:rPr>
                <w:b w:val="0"/>
                <w:bCs/>
              </w:rPr>
              <w:t>Issue</w:t>
            </w:r>
            <w:r w:rsidR="004E3932" w:rsidRPr="00AA47E9">
              <w:rPr>
                <w:b w:val="0"/>
                <w:bCs/>
              </w:rPr>
              <w:t xml:space="preserve"> No.</w:t>
            </w:r>
          </w:p>
        </w:tc>
        <w:tc>
          <w:tcPr>
            <w:tcW w:w="75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AA47E9" w:rsidRDefault="00595C8C" w:rsidP="00595C8C">
            <w:pPr>
              <w:spacing w:before="60" w:after="60"/>
              <w:rPr>
                <w:b w:val="0"/>
                <w:bCs/>
              </w:rPr>
            </w:pPr>
            <w:r w:rsidRPr="00AA47E9">
              <w:rPr>
                <w:b w:val="0"/>
                <w:bCs/>
              </w:rPr>
              <w:t>Description of Update(s)</w:t>
            </w:r>
          </w:p>
        </w:tc>
      </w:tr>
      <w:tr w:rsidR="00595C8C" w:rsidRPr="00AA47E9" w14:paraId="0B4E4E42" w14:textId="77777777" w:rsidTr="008821BD">
        <w:tc>
          <w:tcPr>
            <w:tcW w:w="1466" w:type="dxa"/>
          </w:tcPr>
          <w:p w14:paraId="65482A03" w14:textId="5B527299" w:rsidR="00595C8C" w:rsidRPr="00AA47E9" w:rsidRDefault="009B376B" w:rsidP="00595C8C">
            <w:pPr>
              <w:spacing w:before="60" w:after="60"/>
            </w:pPr>
            <w:r w:rsidRPr="00AA47E9">
              <w:t>1</w:t>
            </w:r>
          </w:p>
        </w:tc>
        <w:tc>
          <w:tcPr>
            <w:tcW w:w="7540" w:type="dxa"/>
          </w:tcPr>
          <w:p w14:paraId="18C40261" w14:textId="77777777" w:rsidR="00B355C9" w:rsidRPr="00AA47E9" w:rsidRDefault="00B355C9" w:rsidP="00595C8C">
            <w:pPr>
              <w:spacing w:before="60" w:after="60"/>
            </w:pPr>
            <w:r w:rsidRPr="00AA47E9">
              <w:t>Major update to incorporate references to WIReD.</w:t>
            </w:r>
          </w:p>
          <w:p w14:paraId="1C80912E" w14:textId="0E93CE6D" w:rsidR="00595C8C" w:rsidRPr="00AA47E9" w:rsidRDefault="00B355C9" w:rsidP="00595C8C">
            <w:pPr>
              <w:spacing w:before="60" w:after="60"/>
            </w:pPr>
            <w:r w:rsidRPr="00AA47E9">
              <w:t>Format of document also u</w:t>
            </w:r>
            <w:r w:rsidR="00F2514D" w:rsidRPr="00AA47E9">
              <w:t>pdated into latest template and review date updated.</w:t>
            </w:r>
          </w:p>
        </w:tc>
      </w:tr>
      <w:tr w:rsidR="00124E83" w:rsidRPr="00AA47E9" w14:paraId="4ACDE8E2" w14:textId="77777777" w:rsidTr="008821BD">
        <w:tc>
          <w:tcPr>
            <w:tcW w:w="1466" w:type="dxa"/>
          </w:tcPr>
          <w:p w14:paraId="1E53A3EC" w14:textId="7337ABC4" w:rsidR="00124E83" w:rsidRPr="00AA47E9" w:rsidRDefault="00124E83" w:rsidP="00595C8C">
            <w:pPr>
              <w:spacing w:before="60" w:after="60"/>
            </w:pPr>
            <w:r w:rsidRPr="00AA47E9">
              <w:t>1.1</w:t>
            </w:r>
          </w:p>
        </w:tc>
        <w:tc>
          <w:tcPr>
            <w:tcW w:w="7540" w:type="dxa"/>
          </w:tcPr>
          <w:p w14:paraId="09C44D16" w14:textId="75D0464A" w:rsidR="00124E83" w:rsidRPr="00AA47E9" w:rsidRDefault="00124E83" w:rsidP="00595C8C">
            <w:pPr>
              <w:spacing w:before="60" w:after="60"/>
            </w:pPr>
            <w:r w:rsidRPr="00AA47E9">
              <w:t>Minor update to address type relating to FUR template reference number.</w:t>
            </w:r>
          </w:p>
        </w:tc>
      </w:tr>
      <w:tr w:rsidR="002B0383" w:rsidRPr="00AA47E9" w14:paraId="084A5ED0" w14:textId="77777777" w:rsidTr="008821BD">
        <w:tc>
          <w:tcPr>
            <w:tcW w:w="1466" w:type="dxa"/>
          </w:tcPr>
          <w:p w14:paraId="25A8E43C" w14:textId="5145386B" w:rsidR="002B0383" w:rsidRPr="00AA47E9" w:rsidRDefault="002B0383" w:rsidP="00595C8C">
            <w:pPr>
              <w:spacing w:before="60" w:after="60"/>
            </w:pPr>
            <w:r w:rsidRPr="00AA47E9">
              <w:t>1.2</w:t>
            </w:r>
          </w:p>
        </w:tc>
        <w:tc>
          <w:tcPr>
            <w:tcW w:w="7540" w:type="dxa"/>
          </w:tcPr>
          <w:p w14:paraId="5B488605" w14:textId="7A522A91" w:rsidR="002B0383" w:rsidRPr="00AA47E9" w:rsidRDefault="002B0383" w:rsidP="00595C8C">
            <w:pPr>
              <w:spacing w:before="60" w:after="60"/>
            </w:pPr>
            <w:r w:rsidRPr="00AA47E9">
              <w:t xml:space="preserve">Minor update to </w:t>
            </w:r>
            <w:r w:rsidRPr="00AA47E9">
              <w:rPr>
                <w:rFonts w:cs="Arial"/>
                <w:szCs w:val="24"/>
              </w:rPr>
              <w:t>references and syntax inconsistencies.</w:t>
            </w:r>
          </w:p>
        </w:tc>
      </w:tr>
      <w:tr w:rsidR="008821BD" w:rsidRPr="00AA47E9" w14:paraId="6D7B1A8E" w14:textId="77777777" w:rsidTr="008821BD">
        <w:tc>
          <w:tcPr>
            <w:tcW w:w="1466" w:type="dxa"/>
          </w:tcPr>
          <w:p w14:paraId="0E62C93F" w14:textId="51969839" w:rsidR="008821BD" w:rsidRPr="00AA47E9" w:rsidRDefault="008821BD" w:rsidP="00595C8C">
            <w:pPr>
              <w:spacing w:before="60" w:after="60"/>
            </w:pPr>
            <w:r w:rsidRPr="00AA47E9">
              <w:t>1.3</w:t>
            </w:r>
          </w:p>
        </w:tc>
        <w:tc>
          <w:tcPr>
            <w:tcW w:w="7540" w:type="dxa"/>
          </w:tcPr>
          <w:p w14:paraId="7ECF3041" w14:textId="2F8AF0BE" w:rsidR="008821BD" w:rsidRPr="00AA47E9" w:rsidRDefault="008821BD" w:rsidP="00595C8C">
            <w:pPr>
              <w:spacing w:before="60" w:after="60"/>
            </w:pPr>
            <w:r w:rsidRPr="00AA47E9">
              <w:t>Review date extended to July 2024</w:t>
            </w:r>
          </w:p>
        </w:tc>
      </w:tr>
      <w:tr w:rsidR="008821BD" w:rsidRPr="00AA47E9" w14:paraId="266BF3F4" w14:textId="77777777" w:rsidTr="008821BD">
        <w:tc>
          <w:tcPr>
            <w:tcW w:w="1466" w:type="dxa"/>
          </w:tcPr>
          <w:p w14:paraId="6648858F" w14:textId="7D7B28BF" w:rsidR="008821BD" w:rsidRPr="00AA47E9" w:rsidRDefault="00B43397" w:rsidP="00595C8C">
            <w:pPr>
              <w:spacing w:before="60" w:after="60"/>
            </w:pPr>
            <w:r w:rsidRPr="00AA47E9">
              <w:t>1.4</w:t>
            </w:r>
          </w:p>
        </w:tc>
        <w:tc>
          <w:tcPr>
            <w:tcW w:w="7540" w:type="dxa"/>
          </w:tcPr>
          <w:p w14:paraId="0738BB09" w14:textId="798CBB57" w:rsidR="008821BD" w:rsidRPr="00AA47E9" w:rsidRDefault="00B43397" w:rsidP="00595C8C">
            <w:pPr>
              <w:spacing w:before="60" w:after="60"/>
            </w:pPr>
            <w:r w:rsidRPr="00AA47E9">
              <w:t>Minor update to reflect changes to incident notification email address (section B.3).</w:t>
            </w:r>
          </w:p>
        </w:tc>
      </w:tr>
      <w:tr w:rsidR="006B2419" w:rsidRPr="00AA47E9" w14:paraId="437C3258" w14:textId="77777777" w:rsidTr="008821BD">
        <w:tc>
          <w:tcPr>
            <w:tcW w:w="1466" w:type="dxa"/>
          </w:tcPr>
          <w:p w14:paraId="609388A5" w14:textId="3221BE5E" w:rsidR="006B2419" w:rsidRPr="00AA47E9" w:rsidRDefault="006B2419" w:rsidP="00595C8C">
            <w:pPr>
              <w:spacing w:before="60" w:after="60"/>
            </w:pPr>
            <w:r>
              <w:t>2.0</w:t>
            </w:r>
          </w:p>
        </w:tc>
        <w:tc>
          <w:tcPr>
            <w:tcW w:w="7540" w:type="dxa"/>
          </w:tcPr>
          <w:p w14:paraId="16EDFFD4" w14:textId="6A85CE02" w:rsidR="006B2419" w:rsidRPr="00AA47E9" w:rsidRDefault="00AB791D" w:rsidP="00595C8C">
            <w:pPr>
              <w:spacing w:before="60" w:after="60"/>
            </w:pPr>
            <w:r>
              <w:t xml:space="preserve">Major update </w:t>
            </w:r>
            <w:r w:rsidR="00E83104">
              <w:t xml:space="preserve">to </w:t>
            </w:r>
            <w:r w:rsidR="00A70AE8">
              <w:t xml:space="preserve">reflect the </w:t>
            </w:r>
            <w:r w:rsidR="007805B6">
              <w:t>c</w:t>
            </w:r>
            <w:r w:rsidR="00A70AE8">
              <w:t xml:space="preserve">hanges </w:t>
            </w:r>
            <w:r w:rsidR="007805B6">
              <w:t>relating to</w:t>
            </w:r>
            <w:r w:rsidR="00E83104">
              <w:t xml:space="preserve"> RIDDOR incident notification</w:t>
            </w:r>
            <w:r w:rsidR="007805B6">
              <w:t xml:space="preserve"> process.</w:t>
            </w:r>
          </w:p>
        </w:tc>
      </w:tr>
      <w:tr w:rsidR="00CC4A9A" w:rsidRPr="00AA47E9" w14:paraId="3F0444BF" w14:textId="77777777" w:rsidTr="008821BD">
        <w:tc>
          <w:tcPr>
            <w:tcW w:w="1466" w:type="dxa"/>
          </w:tcPr>
          <w:p w14:paraId="4F89DDA8" w14:textId="56955F0B" w:rsidR="00CC4A9A" w:rsidRDefault="00CC4A9A" w:rsidP="00595C8C">
            <w:pPr>
              <w:spacing w:before="60" w:after="60"/>
            </w:pPr>
            <w:r>
              <w:t>2.1</w:t>
            </w:r>
          </w:p>
        </w:tc>
        <w:tc>
          <w:tcPr>
            <w:tcW w:w="7540" w:type="dxa"/>
          </w:tcPr>
          <w:p w14:paraId="638A72CF" w14:textId="77777777" w:rsidR="00CC4A9A" w:rsidRDefault="00CC4A9A" w:rsidP="00595C8C">
            <w:pPr>
              <w:spacing w:before="60" w:after="60"/>
            </w:pPr>
            <w:r>
              <w:t>Minor update to address typo in Figure 1.</w:t>
            </w:r>
          </w:p>
          <w:p w14:paraId="770968BE" w14:textId="5A74608B" w:rsidR="00CC4A9A" w:rsidRDefault="00CC4A9A" w:rsidP="00595C8C">
            <w:pPr>
              <w:spacing w:before="60" w:after="60"/>
            </w:pPr>
            <w:r>
              <w:t>Process Owner role title updated to reflect change in role title.</w:t>
            </w:r>
          </w:p>
        </w:tc>
      </w:tr>
    </w:tbl>
    <w:p w14:paraId="1FDB4B56" w14:textId="6C10B266" w:rsidR="00595C8C" w:rsidRPr="00AA47E9" w:rsidRDefault="00595C8C" w:rsidP="00323E71">
      <w:pPr>
        <w:sectPr w:rsidR="00595C8C" w:rsidRPr="00AA47E9" w:rsidSect="0098384B">
          <w:headerReference w:type="default" r:id="rId11"/>
          <w:footerReference w:type="default" r:id="rId12"/>
          <w:type w:val="continuous"/>
          <w:pgSz w:w="11906" w:h="16838" w:code="9"/>
          <w:pgMar w:top="1440" w:right="1440" w:bottom="1440" w:left="1440" w:header="397" w:footer="397" w:gutter="0"/>
          <w:cols w:space="312"/>
          <w:titlePg/>
          <w:docGrid w:linePitch="360"/>
        </w:sectPr>
      </w:pPr>
    </w:p>
    <w:bookmarkEnd w:id="0"/>
    <w:p w14:paraId="14C22BA5" w14:textId="77777777" w:rsidR="00B43397" w:rsidRPr="00AA47E9" w:rsidRDefault="00B43397" w:rsidP="00956848">
      <w:pPr>
        <w:rPr>
          <w:color w:val="22413A"/>
          <w:sz w:val="48"/>
          <w:szCs w:val="48"/>
        </w:rPr>
        <w:sectPr w:rsidR="00B43397" w:rsidRPr="00AA47E9" w:rsidSect="0098384B">
          <w:headerReference w:type="default" r:id="rId13"/>
          <w:footerReference w:type="default" r:id="rId14"/>
          <w:type w:val="continuous"/>
          <w:pgSz w:w="11906" w:h="16838"/>
          <w:pgMar w:top="1440" w:right="1440" w:bottom="1440" w:left="1440" w:header="708" w:footer="708" w:gutter="0"/>
          <w:cols w:space="708"/>
          <w:docGrid w:linePitch="360"/>
        </w:sectPr>
      </w:pPr>
    </w:p>
    <w:p w14:paraId="74D43C4E" w14:textId="7EA51E92" w:rsidR="00956848" w:rsidRPr="00AA47E9" w:rsidRDefault="00956848" w:rsidP="00956848">
      <w:pPr>
        <w:rPr>
          <w:color w:val="22413A"/>
          <w:sz w:val="48"/>
          <w:szCs w:val="48"/>
        </w:rPr>
      </w:pPr>
      <w:r w:rsidRPr="00AA47E9">
        <w:rPr>
          <w:color w:val="22413A"/>
          <w:sz w:val="48"/>
          <w:szCs w:val="48"/>
        </w:rPr>
        <w:lastRenderedPageBreak/>
        <w:t>Contents</w:t>
      </w:r>
    </w:p>
    <w:p w14:paraId="53B18156" w14:textId="07580E59" w:rsidR="00411BC5" w:rsidRDefault="00956848">
      <w:pPr>
        <w:pStyle w:val="TOC1"/>
        <w:tabs>
          <w:tab w:val="left" w:pos="720"/>
        </w:tabs>
        <w:rPr>
          <w:rFonts w:asciiTheme="minorHAnsi" w:eastAsiaTheme="minorEastAsia" w:hAnsiTheme="minorHAnsi" w:cstheme="minorBidi"/>
          <w:kern w:val="2"/>
          <w:sz w:val="22"/>
          <w:lang w:eastAsia="en-GB" w:bidi="ar-SA"/>
          <w14:ligatures w14:val="standardContextual"/>
        </w:rPr>
      </w:pPr>
      <w:r w:rsidRPr="00AA47E9">
        <w:fldChar w:fldCharType="begin"/>
      </w:r>
      <w:r w:rsidRPr="00AA47E9">
        <w:instrText xml:space="preserve"> TOC \o "1-2" \h \z \u </w:instrText>
      </w:r>
      <w:r w:rsidRPr="00AA47E9">
        <w:fldChar w:fldCharType="separate"/>
      </w:r>
      <w:hyperlink w:anchor="_Toc176255419" w:history="1">
        <w:r w:rsidR="00411BC5" w:rsidRPr="00A73596">
          <w:rPr>
            <w:rStyle w:val="Hyperlink"/>
          </w:rPr>
          <w:t>1.</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Introduction</w:t>
        </w:r>
        <w:r w:rsidR="00411BC5">
          <w:rPr>
            <w:webHidden/>
          </w:rPr>
          <w:tab/>
        </w:r>
        <w:r w:rsidR="00411BC5">
          <w:rPr>
            <w:webHidden/>
          </w:rPr>
          <w:fldChar w:fldCharType="begin"/>
        </w:r>
        <w:r w:rsidR="00411BC5">
          <w:rPr>
            <w:webHidden/>
          </w:rPr>
          <w:instrText xml:space="preserve"> PAGEREF _Toc176255419 \h </w:instrText>
        </w:r>
        <w:r w:rsidR="00411BC5">
          <w:rPr>
            <w:webHidden/>
          </w:rPr>
        </w:r>
        <w:r w:rsidR="00411BC5">
          <w:rPr>
            <w:webHidden/>
          </w:rPr>
          <w:fldChar w:fldCharType="separate"/>
        </w:r>
        <w:r w:rsidR="00411BC5">
          <w:rPr>
            <w:webHidden/>
          </w:rPr>
          <w:t>4</w:t>
        </w:r>
        <w:r w:rsidR="00411BC5">
          <w:rPr>
            <w:webHidden/>
          </w:rPr>
          <w:fldChar w:fldCharType="end"/>
        </w:r>
      </w:hyperlink>
    </w:p>
    <w:p w14:paraId="5BBBB4FB" w14:textId="69A9C570"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0" w:history="1">
        <w:r w:rsidR="00411BC5" w:rsidRPr="00A73596">
          <w:rPr>
            <w:rStyle w:val="Hyperlink"/>
          </w:rPr>
          <w:t>1.1.</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Purpose</w:t>
        </w:r>
        <w:r w:rsidR="00411BC5">
          <w:rPr>
            <w:webHidden/>
          </w:rPr>
          <w:tab/>
        </w:r>
        <w:r w:rsidR="00411BC5">
          <w:rPr>
            <w:webHidden/>
          </w:rPr>
          <w:fldChar w:fldCharType="begin"/>
        </w:r>
        <w:r w:rsidR="00411BC5">
          <w:rPr>
            <w:webHidden/>
          </w:rPr>
          <w:instrText xml:space="preserve"> PAGEREF _Toc176255420 \h </w:instrText>
        </w:r>
        <w:r w:rsidR="00411BC5">
          <w:rPr>
            <w:webHidden/>
          </w:rPr>
        </w:r>
        <w:r w:rsidR="00411BC5">
          <w:rPr>
            <w:webHidden/>
          </w:rPr>
          <w:fldChar w:fldCharType="separate"/>
        </w:r>
        <w:r w:rsidR="00411BC5">
          <w:rPr>
            <w:webHidden/>
          </w:rPr>
          <w:t>4</w:t>
        </w:r>
        <w:r w:rsidR="00411BC5">
          <w:rPr>
            <w:webHidden/>
          </w:rPr>
          <w:fldChar w:fldCharType="end"/>
        </w:r>
      </w:hyperlink>
    </w:p>
    <w:p w14:paraId="4B1ADADF" w14:textId="7D7F1ED8"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1" w:history="1">
        <w:r w:rsidR="00411BC5" w:rsidRPr="00A73596">
          <w:rPr>
            <w:rStyle w:val="Hyperlink"/>
          </w:rPr>
          <w:t>1.2.</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Scope</w:t>
        </w:r>
        <w:r w:rsidR="00411BC5">
          <w:rPr>
            <w:webHidden/>
          </w:rPr>
          <w:tab/>
        </w:r>
        <w:r w:rsidR="00411BC5">
          <w:rPr>
            <w:webHidden/>
          </w:rPr>
          <w:fldChar w:fldCharType="begin"/>
        </w:r>
        <w:r w:rsidR="00411BC5">
          <w:rPr>
            <w:webHidden/>
          </w:rPr>
          <w:instrText xml:space="preserve"> PAGEREF _Toc176255421 \h </w:instrText>
        </w:r>
        <w:r w:rsidR="00411BC5">
          <w:rPr>
            <w:webHidden/>
          </w:rPr>
        </w:r>
        <w:r w:rsidR="00411BC5">
          <w:rPr>
            <w:webHidden/>
          </w:rPr>
          <w:fldChar w:fldCharType="separate"/>
        </w:r>
        <w:r w:rsidR="00411BC5">
          <w:rPr>
            <w:webHidden/>
          </w:rPr>
          <w:t>4</w:t>
        </w:r>
        <w:r w:rsidR="00411BC5">
          <w:rPr>
            <w:webHidden/>
          </w:rPr>
          <w:fldChar w:fldCharType="end"/>
        </w:r>
      </w:hyperlink>
    </w:p>
    <w:p w14:paraId="604B871C" w14:textId="63A4C075"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2" w:history="1">
        <w:r w:rsidR="00411BC5" w:rsidRPr="00A73596">
          <w:rPr>
            <w:rStyle w:val="Hyperlink"/>
          </w:rPr>
          <w:t>1.3.</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Roles and responsibilities</w:t>
        </w:r>
        <w:r w:rsidR="00411BC5">
          <w:rPr>
            <w:webHidden/>
          </w:rPr>
          <w:tab/>
        </w:r>
        <w:r w:rsidR="00411BC5">
          <w:rPr>
            <w:webHidden/>
          </w:rPr>
          <w:fldChar w:fldCharType="begin"/>
        </w:r>
        <w:r w:rsidR="00411BC5">
          <w:rPr>
            <w:webHidden/>
          </w:rPr>
          <w:instrText xml:space="preserve"> PAGEREF _Toc176255422 \h </w:instrText>
        </w:r>
        <w:r w:rsidR="00411BC5">
          <w:rPr>
            <w:webHidden/>
          </w:rPr>
        </w:r>
        <w:r w:rsidR="00411BC5">
          <w:rPr>
            <w:webHidden/>
          </w:rPr>
          <w:fldChar w:fldCharType="separate"/>
        </w:r>
        <w:r w:rsidR="00411BC5">
          <w:rPr>
            <w:webHidden/>
          </w:rPr>
          <w:t>5</w:t>
        </w:r>
        <w:r w:rsidR="00411BC5">
          <w:rPr>
            <w:webHidden/>
          </w:rPr>
          <w:fldChar w:fldCharType="end"/>
        </w:r>
      </w:hyperlink>
    </w:p>
    <w:p w14:paraId="4C8B1ECE" w14:textId="02C83ABC"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3" w:history="1">
        <w:r w:rsidR="00411BC5" w:rsidRPr="00A73596">
          <w:rPr>
            <w:rStyle w:val="Hyperlink"/>
          </w:rPr>
          <w:t>1.4.</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Definitions</w:t>
        </w:r>
        <w:r w:rsidR="00411BC5">
          <w:rPr>
            <w:webHidden/>
          </w:rPr>
          <w:tab/>
        </w:r>
        <w:r w:rsidR="00411BC5">
          <w:rPr>
            <w:webHidden/>
          </w:rPr>
          <w:fldChar w:fldCharType="begin"/>
        </w:r>
        <w:r w:rsidR="00411BC5">
          <w:rPr>
            <w:webHidden/>
          </w:rPr>
          <w:instrText xml:space="preserve"> PAGEREF _Toc176255423 \h </w:instrText>
        </w:r>
        <w:r w:rsidR="00411BC5">
          <w:rPr>
            <w:webHidden/>
          </w:rPr>
        </w:r>
        <w:r w:rsidR="00411BC5">
          <w:rPr>
            <w:webHidden/>
          </w:rPr>
          <w:fldChar w:fldCharType="separate"/>
        </w:r>
        <w:r w:rsidR="00411BC5">
          <w:rPr>
            <w:webHidden/>
          </w:rPr>
          <w:t>5</w:t>
        </w:r>
        <w:r w:rsidR="00411BC5">
          <w:rPr>
            <w:webHidden/>
          </w:rPr>
          <w:fldChar w:fldCharType="end"/>
        </w:r>
      </w:hyperlink>
    </w:p>
    <w:p w14:paraId="10299251" w14:textId="490BEB09" w:rsidR="00411BC5" w:rsidRDefault="00A22C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255424" w:history="1">
        <w:r w:rsidR="00411BC5" w:rsidRPr="00A73596">
          <w:rPr>
            <w:rStyle w:val="Hyperlink"/>
          </w:rPr>
          <w:t>2.</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Incident notification process</w:t>
        </w:r>
        <w:r w:rsidR="00411BC5">
          <w:rPr>
            <w:webHidden/>
          </w:rPr>
          <w:tab/>
        </w:r>
        <w:r w:rsidR="00411BC5">
          <w:rPr>
            <w:webHidden/>
          </w:rPr>
          <w:fldChar w:fldCharType="begin"/>
        </w:r>
        <w:r w:rsidR="00411BC5">
          <w:rPr>
            <w:webHidden/>
          </w:rPr>
          <w:instrText xml:space="preserve"> PAGEREF _Toc176255424 \h </w:instrText>
        </w:r>
        <w:r w:rsidR="00411BC5">
          <w:rPr>
            <w:webHidden/>
          </w:rPr>
        </w:r>
        <w:r w:rsidR="00411BC5">
          <w:rPr>
            <w:webHidden/>
          </w:rPr>
          <w:fldChar w:fldCharType="separate"/>
        </w:r>
        <w:r w:rsidR="00411BC5">
          <w:rPr>
            <w:webHidden/>
          </w:rPr>
          <w:t>7</w:t>
        </w:r>
        <w:r w:rsidR="00411BC5">
          <w:rPr>
            <w:webHidden/>
          </w:rPr>
          <w:fldChar w:fldCharType="end"/>
        </w:r>
      </w:hyperlink>
    </w:p>
    <w:p w14:paraId="25DED9DC" w14:textId="13FFAE8F"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5" w:history="1">
        <w:r w:rsidR="00411BC5" w:rsidRPr="00A73596">
          <w:rPr>
            <w:rStyle w:val="Hyperlink"/>
          </w:rPr>
          <w:t>2.1.</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Process overview</w:t>
        </w:r>
        <w:r w:rsidR="00411BC5">
          <w:rPr>
            <w:webHidden/>
          </w:rPr>
          <w:tab/>
        </w:r>
        <w:r w:rsidR="00411BC5">
          <w:rPr>
            <w:webHidden/>
          </w:rPr>
          <w:fldChar w:fldCharType="begin"/>
        </w:r>
        <w:r w:rsidR="00411BC5">
          <w:rPr>
            <w:webHidden/>
          </w:rPr>
          <w:instrText xml:space="preserve"> PAGEREF _Toc176255425 \h </w:instrText>
        </w:r>
        <w:r w:rsidR="00411BC5">
          <w:rPr>
            <w:webHidden/>
          </w:rPr>
        </w:r>
        <w:r w:rsidR="00411BC5">
          <w:rPr>
            <w:webHidden/>
          </w:rPr>
          <w:fldChar w:fldCharType="separate"/>
        </w:r>
        <w:r w:rsidR="00411BC5">
          <w:rPr>
            <w:webHidden/>
          </w:rPr>
          <w:t>7</w:t>
        </w:r>
        <w:r w:rsidR="00411BC5">
          <w:rPr>
            <w:webHidden/>
          </w:rPr>
          <w:fldChar w:fldCharType="end"/>
        </w:r>
      </w:hyperlink>
    </w:p>
    <w:p w14:paraId="71589BBE" w14:textId="556DD1F0"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6" w:history="1">
        <w:r w:rsidR="00411BC5" w:rsidRPr="00A73596">
          <w:rPr>
            <w:rStyle w:val="Hyperlink"/>
          </w:rPr>
          <w:t>2.2.</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Identifying an abnormal occurrence</w:t>
        </w:r>
        <w:r w:rsidR="00411BC5">
          <w:rPr>
            <w:webHidden/>
          </w:rPr>
          <w:tab/>
        </w:r>
        <w:r w:rsidR="00411BC5">
          <w:rPr>
            <w:webHidden/>
          </w:rPr>
          <w:fldChar w:fldCharType="begin"/>
        </w:r>
        <w:r w:rsidR="00411BC5">
          <w:rPr>
            <w:webHidden/>
          </w:rPr>
          <w:instrText xml:space="preserve"> PAGEREF _Toc176255426 \h </w:instrText>
        </w:r>
        <w:r w:rsidR="00411BC5">
          <w:rPr>
            <w:webHidden/>
          </w:rPr>
        </w:r>
        <w:r w:rsidR="00411BC5">
          <w:rPr>
            <w:webHidden/>
          </w:rPr>
          <w:fldChar w:fldCharType="separate"/>
        </w:r>
        <w:r w:rsidR="00411BC5">
          <w:rPr>
            <w:webHidden/>
          </w:rPr>
          <w:t>8</w:t>
        </w:r>
        <w:r w:rsidR="00411BC5">
          <w:rPr>
            <w:webHidden/>
          </w:rPr>
          <w:fldChar w:fldCharType="end"/>
        </w:r>
      </w:hyperlink>
    </w:p>
    <w:p w14:paraId="6F5BCB85" w14:textId="7E5A3BBD"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7" w:history="1">
        <w:r w:rsidR="00411BC5" w:rsidRPr="00A73596">
          <w:rPr>
            <w:rStyle w:val="Hyperlink"/>
          </w:rPr>
          <w:t>2.3.</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Categorising abnormal occurrences as notifiable incidents</w:t>
        </w:r>
        <w:r w:rsidR="00411BC5">
          <w:rPr>
            <w:webHidden/>
          </w:rPr>
          <w:tab/>
        </w:r>
        <w:r w:rsidR="00411BC5">
          <w:rPr>
            <w:webHidden/>
          </w:rPr>
          <w:fldChar w:fldCharType="begin"/>
        </w:r>
        <w:r w:rsidR="00411BC5">
          <w:rPr>
            <w:webHidden/>
          </w:rPr>
          <w:instrText xml:space="preserve"> PAGEREF _Toc176255427 \h </w:instrText>
        </w:r>
        <w:r w:rsidR="00411BC5">
          <w:rPr>
            <w:webHidden/>
          </w:rPr>
        </w:r>
        <w:r w:rsidR="00411BC5">
          <w:rPr>
            <w:webHidden/>
          </w:rPr>
          <w:fldChar w:fldCharType="separate"/>
        </w:r>
        <w:r w:rsidR="00411BC5">
          <w:rPr>
            <w:webHidden/>
          </w:rPr>
          <w:t>8</w:t>
        </w:r>
        <w:r w:rsidR="00411BC5">
          <w:rPr>
            <w:webHidden/>
          </w:rPr>
          <w:fldChar w:fldCharType="end"/>
        </w:r>
      </w:hyperlink>
    </w:p>
    <w:p w14:paraId="2F9BA521" w14:textId="7642D8A6"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8" w:history="1">
        <w:r w:rsidR="00411BC5" w:rsidRPr="00A73596">
          <w:rPr>
            <w:rStyle w:val="Hyperlink"/>
          </w:rPr>
          <w:t>2.4.</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Abnormal occurrences that are not-notifiable incidents</w:t>
        </w:r>
        <w:r w:rsidR="00411BC5">
          <w:rPr>
            <w:webHidden/>
          </w:rPr>
          <w:tab/>
        </w:r>
        <w:r w:rsidR="00411BC5">
          <w:rPr>
            <w:webHidden/>
          </w:rPr>
          <w:fldChar w:fldCharType="begin"/>
        </w:r>
        <w:r w:rsidR="00411BC5">
          <w:rPr>
            <w:webHidden/>
          </w:rPr>
          <w:instrText xml:space="preserve"> PAGEREF _Toc176255428 \h </w:instrText>
        </w:r>
        <w:r w:rsidR="00411BC5">
          <w:rPr>
            <w:webHidden/>
          </w:rPr>
        </w:r>
        <w:r w:rsidR="00411BC5">
          <w:rPr>
            <w:webHidden/>
          </w:rPr>
          <w:fldChar w:fldCharType="separate"/>
        </w:r>
        <w:r w:rsidR="00411BC5">
          <w:rPr>
            <w:webHidden/>
          </w:rPr>
          <w:t>8</w:t>
        </w:r>
        <w:r w:rsidR="00411BC5">
          <w:rPr>
            <w:webHidden/>
          </w:rPr>
          <w:fldChar w:fldCharType="end"/>
        </w:r>
      </w:hyperlink>
    </w:p>
    <w:p w14:paraId="011AA78D" w14:textId="3A47C8F4"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29" w:history="1">
        <w:r w:rsidR="00411BC5" w:rsidRPr="00A73596">
          <w:rPr>
            <w:rStyle w:val="Hyperlink"/>
          </w:rPr>
          <w:t>2.5.</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Incident notification</w:t>
        </w:r>
        <w:r w:rsidR="00411BC5">
          <w:rPr>
            <w:webHidden/>
          </w:rPr>
          <w:tab/>
        </w:r>
        <w:r w:rsidR="00411BC5">
          <w:rPr>
            <w:webHidden/>
          </w:rPr>
          <w:fldChar w:fldCharType="begin"/>
        </w:r>
        <w:r w:rsidR="00411BC5">
          <w:rPr>
            <w:webHidden/>
          </w:rPr>
          <w:instrText xml:space="preserve"> PAGEREF _Toc176255429 \h </w:instrText>
        </w:r>
        <w:r w:rsidR="00411BC5">
          <w:rPr>
            <w:webHidden/>
          </w:rPr>
        </w:r>
        <w:r w:rsidR="00411BC5">
          <w:rPr>
            <w:webHidden/>
          </w:rPr>
          <w:fldChar w:fldCharType="separate"/>
        </w:r>
        <w:r w:rsidR="00411BC5">
          <w:rPr>
            <w:webHidden/>
          </w:rPr>
          <w:t>9</w:t>
        </w:r>
        <w:r w:rsidR="00411BC5">
          <w:rPr>
            <w:webHidden/>
          </w:rPr>
          <w:fldChar w:fldCharType="end"/>
        </w:r>
      </w:hyperlink>
    </w:p>
    <w:p w14:paraId="769A876A" w14:textId="2544579A"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30" w:history="1">
        <w:r w:rsidR="00411BC5" w:rsidRPr="00A73596">
          <w:rPr>
            <w:rStyle w:val="Hyperlink"/>
          </w:rPr>
          <w:t>2.6.</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Incident follow-up report (FUR) requirement</w:t>
        </w:r>
        <w:r w:rsidR="00411BC5">
          <w:rPr>
            <w:webHidden/>
          </w:rPr>
          <w:tab/>
        </w:r>
        <w:r w:rsidR="00411BC5">
          <w:rPr>
            <w:webHidden/>
          </w:rPr>
          <w:fldChar w:fldCharType="begin"/>
        </w:r>
        <w:r w:rsidR="00411BC5">
          <w:rPr>
            <w:webHidden/>
          </w:rPr>
          <w:instrText xml:space="preserve"> PAGEREF _Toc176255430 \h </w:instrText>
        </w:r>
        <w:r w:rsidR="00411BC5">
          <w:rPr>
            <w:webHidden/>
          </w:rPr>
        </w:r>
        <w:r w:rsidR="00411BC5">
          <w:rPr>
            <w:webHidden/>
          </w:rPr>
          <w:fldChar w:fldCharType="separate"/>
        </w:r>
        <w:r w:rsidR="00411BC5">
          <w:rPr>
            <w:webHidden/>
          </w:rPr>
          <w:t>9</w:t>
        </w:r>
        <w:r w:rsidR="00411BC5">
          <w:rPr>
            <w:webHidden/>
          </w:rPr>
          <w:fldChar w:fldCharType="end"/>
        </w:r>
      </w:hyperlink>
    </w:p>
    <w:p w14:paraId="2149DA62" w14:textId="7A93BF4A"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31" w:history="1">
        <w:r w:rsidR="00411BC5" w:rsidRPr="00A73596">
          <w:rPr>
            <w:rStyle w:val="Hyperlink"/>
          </w:rPr>
          <w:t>2.7.</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Incident FUR notification</w:t>
        </w:r>
        <w:r w:rsidR="00411BC5">
          <w:rPr>
            <w:webHidden/>
          </w:rPr>
          <w:tab/>
        </w:r>
        <w:r w:rsidR="00411BC5">
          <w:rPr>
            <w:webHidden/>
          </w:rPr>
          <w:fldChar w:fldCharType="begin"/>
        </w:r>
        <w:r w:rsidR="00411BC5">
          <w:rPr>
            <w:webHidden/>
          </w:rPr>
          <w:instrText xml:space="preserve"> PAGEREF _Toc176255431 \h </w:instrText>
        </w:r>
        <w:r w:rsidR="00411BC5">
          <w:rPr>
            <w:webHidden/>
          </w:rPr>
        </w:r>
        <w:r w:rsidR="00411BC5">
          <w:rPr>
            <w:webHidden/>
          </w:rPr>
          <w:fldChar w:fldCharType="separate"/>
        </w:r>
        <w:r w:rsidR="00411BC5">
          <w:rPr>
            <w:webHidden/>
          </w:rPr>
          <w:t>10</w:t>
        </w:r>
        <w:r w:rsidR="00411BC5">
          <w:rPr>
            <w:webHidden/>
          </w:rPr>
          <w:fldChar w:fldCharType="end"/>
        </w:r>
      </w:hyperlink>
    </w:p>
    <w:p w14:paraId="294B9DC5" w14:textId="5CEBFF05" w:rsidR="00411BC5" w:rsidRDefault="00A22C4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6255432" w:history="1">
        <w:r w:rsidR="00411BC5" w:rsidRPr="00A73596">
          <w:rPr>
            <w:rStyle w:val="Hyperlink"/>
          </w:rPr>
          <w:t>2.8.</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Conclusion of incident notification process</w:t>
        </w:r>
        <w:r w:rsidR="00411BC5">
          <w:rPr>
            <w:webHidden/>
          </w:rPr>
          <w:tab/>
        </w:r>
        <w:r w:rsidR="00411BC5">
          <w:rPr>
            <w:webHidden/>
          </w:rPr>
          <w:fldChar w:fldCharType="begin"/>
        </w:r>
        <w:r w:rsidR="00411BC5">
          <w:rPr>
            <w:webHidden/>
          </w:rPr>
          <w:instrText xml:space="preserve"> PAGEREF _Toc176255432 \h </w:instrText>
        </w:r>
        <w:r w:rsidR="00411BC5">
          <w:rPr>
            <w:webHidden/>
          </w:rPr>
        </w:r>
        <w:r w:rsidR="00411BC5">
          <w:rPr>
            <w:webHidden/>
          </w:rPr>
          <w:fldChar w:fldCharType="separate"/>
        </w:r>
        <w:r w:rsidR="00411BC5">
          <w:rPr>
            <w:webHidden/>
          </w:rPr>
          <w:t>10</w:t>
        </w:r>
        <w:r w:rsidR="00411BC5">
          <w:rPr>
            <w:webHidden/>
          </w:rPr>
          <w:fldChar w:fldCharType="end"/>
        </w:r>
      </w:hyperlink>
    </w:p>
    <w:p w14:paraId="54F062EF" w14:textId="4960B4C1" w:rsidR="00411BC5" w:rsidRDefault="00A22C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255433" w:history="1">
        <w:r w:rsidR="00411BC5" w:rsidRPr="00A73596">
          <w:rPr>
            <w:rStyle w:val="Hyperlink"/>
          </w:rPr>
          <w:t>3.</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Process oversight</w:t>
        </w:r>
        <w:r w:rsidR="00411BC5">
          <w:rPr>
            <w:webHidden/>
          </w:rPr>
          <w:tab/>
        </w:r>
        <w:r w:rsidR="00411BC5">
          <w:rPr>
            <w:webHidden/>
          </w:rPr>
          <w:fldChar w:fldCharType="begin"/>
        </w:r>
        <w:r w:rsidR="00411BC5">
          <w:rPr>
            <w:webHidden/>
          </w:rPr>
          <w:instrText xml:space="preserve"> PAGEREF _Toc176255433 \h </w:instrText>
        </w:r>
        <w:r w:rsidR="00411BC5">
          <w:rPr>
            <w:webHidden/>
          </w:rPr>
        </w:r>
        <w:r w:rsidR="00411BC5">
          <w:rPr>
            <w:webHidden/>
          </w:rPr>
          <w:fldChar w:fldCharType="separate"/>
        </w:r>
        <w:r w:rsidR="00411BC5">
          <w:rPr>
            <w:webHidden/>
          </w:rPr>
          <w:t>10</w:t>
        </w:r>
        <w:r w:rsidR="00411BC5">
          <w:rPr>
            <w:webHidden/>
          </w:rPr>
          <w:fldChar w:fldCharType="end"/>
        </w:r>
      </w:hyperlink>
    </w:p>
    <w:p w14:paraId="251058E5" w14:textId="67273C3E" w:rsidR="00411BC5" w:rsidRDefault="00A22C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255434" w:history="1">
        <w:r w:rsidR="00411BC5" w:rsidRPr="00A73596">
          <w:rPr>
            <w:rStyle w:val="Hyperlink"/>
          </w:rPr>
          <w:t>4.</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Records</w:t>
        </w:r>
        <w:r w:rsidR="00411BC5">
          <w:rPr>
            <w:webHidden/>
          </w:rPr>
          <w:tab/>
        </w:r>
        <w:r w:rsidR="00411BC5">
          <w:rPr>
            <w:webHidden/>
          </w:rPr>
          <w:fldChar w:fldCharType="begin"/>
        </w:r>
        <w:r w:rsidR="00411BC5">
          <w:rPr>
            <w:webHidden/>
          </w:rPr>
          <w:instrText xml:space="preserve"> PAGEREF _Toc176255434 \h </w:instrText>
        </w:r>
        <w:r w:rsidR="00411BC5">
          <w:rPr>
            <w:webHidden/>
          </w:rPr>
        </w:r>
        <w:r w:rsidR="00411BC5">
          <w:rPr>
            <w:webHidden/>
          </w:rPr>
          <w:fldChar w:fldCharType="separate"/>
        </w:r>
        <w:r w:rsidR="00411BC5">
          <w:rPr>
            <w:webHidden/>
          </w:rPr>
          <w:t>10</w:t>
        </w:r>
        <w:r w:rsidR="00411BC5">
          <w:rPr>
            <w:webHidden/>
          </w:rPr>
          <w:fldChar w:fldCharType="end"/>
        </w:r>
      </w:hyperlink>
    </w:p>
    <w:p w14:paraId="7F2F1C82" w14:textId="5A3467D7" w:rsidR="00411BC5" w:rsidRDefault="00A22C46">
      <w:pPr>
        <w:pStyle w:val="TOC1"/>
        <w:rPr>
          <w:rFonts w:asciiTheme="minorHAnsi" w:eastAsiaTheme="minorEastAsia" w:hAnsiTheme="minorHAnsi" w:cstheme="minorBidi"/>
          <w:kern w:val="2"/>
          <w:sz w:val="22"/>
          <w:lang w:eastAsia="en-GB" w:bidi="ar-SA"/>
          <w14:ligatures w14:val="standardContextual"/>
        </w:rPr>
      </w:pPr>
      <w:hyperlink w:anchor="_Toc176255435" w:history="1">
        <w:r w:rsidR="00411BC5" w:rsidRPr="00A73596">
          <w:rPr>
            <w:rStyle w:val="Hyperlink"/>
          </w:rPr>
          <w:t>References</w:t>
        </w:r>
        <w:r w:rsidR="00411BC5">
          <w:rPr>
            <w:webHidden/>
          </w:rPr>
          <w:tab/>
        </w:r>
        <w:r w:rsidR="00411BC5">
          <w:rPr>
            <w:webHidden/>
          </w:rPr>
          <w:fldChar w:fldCharType="begin"/>
        </w:r>
        <w:r w:rsidR="00411BC5">
          <w:rPr>
            <w:webHidden/>
          </w:rPr>
          <w:instrText xml:space="preserve"> PAGEREF _Toc176255435 \h </w:instrText>
        </w:r>
        <w:r w:rsidR="00411BC5">
          <w:rPr>
            <w:webHidden/>
          </w:rPr>
        </w:r>
        <w:r w:rsidR="00411BC5">
          <w:rPr>
            <w:webHidden/>
          </w:rPr>
          <w:fldChar w:fldCharType="separate"/>
        </w:r>
        <w:r w:rsidR="00411BC5">
          <w:rPr>
            <w:webHidden/>
          </w:rPr>
          <w:t>11</w:t>
        </w:r>
        <w:r w:rsidR="00411BC5">
          <w:rPr>
            <w:webHidden/>
          </w:rPr>
          <w:fldChar w:fldCharType="end"/>
        </w:r>
      </w:hyperlink>
    </w:p>
    <w:p w14:paraId="4D65A6D4" w14:textId="67136A6C" w:rsidR="00411BC5" w:rsidRDefault="00A22C46">
      <w:pPr>
        <w:pStyle w:val="TOC1"/>
        <w:rPr>
          <w:rFonts w:asciiTheme="minorHAnsi" w:eastAsiaTheme="minorEastAsia" w:hAnsiTheme="minorHAnsi" w:cstheme="minorBidi"/>
          <w:kern w:val="2"/>
          <w:sz w:val="22"/>
          <w:lang w:eastAsia="en-GB" w:bidi="ar-SA"/>
          <w14:ligatures w14:val="standardContextual"/>
        </w:rPr>
      </w:pPr>
      <w:hyperlink w:anchor="_Toc176255436" w:history="1">
        <w:r w:rsidR="00411BC5" w:rsidRPr="00A73596">
          <w:rPr>
            <w:rStyle w:val="Hyperlink"/>
          </w:rPr>
          <w:t>Appendix A – Incident notification criteria</w:t>
        </w:r>
        <w:r w:rsidR="00411BC5">
          <w:rPr>
            <w:webHidden/>
          </w:rPr>
          <w:tab/>
        </w:r>
        <w:r w:rsidR="00411BC5">
          <w:rPr>
            <w:webHidden/>
          </w:rPr>
          <w:fldChar w:fldCharType="begin"/>
        </w:r>
        <w:r w:rsidR="00411BC5">
          <w:rPr>
            <w:webHidden/>
          </w:rPr>
          <w:instrText xml:space="preserve"> PAGEREF _Toc176255436 \h </w:instrText>
        </w:r>
        <w:r w:rsidR="00411BC5">
          <w:rPr>
            <w:webHidden/>
          </w:rPr>
        </w:r>
        <w:r w:rsidR="00411BC5">
          <w:rPr>
            <w:webHidden/>
          </w:rPr>
          <w:fldChar w:fldCharType="separate"/>
        </w:r>
        <w:r w:rsidR="00411BC5">
          <w:rPr>
            <w:webHidden/>
          </w:rPr>
          <w:t>12</w:t>
        </w:r>
        <w:r w:rsidR="00411BC5">
          <w:rPr>
            <w:webHidden/>
          </w:rPr>
          <w:fldChar w:fldCharType="end"/>
        </w:r>
      </w:hyperlink>
    </w:p>
    <w:p w14:paraId="4FBDF9BE" w14:textId="1A38987B" w:rsidR="00411BC5" w:rsidRDefault="00A22C46">
      <w:pPr>
        <w:pStyle w:val="TOC1"/>
        <w:rPr>
          <w:rFonts w:asciiTheme="minorHAnsi" w:eastAsiaTheme="minorEastAsia" w:hAnsiTheme="minorHAnsi" w:cstheme="minorBidi"/>
          <w:kern w:val="2"/>
          <w:sz w:val="22"/>
          <w:lang w:eastAsia="en-GB" w:bidi="ar-SA"/>
          <w14:ligatures w14:val="standardContextual"/>
        </w:rPr>
      </w:pPr>
      <w:hyperlink w:anchor="_Toc176255437" w:history="1">
        <w:r w:rsidR="00411BC5" w:rsidRPr="00A73596">
          <w:rPr>
            <w:rStyle w:val="Hyperlink"/>
          </w:rPr>
          <w:t>Appendix B – Fallback procedure for completing and sending incident notifications to ONR</w:t>
        </w:r>
        <w:r w:rsidR="00411BC5">
          <w:rPr>
            <w:webHidden/>
          </w:rPr>
          <w:tab/>
        </w:r>
        <w:r w:rsidR="00411BC5">
          <w:rPr>
            <w:webHidden/>
          </w:rPr>
          <w:fldChar w:fldCharType="begin"/>
        </w:r>
        <w:r w:rsidR="00411BC5">
          <w:rPr>
            <w:webHidden/>
          </w:rPr>
          <w:instrText xml:space="preserve"> PAGEREF _Toc176255437 \h </w:instrText>
        </w:r>
        <w:r w:rsidR="00411BC5">
          <w:rPr>
            <w:webHidden/>
          </w:rPr>
        </w:r>
        <w:r w:rsidR="00411BC5">
          <w:rPr>
            <w:webHidden/>
          </w:rPr>
          <w:fldChar w:fldCharType="separate"/>
        </w:r>
        <w:r w:rsidR="00411BC5">
          <w:rPr>
            <w:webHidden/>
          </w:rPr>
          <w:t>21</w:t>
        </w:r>
        <w:r w:rsidR="00411BC5">
          <w:rPr>
            <w:webHidden/>
          </w:rPr>
          <w:fldChar w:fldCharType="end"/>
        </w:r>
      </w:hyperlink>
    </w:p>
    <w:p w14:paraId="4622C8FD" w14:textId="788513E5" w:rsidR="00411BC5" w:rsidRDefault="00A22C46">
      <w:pPr>
        <w:pStyle w:val="TOC2"/>
        <w:tabs>
          <w:tab w:val="left" w:pos="880"/>
        </w:tabs>
        <w:rPr>
          <w:rFonts w:asciiTheme="minorHAnsi" w:eastAsiaTheme="minorEastAsia" w:hAnsiTheme="minorHAnsi" w:cstheme="minorBidi"/>
          <w:kern w:val="2"/>
          <w:sz w:val="22"/>
          <w:lang w:eastAsia="en-GB" w:bidi="ar-SA"/>
          <w14:ligatures w14:val="standardContextual"/>
        </w:rPr>
      </w:pPr>
      <w:hyperlink w:anchor="_Toc176255438" w:history="1">
        <w:r w:rsidR="00411BC5" w:rsidRPr="00A73596">
          <w:rPr>
            <w:rStyle w:val="Hyperlink"/>
          </w:rPr>
          <w:t>B.1</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INF1 notifications</w:t>
        </w:r>
        <w:r w:rsidR="00411BC5">
          <w:rPr>
            <w:webHidden/>
          </w:rPr>
          <w:tab/>
        </w:r>
        <w:r w:rsidR="00411BC5">
          <w:rPr>
            <w:webHidden/>
          </w:rPr>
          <w:fldChar w:fldCharType="begin"/>
        </w:r>
        <w:r w:rsidR="00411BC5">
          <w:rPr>
            <w:webHidden/>
          </w:rPr>
          <w:instrText xml:space="preserve"> PAGEREF _Toc176255438 \h </w:instrText>
        </w:r>
        <w:r w:rsidR="00411BC5">
          <w:rPr>
            <w:webHidden/>
          </w:rPr>
        </w:r>
        <w:r w:rsidR="00411BC5">
          <w:rPr>
            <w:webHidden/>
          </w:rPr>
          <w:fldChar w:fldCharType="separate"/>
        </w:r>
        <w:r w:rsidR="00411BC5">
          <w:rPr>
            <w:webHidden/>
          </w:rPr>
          <w:t>21</w:t>
        </w:r>
        <w:r w:rsidR="00411BC5">
          <w:rPr>
            <w:webHidden/>
          </w:rPr>
          <w:fldChar w:fldCharType="end"/>
        </w:r>
      </w:hyperlink>
    </w:p>
    <w:p w14:paraId="3F855904" w14:textId="4752B722" w:rsidR="00411BC5" w:rsidRDefault="00A22C46">
      <w:pPr>
        <w:pStyle w:val="TOC2"/>
        <w:tabs>
          <w:tab w:val="left" w:pos="880"/>
        </w:tabs>
        <w:rPr>
          <w:rFonts w:asciiTheme="minorHAnsi" w:eastAsiaTheme="minorEastAsia" w:hAnsiTheme="minorHAnsi" w:cstheme="minorBidi"/>
          <w:kern w:val="2"/>
          <w:sz w:val="22"/>
          <w:lang w:eastAsia="en-GB" w:bidi="ar-SA"/>
          <w14:ligatures w14:val="standardContextual"/>
        </w:rPr>
      </w:pPr>
      <w:hyperlink w:anchor="_Toc176255439" w:history="1">
        <w:r w:rsidR="00411BC5" w:rsidRPr="00A73596">
          <w:rPr>
            <w:rStyle w:val="Hyperlink"/>
          </w:rPr>
          <w:t>B.2</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INF3 notifications</w:t>
        </w:r>
        <w:r w:rsidR="00411BC5">
          <w:rPr>
            <w:webHidden/>
          </w:rPr>
          <w:tab/>
        </w:r>
        <w:r w:rsidR="00411BC5">
          <w:rPr>
            <w:webHidden/>
          </w:rPr>
          <w:fldChar w:fldCharType="begin"/>
        </w:r>
        <w:r w:rsidR="00411BC5">
          <w:rPr>
            <w:webHidden/>
          </w:rPr>
          <w:instrText xml:space="preserve"> PAGEREF _Toc176255439 \h </w:instrText>
        </w:r>
        <w:r w:rsidR="00411BC5">
          <w:rPr>
            <w:webHidden/>
          </w:rPr>
        </w:r>
        <w:r w:rsidR="00411BC5">
          <w:rPr>
            <w:webHidden/>
          </w:rPr>
          <w:fldChar w:fldCharType="separate"/>
        </w:r>
        <w:r w:rsidR="00411BC5">
          <w:rPr>
            <w:webHidden/>
          </w:rPr>
          <w:t>22</w:t>
        </w:r>
        <w:r w:rsidR="00411BC5">
          <w:rPr>
            <w:webHidden/>
          </w:rPr>
          <w:fldChar w:fldCharType="end"/>
        </w:r>
      </w:hyperlink>
    </w:p>
    <w:p w14:paraId="79B4D6C0" w14:textId="68F562C6" w:rsidR="00411BC5" w:rsidRDefault="00A22C46">
      <w:pPr>
        <w:pStyle w:val="TOC2"/>
        <w:tabs>
          <w:tab w:val="left" w:pos="880"/>
        </w:tabs>
        <w:rPr>
          <w:rFonts w:asciiTheme="minorHAnsi" w:eastAsiaTheme="minorEastAsia" w:hAnsiTheme="minorHAnsi" w:cstheme="minorBidi"/>
          <w:kern w:val="2"/>
          <w:sz w:val="22"/>
          <w:lang w:eastAsia="en-GB" w:bidi="ar-SA"/>
          <w14:ligatures w14:val="standardContextual"/>
        </w:rPr>
      </w:pPr>
      <w:hyperlink w:anchor="_Toc176255440" w:history="1">
        <w:r w:rsidR="00411BC5" w:rsidRPr="00A73596">
          <w:rPr>
            <w:rStyle w:val="Hyperlink"/>
          </w:rPr>
          <w:t>B.3</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FUR notifications</w:t>
        </w:r>
        <w:r w:rsidR="00411BC5">
          <w:rPr>
            <w:webHidden/>
          </w:rPr>
          <w:tab/>
        </w:r>
        <w:r w:rsidR="00411BC5">
          <w:rPr>
            <w:webHidden/>
          </w:rPr>
          <w:fldChar w:fldCharType="begin"/>
        </w:r>
        <w:r w:rsidR="00411BC5">
          <w:rPr>
            <w:webHidden/>
          </w:rPr>
          <w:instrText xml:space="preserve"> PAGEREF _Toc176255440 \h </w:instrText>
        </w:r>
        <w:r w:rsidR="00411BC5">
          <w:rPr>
            <w:webHidden/>
          </w:rPr>
        </w:r>
        <w:r w:rsidR="00411BC5">
          <w:rPr>
            <w:webHidden/>
          </w:rPr>
          <w:fldChar w:fldCharType="separate"/>
        </w:r>
        <w:r w:rsidR="00411BC5">
          <w:rPr>
            <w:webHidden/>
          </w:rPr>
          <w:t>23</w:t>
        </w:r>
        <w:r w:rsidR="00411BC5">
          <w:rPr>
            <w:webHidden/>
          </w:rPr>
          <w:fldChar w:fldCharType="end"/>
        </w:r>
      </w:hyperlink>
    </w:p>
    <w:p w14:paraId="299F7DF6" w14:textId="799BCDB4" w:rsidR="00411BC5" w:rsidRDefault="00A22C46">
      <w:pPr>
        <w:pStyle w:val="TOC2"/>
        <w:tabs>
          <w:tab w:val="left" w:pos="880"/>
        </w:tabs>
        <w:rPr>
          <w:rFonts w:asciiTheme="minorHAnsi" w:eastAsiaTheme="minorEastAsia" w:hAnsiTheme="minorHAnsi" w:cstheme="minorBidi"/>
          <w:kern w:val="2"/>
          <w:sz w:val="22"/>
          <w:lang w:eastAsia="en-GB" w:bidi="ar-SA"/>
          <w14:ligatures w14:val="standardContextual"/>
        </w:rPr>
      </w:pPr>
      <w:hyperlink w:anchor="_Toc176255441" w:history="1">
        <w:r w:rsidR="00411BC5" w:rsidRPr="00A73596">
          <w:rPr>
            <w:rStyle w:val="Hyperlink"/>
          </w:rPr>
          <w:t>B.4</w:t>
        </w:r>
        <w:r w:rsidR="00411BC5">
          <w:rPr>
            <w:rFonts w:asciiTheme="minorHAnsi" w:eastAsiaTheme="minorEastAsia" w:hAnsiTheme="minorHAnsi" w:cstheme="minorBidi"/>
            <w:kern w:val="2"/>
            <w:sz w:val="22"/>
            <w:lang w:eastAsia="en-GB" w:bidi="ar-SA"/>
            <w14:ligatures w14:val="standardContextual"/>
          </w:rPr>
          <w:tab/>
        </w:r>
        <w:r w:rsidR="00411BC5" w:rsidRPr="00A73596">
          <w:rPr>
            <w:rStyle w:val="Hyperlink"/>
          </w:rPr>
          <w:t>Notification route</w:t>
        </w:r>
        <w:r w:rsidR="00411BC5">
          <w:rPr>
            <w:webHidden/>
          </w:rPr>
          <w:tab/>
        </w:r>
        <w:r w:rsidR="00411BC5">
          <w:rPr>
            <w:webHidden/>
          </w:rPr>
          <w:fldChar w:fldCharType="begin"/>
        </w:r>
        <w:r w:rsidR="00411BC5">
          <w:rPr>
            <w:webHidden/>
          </w:rPr>
          <w:instrText xml:space="preserve"> PAGEREF _Toc176255441 \h </w:instrText>
        </w:r>
        <w:r w:rsidR="00411BC5">
          <w:rPr>
            <w:webHidden/>
          </w:rPr>
        </w:r>
        <w:r w:rsidR="00411BC5">
          <w:rPr>
            <w:webHidden/>
          </w:rPr>
          <w:fldChar w:fldCharType="separate"/>
        </w:r>
        <w:r w:rsidR="00411BC5">
          <w:rPr>
            <w:webHidden/>
          </w:rPr>
          <w:t>23</w:t>
        </w:r>
        <w:r w:rsidR="00411BC5">
          <w:rPr>
            <w:webHidden/>
          </w:rPr>
          <w:fldChar w:fldCharType="end"/>
        </w:r>
      </w:hyperlink>
    </w:p>
    <w:p w14:paraId="66B003BB" w14:textId="7D318B84" w:rsidR="00411BC5" w:rsidRDefault="00A22C46">
      <w:pPr>
        <w:pStyle w:val="TOC1"/>
        <w:rPr>
          <w:rFonts w:asciiTheme="minorHAnsi" w:eastAsiaTheme="minorEastAsia" w:hAnsiTheme="minorHAnsi" w:cstheme="minorBidi"/>
          <w:kern w:val="2"/>
          <w:sz w:val="22"/>
          <w:lang w:eastAsia="en-GB" w:bidi="ar-SA"/>
          <w14:ligatures w14:val="standardContextual"/>
        </w:rPr>
      </w:pPr>
      <w:hyperlink w:anchor="_Toc176255442" w:history="1">
        <w:r w:rsidR="00411BC5" w:rsidRPr="00A73596">
          <w:rPr>
            <w:rStyle w:val="Hyperlink"/>
          </w:rPr>
          <w:t>Appendix C – ONR expectations for reporting timescales</w:t>
        </w:r>
        <w:r w:rsidR="00411BC5">
          <w:rPr>
            <w:webHidden/>
          </w:rPr>
          <w:tab/>
        </w:r>
        <w:r w:rsidR="00411BC5">
          <w:rPr>
            <w:webHidden/>
          </w:rPr>
          <w:fldChar w:fldCharType="begin"/>
        </w:r>
        <w:r w:rsidR="00411BC5">
          <w:rPr>
            <w:webHidden/>
          </w:rPr>
          <w:instrText xml:space="preserve"> PAGEREF _Toc176255442 \h </w:instrText>
        </w:r>
        <w:r w:rsidR="00411BC5">
          <w:rPr>
            <w:webHidden/>
          </w:rPr>
        </w:r>
        <w:r w:rsidR="00411BC5">
          <w:rPr>
            <w:webHidden/>
          </w:rPr>
          <w:fldChar w:fldCharType="separate"/>
        </w:r>
        <w:r w:rsidR="00411BC5">
          <w:rPr>
            <w:webHidden/>
          </w:rPr>
          <w:t>24</w:t>
        </w:r>
        <w:r w:rsidR="00411BC5">
          <w:rPr>
            <w:webHidden/>
          </w:rPr>
          <w:fldChar w:fldCharType="end"/>
        </w:r>
      </w:hyperlink>
    </w:p>
    <w:p w14:paraId="7395BC63" w14:textId="098C1413" w:rsidR="00956848" w:rsidRPr="00AA47E9" w:rsidRDefault="00956848" w:rsidP="00956848">
      <w:pPr>
        <w:sectPr w:rsidR="00956848" w:rsidRPr="00AA47E9" w:rsidSect="00B43397">
          <w:pgSz w:w="11906" w:h="16838"/>
          <w:pgMar w:top="1440" w:right="1440" w:bottom="1440" w:left="1440" w:header="708" w:footer="708" w:gutter="0"/>
          <w:cols w:space="708"/>
          <w:docGrid w:linePitch="360"/>
        </w:sectPr>
      </w:pPr>
      <w:r w:rsidRPr="00AA47E9">
        <w:fldChar w:fldCharType="end"/>
      </w:r>
    </w:p>
    <w:p w14:paraId="49902E33" w14:textId="77777777" w:rsidR="0098384B" w:rsidRPr="00AA47E9" w:rsidRDefault="0098384B" w:rsidP="007034AF">
      <w:pPr>
        <w:pStyle w:val="Heading1"/>
        <w:sectPr w:rsidR="0098384B" w:rsidRPr="00AA47E9" w:rsidSect="0098384B">
          <w:type w:val="continuous"/>
          <w:pgSz w:w="11906" w:h="16838"/>
          <w:pgMar w:top="1440" w:right="1440" w:bottom="1440" w:left="1440" w:header="708" w:footer="708" w:gutter="0"/>
          <w:cols w:space="708"/>
          <w:docGrid w:linePitch="360"/>
        </w:sectPr>
      </w:pPr>
    </w:p>
    <w:p w14:paraId="43A875A4" w14:textId="482F651D" w:rsidR="008D49A5" w:rsidRPr="00AA47E9" w:rsidRDefault="00B75F7B" w:rsidP="007034AF">
      <w:pPr>
        <w:pStyle w:val="Heading1"/>
      </w:pPr>
      <w:bookmarkStart w:id="1" w:name="_Toc176255419"/>
      <w:r>
        <w:lastRenderedPageBreak/>
        <w:t>Introduction</w:t>
      </w:r>
      <w:bookmarkEnd w:id="1"/>
    </w:p>
    <w:p w14:paraId="3C3816EE" w14:textId="77777777" w:rsidR="006000C4" w:rsidRPr="00AA47E9" w:rsidRDefault="006000C4" w:rsidP="007034AF">
      <w:pPr>
        <w:pStyle w:val="Heading2"/>
      </w:pPr>
      <w:bookmarkStart w:id="2" w:name="_Toc95477399"/>
      <w:bookmarkStart w:id="3" w:name="_Toc176255420"/>
      <w:bookmarkStart w:id="4" w:name="_Hlk95478167"/>
      <w:r w:rsidRPr="00AA47E9">
        <w:t>Purpose</w:t>
      </w:r>
      <w:bookmarkEnd w:id="2"/>
      <w:bookmarkEnd w:id="3"/>
    </w:p>
    <w:bookmarkEnd w:id="4"/>
    <w:p w14:paraId="4ED48585" w14:textId="77777777" w:rsidR="006000C4" w:rsidRPr="00AA47E9" w:rsidRDefault="006000C4" w:rsidP="007034AF">
      <w:r w:rsidRPr="00AA47E9">
        <w:t>ONR is the UK enforcing authority for legislation related to its five statutory purposes. This legislation places duties on organisations and individuals undertaking relevant activities. Some of these duties include notifying the enforcing authority of incidents. ONR’s notification process gives dutyholders a consistent and transparent mechanism to formally notify ONR of incidents where ONR is the enforcing authority.</w:t>
      </w:r>
    </w:p>
    <w:p w14:paraId="4A133015" w14:textId="2153709F" w:rsidR="006000C4" w:rsidRPr="00AA47E9" w:rsidRDefault="006000C4" w:rsidP="007034AF">
      <w:r w:rsidRPr="00AA47E9">
        <w:t xml:space="preserve">This document describes the process for dutyholders to formally notify ONR of incidents. The process aligns with the expectations of IAEA General Safety Requirements </w:t>
      </w:r>
      <w:r w:rsidR="00956848" w:rsidRPr="00AA47E9">
        <w:t>(GSR</w:t>
      </w:r>
      <w:r w:rsidR="00956848" w:rsidRPr="00C17F8C">
        <w:t xml:space="preserve">) </w:t>
      </w:r>
      <w:r w:rsidRPr="00C17F8C">
        <w:t>Part 1</w:t>
      </w:r>
      <w:r w:rsidR="00956848" w:rsidRPr="00C17F8C">
        <w:t>,</w:t>
      </w:r>
      <w:r w:rsidRPr="00C17F8C">
        <w:t xml:space="preserve"> Requirement 21 </w:t>
      </w:r>
      <w:r w:rsidR="007034AF" w:rsidRPr="00C17F8C">
        <w:t>(ref.</w:t>
      </w:r>
      <w:r w:rsidR="00956848" w:rsidRPr="00C17F8C">
        <w:t xml:space="preserve"> </w:t>
      </w:r>
      <w:sdt>
        <w:sdtPr>
          <w:id w:val="-1152674871"/>
          <w:citation/>
        </w:sdtPr>
        <w:sdtEndPr/>
        <w:sdtContent>
          <w:r w:rsidR="00956848" w:rsidRPr="00C17F8C">
            <w:fldChar w:fldCharType="begin"/>
          </w:r>
          <w:r w:rsidR="00956848" w:rsidRPr="00C17F8C">
            <w:instrText xml:space="preserve"> CITATION IAE161 \l 2057 </w:instrText>
          </w:r>
          <w:r w:rsidR="00956848" w:rsidRPr="00C17F8C">
            <w:fldChar w:fldCharType="separate"/>
          </w:r>
          <w:r w:rsidR="002B2BD1" w:rsidRPr="00C17F8C">
            <w:rPr>
              <w:noProof/>
            </w:rPr>
            <w:t>[1]</w:t>
          </w:r>
          <w:r w:rsidR="00956848" w:rsidRPr="00C17F8C">
            <w:fldChar w:fldCharType="end"/>
          </w:r>
        </w:sdtContent>
      </w:sdt>
      <w:r w:rsidR="007034AF" w:rsidRPr="00C17F8C">
        <w:t>)</w:t>
      </w:r>
      <w:r w:rsidRPr="00AA47E9">
        <w:t xml:space="preserve"> and the Regulators’ Code</w:t>
      </w:r>
      <w:r w:rsidR="001E7E3B">
        <w:t xml:space="preserve"> at </w:t>
      </w:r>
      <w:r w:rsidR="00055C80">
        <w:t>ref</w:t>
      </w:r>
      <w:r w:rsidR="001E7E3B">
        <w:t>. </w:t>
      </w:r>
      <w:sdt>
        <w:sdtPr>
          <w:id w:val="-1322194370"/>
          <w:citation/>
        </w:sdtPr>
        <w:sdtEndPr/>
        <w:sdtContent>
          <w:r w:rsidR="00956848" w:rsidRPr="00AA47E9">
            <w:fldChar w:fldCharType="begin"/>
          </w:r>
          <w:r w:rsidR="00956848" w:rsidRPr="00AA47E9">
            <w:instrText xml:space="preserve"> CITATION Dep14 \l 2057 </w:instrText>
          </w:r>
          <w:r w:rsidR="00956848" w:rsidRPr="00AA47E9">
            <w:fldChar w:fldCharType="separate"/>
          </w:r>
          <w:r w:rsidR="002B2BD1" w:rsidRPr="00AA47E9">
            <w:rPr>
              <w:noProof/>
            </w:rPr>
            <w:t>[2]</w:t>
          </w:r>
          <w:r w:rsidR="00956848" w:rsidRPr="00AA47E9">
            <w:fldChar w:fldCharType="end"/>
          </w:r>
        </w:sdtContent>
      </w:sdt>
      <w:r w:rsidRPr="00AA47E9">
        <w:t>.</w:t>
      </w:r>
    </w:p>
    <w:p w14:paraId="5D287DA1" w14:textId="77777777" w:rsidR="006000C4" w:rsidRPr="00AA47E9" w:rsidRDefault="006000C4" w:rsidP="007034AF">
      <w:pPr>
        <w:pStyle w:val="Heading2"/>
      </w:pPr>
      <w:bookmarkStart w:id="5" w:name="_Toc95477400"/>
      <w:bookmarkStart w:id="6" w:name="_Toc176255421"/>
      <w:r w:rsidRPr="00AA47E9">
        <w:t>Scope</w:t>
      </w:r>
      <w:bookmarkEnd w:id="5"/>
      <w:bookmarkEnd w:id="6"/>
    </w:p>
    <w:p w14:paraId="756867D2" w14:textId="77777777" w:rsidR="006000C4" w:rsidRPr="00AA47E9" w:rsidRDefault="006000C4" w:rsidP="007034AF">
      <w:r w:rsidRPr="00AA47E9">
        <w:t>This process applies to:</w:t>
      </w:r>
    </w:p>
    <w:p w14:paraId="4163D76E" w14:textId="77777777" w:rsidR="006000C4" w:rsidRPr="00AA47E9" w:rsidRDefault="006000C4" w:rsidP="009B0A0C">
      <w:pPr>
        <w:pStyle w:val="Bulletlist1"/>
        <w:spacing w:after="120"/>
        <w:ind w:left="357" w:hanging="357"/>
      </w:pPr>
      <w:r w:rsidRPr="00AA47E9">
        <w:t>Dutyholders where ONR is the enforcing authority; and</w:t>
      </w:r>
    </w:p>
    <w:p w14:paraId="2E4C5F6B" w14:textId="399ECE24" w:rsidR="006000C4" w:rsidRPr="00AA47E9" w:rsidRDefault="006000C4" w:rsidP="009B0A0C">
      <w:pPr>
        <w:pStyle w:val="Bulletlist1"/>
        <w:spacing w:after="120"/>
        <w:ind w:left="357" w:hanging="357"/>
      </w:pPr>
      <w:r w:rsidRPr="00AA47E9">
        <w:t xml:space="preserve">Incidents that are relevant to ONR’s statutory purposes as defined in Part 3 of The Energy Act 2013 </w:t>
      </w:r>
      <w:r w:rsidR="00956848" w:rsidRPr="00AA47E9">
        <w:t>(TEA13)</w:t>
      </w:r>
      <w:r w:rsidR="00B93D8B" w:rsidRPr="00AA47E9">
        <w:t>.</w:t>
      </w:r>
    </w:p>
    <w:p w14:paraId="42F55826" w14:textId="3AA5BDD6" w:rsidR="006000C4" w:rsidRPr="00AA47E9" w:rsidRDefault="006000C4" w:rsidP="007034AF">
      <w:r w:rsidRPr="00AA47E9">
        <w:t xml:space="preserve">This process </w:t>
      </w:r>
      <w:r w:rsidRPr="00A65F79">
        <w:t>does not apply to ONR’s regulatory response to incidents. ONR</w:t>
      </w:r>
      <w:r w:rsidRPr="00AA47E9">
        <w:t xml:space="preserve"> will respond to incidents in accordance with the ONR Enforcement Policy</w:t>
      </w:r>
      <w:r w:rsidR="00F65BA4">
        <w:t>, ref.</w:t>
      </w:r>
      <w:r w:rsidRPr="00AA47E9">
        <w:t xml:space="preserve"> </w:t>
      </w:r>
      <w:sdt>
        <w:sdtPr>
          <w:id w:val="1496614389"/>
          <w:citation/>
        </w:sdtPr>
        <w:sdtEndPr/>
        <w:sdtContent>
          <w:r w:rsidRPr="00AA47E9">
            <w:fldChar w:fldCharType="begin"/>
          </w:r>
          <w:r w:rsidR="00D63A29" w:rsidRPr="00AA47E9">
            <w:instrText xml:space="preserve">CITATION ONR20 \l 2057 </w:instrText>
          </w:r>
          <w:r w:rsidRPr="00AA47E9">
            <w:fldChar w:fldCharType="separate"/>
          </w:r>
          <w:r w:rsidR="002B2BD1" w:rsidRPr="00AA47E9">
            <w:rPr>
              <w:noProof/>
            </w:rPr>
            <w:t>[3]</w:t>
          </w:r>
          <w:r w:rsidRPr="00AA47E9">
            <w:fldChar w:fldCharType="end"/>
          </w:r>
        </w:sdtContent>
      </w:sdt>
      <w:r w:rsidRPr="00AA47E9">
        <w:t xml:space="preserve"> and </w:t>
      </w:r>
      <w:r w:rsidR="00B93D8B" w:rsidRPr="00AA47E9">
        <w:t>the</w:t>
      </w:r>
      <w:r w:rsidR="007C0122" w:rsidRPr="007C0122">
        <w:t xml:space="preserve"> </w:t>
      </w:r>
      <w:r w:rsidR="00B93D8B" w:rsidRPr="00AA47E9">
        <w:t>process for p</w:t>
      </w:r>
      <w:r w:rsidRPr="00AA47E9">
        <w:t>rocessing</w:t>
      </w:r>
      <w:r w:rsidR="006613A6">
        <w:t xml:space="preserve"> and reporting of</w:t>
      </w:r>
      <w:r w:rsidRPr="00AA47E9">
        <w:t xml:space="preserve"> </w:t>
      </w:r>
      <w:r w:rsidR="00B93D8B" w:rsidRPr="00AA47E9">
        <w:t>i</w:t>
      </w:r>
      <w:r w:rsidRPr="00AA47E9">
        <w:t xml:space="preserve">ncident </w:t>
      </w:r>
      <w:r w:rsidR="00B93D8B" w:rsidRPr="00AA47E9">
        <w:t>n</w:t>
      </w:r>
      <w:r w:rsidRPr="00AA47E9">
        <w:t>otifications</w:t>
      </w:r>
      <w:r w:rsidR="00F65BA4">
        <w:t>, ref.</w:t>
      </w:r>
      <w:r w:rsidR="00B93D8B" w:rsidRPr="00AA47E9">
        <w:t xml:space="preserve"> </w:t>
      </w:r>
      <w:sdt>
        <w:sdtPr>
          <w:id w:val="-831213070"/>
          <w:citation/>
        </w:sdtPr>
        <w:sdtEndPr/>
        <w:sdtContent>
          <w:r w:rsidR="00B93D8B" w:rsidRPr="00AA47E9">
            <w:fldChar w:fldCharType="begin"/>
          </w:r>
          <w:r w:rsidR="00B93D8B" w:rsidRPr="00AA47E9">
            <w:instrText xml:space="preserve"> CITATION ONR30 \l 2057 </w:instrText>
          </w:r>
          <w:r w:rsidR="00B93D8B" w:rsidRPr="00AA47E9">
            <w:fldChar w:fldCharType="separate"/>
          </w:r>
          <w:r w:rsidR="002B2BD1" w:rsidRPr="00AA47E9">
            <w:rPr>
              <w:noProof/>
            </w:rPr>
            <w:t>[4]</w:t>
          </w:r>
          <w:r w:rsidR="00B93D8B" w:rsidRPr="00AA47E9">
            <w:fldChar w:fldCharType="end"/>
          </w:r>
        </w:sdtContent>
      </w:sdt>
      <w:r w:rsidRPr="00AA47E9">
        <w:t>.</w:t>
      </w:r>
      <w:r w:rsidR="00B93D8B" w:rsidRPr="00AA47E9">
        <w:t xml:space="preserve"> </w:t>
      </w:r>
    </w:p>
    <w:p w14:paraId="59438032" w14:textId="6264844A" w:rsidR="006000C4" w:rsidRPr="00AA47E9" w:rsidRDefault="006000C4" w:rsidP="007034AF">
      <w:r w:rsidRPr="00AA47E9">
        <w:t>The process assists dutyholders in identifying incidents that require notification.</w:t>
      </w:r>
      <w:r w:rsidR="00956848" w:rsidRPr="00AA47E9">
        <w:t xml:space="preserve"> </w:t>
      </w:r>
      <w:r w:rsidR="00956848" w:rsidRPr="00AA47E9">
        <w:br/>
      </w:r>
      <w:r w:rsidRPr="00AA47E9">
        <w:t xml:space="preserve">It </w:t>
      </w:r>
      <w:r w:rsidR="00793178">
        <w:t xml:space="preserve">therefore </w:t>
      </w:r>
      <w:r w:rsidRPr="00AA47E9">
        <w:t>establishes a consistent approach for dutyholders to communicate information about the incidents to ONR.</w:t>
      </w:r>
    </w:p>
    <w:p w14:paraId="0D99E891" w14:textId="77777777" w:rsidR="006000C4" w:rsidRPr="00AA47E9" w:rsidRDefault="006000C4" w:rsidP="00282C56">
      <w:pPr>
        <w:spacing w:after="200"/>
      </w:pPr>
      <w:r w:rsidRPr="00AA47E9">
        <w:t xml:space="preserve">The legal framework for notifications that are within the scope of this process are: </w:t>
      </w:r>
    </w:p>
    <w:p w14:paraId="647BB374" w14:textId="22810ED9" w:rsidR="006000C4" w:rsidRPr="00AA47E9" w:rsidRDefault="006000C4" w:rsidP="00282C56">
      <w:pPr>
        <w:pStyle w:val="Bulletlist1"/>
        <w:spacing w:after="120"/>
        <w:ind w:left="357" w:hanging="357"/>
      </w:pPr>
      <w:r w:rsidRPr="00AA47E9">
        <w:t>Nuclear Installations Act 1965</w:t>
      </w:r>
      <w:r w:rsidR="00956848" w:rsidRPr="00AA47E9">
        <w:t xml:space="preserve"> (NIA65) - </w:t>
      </w:r>
      <w:r w:rsidRPr="00AA47E9">
        <w:t>Notification to ONR under a Nuclear Site Licence Condition</w:t>
      </w:r>
      <w:r w:rsidR="00346AC4">
        <w:t>.</w:t>
      </w:r>
    </w:p>
    <w:p w14:paraId="78A04C7E" w14:textId="72AB676C" w:rsidR="006000C4" w:rsidRPr="00AA47E9" w:rsidRDefault="006000C4" w:rsidP="00282C56">
      <w:pPr>
        <w:pStyle w:val="Bulletlist1"/>
        <w:spacing w:after="120"/>
        <w:ind w:left="357" w:hanging="357"/>
      </w:pPr>
      <w:r w:rsidRPr="00AA47E9">
        <w:t xml:space="preserve">The Nuclear Installations (Dangerous Occurrences) </w:t>
      </w:r>
      <w:r w:rsidRPr="00783CE4">
        <w:t>Regulations 1965</w:t>
      </w:r>
      <w:r w:rsidR="00346AC4" w:rsidRPr="00783CE4">
        <w:t>.</w:t>
      </w:r>
    </w:p>
    <w:p w14:paraId="38A3786F" w14:textId="6CF32B86" w:rsidR="006000C4" w:rsidRPr="00AA47E9" w:rsidRDefault="00956848" w:rsidP="00282C56">
      <w:pPr>
        <w:pStyle w:val="Bulletlist1"/>
        <w:spacing w:after="120"/>
        <w:ind w:left="357" w:hanging="357"/>
      </w:pPr>
      <w:r w:rsidRPr="00AA47E9">
        <w:t xml:space="preserve">The </w:t>
      </w:r>
      <w:r w:rsidR="006000C4" w:rsidRPr="00AA47E9">
        <w:t>Ionising Radiations Regulations 2017</w:t>
      </w:r>
      <w:r w:rsidRPr="00AA47E9">
        <w:t xml:space="preserve"> (IRR17) - </w:t>
      </w:r>
      <w:r w:rsidR="006000C4" w:rsidRPr="00AA47E9">
        <w:t>Incidents that occur on Nuclear Licensed sites.</w:t>
      </w:r>
    </w:p>
    <w:p w14:paraId="724FFB22" w14:textId="04961ADC" w:rsidR="006000C4" w:rsidRPr="00AA47E9" w:rsidRDefault="00956848" w:rsidP="00282C56">
      <w:pPr>
        <w:pStyle w:val="Bulletlist1"/>
        <w:spacing w:after="120"/>
        <w:ind w:left="357" w:hanging="357"/>
      </w:pPr>
      <w:r w:rsidRPr="00AA47E9">
        <w:t xml:space="preserve">The </w:t>
      </w:r>
      <w:r w:rsidR="006000C4" w:rsidRPr="00AA47E9">
        <w:t>Nuclear</w:t>
      </w:r>
      <w:r w:rsidR="006000C4" w:rsidRPr="00AA47E9">
        <w:rPr>
          <w:bCs/>
        </w:rPr>
        <w:t xml:space="preserve"> Industries Security Regulations </w:t>
      </w:r>
      <w:r w:rsidR="006000C4" w:rsidRPr="00AA47E9">
        <w:t>2003</w:t>
      </w:r>
      <w:r w:rsidRPr="00AA47E9">
        <w:t xml:space="preserve"> (NISR) - </w:t>
      </w:r>
      <w:r w:rsidR="006000C4" w:rsidRPr="00AA47E9">
        <w:t>All relevant incidents</w:t>
      </w:r>
      <w:r w:rsidR="00B50997">
        <w:t>.</w:t>
      </w:r>
    </w:p>
    <w:p w14:paraId="01624C21" w14:textId="38D0DAFB" w:rsidR="006000C4" w:rsidRPr="00AA47E9" w:rsidRDefault="00956848" w:rsidP="00282C56">
      <w:pPr>
        <w:pStyle w:val="Bulletlist1"/>
        <w:spacing w:after="120"/>
        <w:ind w:left="357" w:hanging="357"/>
      </w:pPr>
      <w:r w:rsidRPr="00AA47E9">
        <w:t xml:space="preserve">The </w:t>
      </w:r>
      <w:r w:rsidR="006000C4" w:rsidRPr="00AA47E9">
        <w:t>Nuclear Safeguards (EU Exit) Regulations 2019</w:t>
      </w:r>
      <w:r w:rsidRPr="00AA47E9">
        <w:t xml:space="preserve"> - </w:t>
      </w:r>
      <w:r w:rsidR="006000C4" w:rsidRPr="00AA47E9">
        <w:t>All relevant incidents</w:t>
      </w:r>
      <w:r w:rsidR="00B50997">
        <w:t>.</w:t>
      </w:r>
    </w:p>
    <w:p w14:paraId="330F3C5F" w14:textId="30B3C033" w:rsidR="006000C4" w:rsidRDefault="00956848" w:rsidP="00282C56">
      <w:pPr>
        <w:pStyle w:val="Bulletlist1"/>
        <w:spacing w:after="120"/>
        <w:ind w:left="357" w:hanging="357"/>
      </w:pPr>
      <w:r w:rsidRPr="00AA47E9">
        <w:t xml:space="preserve">The </w:t>
      </w:r>
      <w:r w:rsidR="006000C4" w:rsidRPr="00AA47E9">
        <w:t>Carriage of Dangerous Goods and Use of Transportable Pressure Equipment Regulations 2009</w:t>
      </w:r>
      <w:r w:rsidRPr="00AA47E9">
        <w:t xml:space="preserve"> (CDG) - </w:t>
      </w:r>
      <w:r w:rsidR="006000C4" w:rsidRPr="00AA47E9">
        <w:t>All relevant incidents involving transport of Class 7 dangerous goods</w:t>
      </w:r>
      <w:r w:rsidR="00A12989">
        <w:t>.</w:t>
      </w:r>
    </w:p>
    <w:p w14:paraId="6A8BCCB2" w14:textId="3E06E8C4" w:rsidR="006000C4" w:rsidRPr="00AA47E9" w:rsidRDefault="00956848" w:rsidP="00282C56">
      <w:pPr>
        <w:pStyle w:val="Bulletlist1"/>
        <w:spacing w:after="0"/>
        <w:ind w:left="357" w:hanging="357"/>
      </w:pPr>
      <w:r w:rsidRPr="00AA47E9">
        <w:t xml:space="preserve">The </w:t>
      </w:r>
      <w:r w:rsidR="006000C4" w:rsidRPr="00AA47E9">
        <w:t>Reporting of Injuries, Diseases and Dangerous Occurrences Regulations 2013 (RIDDOR)</w:t>
      </w:r>
      <w:r w:rsidR="00A3117B">
        <w:t>.</w:t>
      </w:r>
    </w:p>
    <w:p w14:paraId="1038B93F" w14:textId="0D9F1E47" w:rsidR="006000C4" w:rsidRPr="00AA47E9" w:rsidRDefault="006000C4" w:rsidP="007034AF">
      <w:r w:rsidRPr="00AA47E9">
        <w:lastRenderedPageBreak/>
        <w:t>All other government and emergency incident notifications are outside the scope of this process, such as, defence sites’ notifications to the Ministry of Defence</w:t>
      </w:r>
      <w:r w:rsidR="00B93D8B" w:rsidRPr="00AA47E9">
        <w:t xml:space="preserve"> (MoD)</w:t>
      </w:r>
      <w:r w:rsidRPr="00AA47E9">
        <w:t xml:space="preserve">. </w:t>
      </w:r>
      <w:r w:rsidR="00956848" w:rsidRPr="00AA47E9">
        <w:br/>
      </w:r>
      <w:r w:rsidRPr="00AA47E9">
        <w:t>The dutyholder must comply with the relevant legislation and expectations for these aspects.</w:t>
      </w:r>
    </w:p>
    <w:p w14:paraId="6B276952" w14:textId="4A189B4E" w:rsidR="006000C4" w:rsidRPr="00AA47E9" w:rsidRDefault="006000C4" w:rsidP="00595148">
      <w:pPr>
        <w:pStyle w:val="Heading2"/>
      </w:pPr>
      <w:bookmarkStart w:id="7" w:name="_Toc95477401"/>
      <w:bookmarkStart w:id="8" w:name="_Toc176255422"/>
      <w:r w:rsidRPr="00AA47E9">
        <w:t xml:space="preserve">Roles </w:t>
      </w:r>
      <w:r w:rsidRPr="00595148">
        <w:t>and</w:t>
      </w:r>
      <w:r w:rsidRPr="00AA47E9">
        <w:t xml:space="preserve"> </w:t>
      </w:r>
      <w:r w:rsidR="00411BC5">
        <w:t>r</w:t>
      </w:r>
      <w:r w:rsidRPr="00AA47E9">
        <w:t>esponsibilities</w:t>
      </w:r>
      <w:bookmarkEnd w:id="7"/>
      <w:bookmarkEnd w:id="8"/>
    </w:p>
    <w:p w14:paraId="62005AE9" w14:textId="77777777" w:rsidR="006000C4" w:rsidRPr="00AA47E9" w:rsidRDefault="006000C4" w:rsidP="007034AF">
      <w:r w:rsidRPr="00AA47E9">
        <w:t>The relevant dutyholders are responsible for following this process to notify ONR of incidents.</w:t>
      </w:r>
    </w:p>
    <w:p w14:paraId="42AC7AAE" w14:textId="77777777" w:rsidR="006000C4" w:rsidRPr="00AA47E9" w:rsidRDefault="006000C4" w:rsidP="007034AF">
      <w:r w:rsidRPr="00AA47E9">
        <w:t>ONR is responsible for maintaining this process, confirming receipt of incident notifications and providing advice to dutyholders on understanding, implementing and complying with this process and its guidance.</w:t>
      </w:r>
    </w:p>
    <w:p w14:paraId="6DEB3D79" w14:textId="77777777" w:rsidR="006000C4" w:rsidRPr="00AA47E9" w:rsidRDefault="006000C4" w:rsidP="007034AF">
      <w:pPr>
        <w:pStyle w:val="Heading2"/>
      </w:pPr>
      <w:bookmarkStart w:id="9" w:name="_Toc95477402"/>
      <w:bookmarkStart w:id="10" w:name="_Toc176255423"/>
      <w:r w:rsidRPr="00AA47E9">
        <w:t>Definitions</w:t>
      </w:r>
      <w:bookmarkEnd w:id="9"/>
      <w:bookmarkEnd w:id="10"/>
    </w:p>
    <w:p w14:paraId="74A24A1C" w14:textId="77777777" w:rsidR="006000C4" w:rsidRPr="00AA47E9" w:rsidRDefault="006000C4" w:rsidP="007034AF">
      <w:r w:rsidRPr="00AA47E9">
        <w:t>This document uses the following definitions:</w:t>
      </w:r>
    </w:p>
    <w:p w14:paraId="53EF869C" w14:textId="10758F0A" w:rsidR="007034AF" w:rsidRPr="00AA47E9" w:rsidRDefault="007034AF" w:rsidP="007034AF">
      <w:pPr>
        <w:pStyle w:val="Caption"/>
        <w:keepNext/>
      </w:pPr>
      <w:r w:rsidRPr="00AA47E9">
        <w:t xml:space="preserve">Table </w:t>
      </w:r>
      <w:r w:rsidR="007A6754">
        <w:fldChar w:fldCharType="begin"/>
      </w:r>
      <w:r w:rsidR="007A6754">
        <w:instrText xml:space="preserve"> SEQ Table \* ARABIC </w:instrText>
      </w:r>
      <w:r w:rsidR="007A6754">
        <w:fldChar w:fldCharType="separate"/>
      </w:r>
      <w:r w:rsidR="00C3237A">
        <w:rPr>
          <w:noProof/>
        </w:rPr>
        <w:t>1</w:t>
      </w:r>
      <w:r w:rsidR="007A6754">
        <w:rPr>
          <w:noProof/>
        </w:rPr>
        <w:fldChar w:fldCharType="end"/>
      </w:r>
      <w:r w:rsidRPr="00AA47E9">
        <w:t>: Table of definitions</w:t>
      </w:r>
    </w:p>
    <w:tbl>
      <w:tblPr>
        <w:tblStyle w:val="ONRTable1"/>
        <w:tblW w:w="5000" w:type="pct"/>
        <w:tblInd w:w="0" w:type="dxa"/>
        <w:tblLook w:val="04A0" w:firstRow="1" w:lastRow="0" w:firstColumn="1" w:lastColumn="0" w:noHBand="0" w:noVBand="1"/>
      </w:tblPr>
      <w:tblGrid>
        <w:gridCol w:w="2124"/>
        <w:gridCol w:w="6892"/>
      </w:tblGrid>
      <w:tr w:rsidR="007034AF" w:rsidRPr="00AA47E9" w14:paraId="0B781D1A" w14:textId="77777777" w:rsidTr="006522B5">
        <w:trPr>
          <w:cnfStyle w:val="100000000000" w:firstRow="1" w:lastRow="0" w:firstColumn="0" w:lastColumn="0" w:oddVBand="0" w:evenVBand="0" w:oddHBand="0" w:evenHBand="0" w:firstRowFirstColumn="0" w:firstRowLastColumn="0" w:lastRowFirstColumn="0" w:lastRowLastColumn="0"/>
          <w:tblHeader/>
        </w:trPr>
        <w:tc>
          <w:tcPr>
            <w:tcW w:w="1178" w:type="pct"/>
            <w:tcBorders>
              <w:top w:val="single" w:sz="4" w:space="0" w:color="auto"/>
              <w:left w:val="single" w:sz="4" w:space="0" w:color="auto"/>
              <w:bottom w:val="single" w:sz="4" w:space="0" w:color="auto"/>
              <w:right w:val="single" w:sz="4" w:space="0" w:color="auto"/>
            </w:tcBorders>
          </w:tcPr>
          <w:p w14:paraId="137EEA8B" w14:textId="77777777" w:rsidR="006000C4" w:rsidRPr="00AA47E9" w:rsidRDefault="006000C4" w:rsidP="00351DBB">
            <w:pPr>
              <w:spacing w:before="60" w:after="60"/>
              <w:rPr>
                <w:rFonts w:cs="Arial"/>
                <w:b w:val="0"/>
              </w:rPr>
            </w:pPr>
            <w:r w:rsidRPr="00AA47E9">
              <w:rPr>
                <w:rFonts w:cs="Arial"/>
                <w:b w:val="0"/>
              </w:rPr>
              <w:t>Term / Acronym</w:t>
            </w:r>
          </w:p>
        </w:tc>
        <w:tc>
          <w:tcPr>
            <w:tcW w:w="3822" w:type="pct"/>
            <w:tcBorders>
              <w:top w:val="single" w:sz="4" w:space="0" w:color="auto"/>
              <w:left w:val="single" w:sz="4" w:space="0" w:color="auto"/>
              <w:bottom w:val="single" w:sz="4" w:space="0" w:color="auto"/>
              <w:right w:val="single" w:sz="4" w:space="0" w:color="auto"/>
            </w:tcBorders>
          </w:tcPr>
          <w:p w14:paraId="06F8A254" w14:textId="77777777" w:rsidR="006000C4" w:rsidRPr="00AA47E9" w:rsidRDefault="006000C4" w:rsidP="00351DBB">
            <w:pPr>
              <w:spacing w:before="60" w:after="60"/>
              <w:rPr>
                <w:rFonts w:cs="Arial"/>
                <w:b w:val="0"/>
              </w:rPr>
            </w:pPr>
            <w:r w:rsidRPr="00AA47E9">
              <w:rPr>
                <w:rFonts w:cs="Arial"/>
                <w:b w:val="0"/>
              </w:rPr>
              <w:t>Description</w:t>
            </w:r>
          </w:p>
        </w:tc>
      </w:tr>
      <w:tr w:rsidR="006000C4" w:rsidRPr="00AA47E9" w14:paraId="4E918CE8" w14:textId="77777777" w:rsidTr="006522B5">
        <w:tc>
          <w:tcPr>
            <w:tcW w:w="1178" w:type="pct"/>
            <w:tcBorders>
              <w:top w:val="single" w:sz="4" w:space="0" w:color="auto"/>
              <w:left w:val="single" w:sz="4" w:space="0" w:color="auto"/>
              <w:bottom w:val="single" w:sz="4" w:space="0" w:color="auto"/>
              <w:right w:val="single" w:sz="4" w:space="0" w:color="auto"/>
            </w:tcBorders>
          </w:tcPr>
          <w:p w14:paraId="1A0124D9" w14:textId="77777777" w:rsidR="006000C4" w:rsidRPr="00AA47E9" w:rsidRDefault="006000C4" w:rsidP="00351DBB">
            <w:pPr>
              <w:spacing w:before="60" w:after="60"/>
            </w:pPr>
            <w:r w:rsidRPr="00AA47E9">
              <w:t>Abnormal occurrences</w:t>
            </w:r>
          </w:p>
        </w:tc>
        <w:tc>
          <w:tcPr>
            <w:tcW w:w="3822" w:type="pct"/>
            <w:tcBorders>
              <w:top w:val="single" w:sz="4" w:space="0" w:color="auto"/>
              <w:left w:val="single" w:sz="4" w:space="0" w:color="auto"/>
              <w:bottom w:val="single" w:sz="4" w:space="0" w:color="auto"/>
              <w:right w:val="single" w:sz="4" w:space="0" w:color="auto"/>
            </w:tcBorders>
          </w:tcPr>
          <w:p w14:paraId="38EF475D" w14:textId="77777777" w:rsidR="006000C4" w:rsidRPr="00AA47E9" w:rsidRDefault="006000C4" w:rsidP="00351DBB">
            <w:pPr>
              <w:spacing w:before="60" w:after="60"/>
            </w:pPr>
            <w:r w:rsidRPr="00AA47E9">
              <w:t>Any unintended event, including operating errors, equipment failures, initiating events, accident precursors, near misses, potential mishaps, or unauthorised acts, malicious or non-malicious, the consequences or potential consequences of which are not negligible from the point of view of protection or safety.</w:t>
            </w:r>
          </w:p>
        </w:tc>
      </w:tr>
      <w:tr w:rsidR="00D63A29" w:rsidRPr="00AA47E9" w14:paraId="0F0E3F02" w14:textId="77777777" w:rsidTr="006522B5">
        <w:tc>
          <w:tcPr>
            <w:tcW w:w="1178" w:type="pct"/>
            <w:tcBorders>
              <w:top w:val="single" w:sz="4" w:space="0" w:color="auto"/>
              <w:left w:val="single" w:sz="4" w:space="0" w:color="auto"/>
              <w:bottom w:val="single" w:sz="4" w:space="0" w:color="auto"/>
              <w:right w:val="single" w:sz="4" w:space="0" w:color="auto"/>
            </w:tcBorders>
          </w:tcPr>
          <w:p w14:paraId="32002A9C" w14:textId="38935963" w:rsidR="00D63A29" w:rsidRPr="00AA47E9" w:rsidRDefault="00D63A29" w:rsidP="00351DBB">
            <w:pPr>
              <w:spacing w:before="60" w:after="60"/>
            </w:pPr>
            <w:r w:rsidRPr="00AA47E9">
              <w:t>BTC</w:t>
            </w:r>
          </w:p>
        </w:tc>
        <w:tc>
          <w:tcPr>
            <w:tcW w:w="3822" w:type="pct"/>
            <w:tcBorders>
              <w:top w:val="single" w:sz="4" w:space="0" w:color="auto"/>
              <w:left w:val="single" w:sz="4" w:space="0" w:color="auto"/>
              <w:bottom w:val="single" w:sz="4" w:space="0" w:color="auto"/>
              <w:right w:val="single" w:sz="4" w:space="0" w:color="auto"/>
            </w:tcBorders>
          </w:tcPr>
          <w:p w14:paraId="4B6F7CA9" w14:textId="44212B00" w:rsidR="00D63A29" w:rsidRPr="00AA47E9" w:rsidRDefault="00D63A29" w:rsidP="00351DBB">
            <w:pPr>
              <w:spacing w:before="60" w:after="60"/>
            </w:pPr>
            <w:r w:rsidRPr="00AA47E9">
              <w:t>Basic Technical Characteristics</w:t>
            </w:r>
          </w:p>
        </w:tc>
      </w:tr>
      <w:tr w:rsidR="00956848" w:rsidRPr="00AA47E9" w14:paraId="4F5A4FED" w14:textId="77777777" w:rsidTr="006522B5">
        <w:tc>
          <w:tcPr>
            <w:tcW w:w="1178" w:type="pct"/>
            <w:tcBorders>
              <w:top w:val="single" w:sz="4" w:space="0" w:color="auto"/>
              <w:left w:val="single" w:sz="4" w:space="0" w:color="auto"/>
              <w:bottom w:val="single" w:sz="4" w:space="0" w:color="auto"/>
              <w:right w:val="single" w:sz="4" w:space="0" w:color="auto"/>
            </w:tcBorders>
          </w:tcPr>
          <w:p w14:paraId="065AF667" w14:textId="20DFB463" w:rsidR="00956848" w:rsidRPr="00AA47E9" w:rsidRDefault="00956848" w:rsidP="00351DBB">
            <w:pPr>
              <w:spacing w:before="60" w:after="60"/>
            </w:pPr>
            <w:r w:rsidRPr="00AA47E9">
              <w:t>CDG</w:t>
            </w:r>
          </w:p>
        </w:tc>
        <w:tc>
          <w:tcPr>
            <w:tcW w:w="3822" w:type="pct"/>
            <w:tcBorders>
              <w:top w:val="single" w:sz="4" w:space="0" w:color="auto"/>
              <w:left w:val="single" w:sz="4" w:space="0" w:color="auto"/>
              <w:bottom w:val="single" w:sz="4" w:space="0" w:color="auto"/>
              <w:right w:val="single" w:sz="4" w:space="0" w:color="auto"/>
            </w:tcBorders>
          </w:tcPr>
          <w:p w14:paraId="6AAB7953" w14:textId="352FFCB1" w:rsidR="00956848" w:rsidRPr="00AA47E9" w:rsidRDefault="00956848" w:rsidP="00351DBB">
            <w:pPr>
              <w:spacing w:before="60" w:after="60"/>
            </w:pPr>
            <w:r w:rsidRPr="00AA47E9">
              <w:t>The Carriage of Dangerous Goods and Use of Transportable Pressure Equipment Regulations 2009</w:t>
            </w:r>
          </w:p>
        </w:tc>
      </w:tr>
      <w:tr w:rsidR="006000C4" w:rsidRPr="00AA47E9" w14:paraId="474DDDD7" w14:textId="77777777" w:rsidTr="006522B5">
        <w:tc>
          <w:tcPr>
            <w:tcW w:w="1178" w:type="pct"/>
            <w:tcBorders>
              <w:top w:val="single" w:sz="4" w:space="0" w:color="auto"/>
              <w:left w:val="single" w:sz="4" w:space="0" w:color="auto"/>
              <w:bottom w:val="single" w:sz="4" w:space="0" w:color="auto"/>
              <w:right w:val="single" w:sz="4" w:space="0" w:color="auto"/>
            </w:tcBorders>
          </w:tcPr>
          <w:p w14:paraId="40D77D1E" w14:textId="77777777" w:rsidR="006000C4" w:rsidRPr="00AA47E9" w:rsidRDefault="006000C4" w:rsidP="00351DBB">
            <w:pPr>
              <w:spacing w:before="60" w:after="60"/>
            </w:pPr>
            <w:r w:rsidRPr="00AA47E9">
              <w:t>COMAH</w:t>
            </w:r>
          </w:p>
        </w:tc>
        <w:tc>
          <w:tcPr>
            <w:tcW w:w="3822" w:type="pct"/>
            <w:tcBorders>
              <w:top w:val="single" w:sz="4" w:space="0" w:color="auto"/>
              <w:left w:val="single" w:sz="4" w:space="0" w:color="auto"/>
              <w:bottom w:val="single" w:sz="4" w:space="0" w:color="auto"/>
              <w:right w:val="single" w:sz="4" w:space="0" w:color="auto"/>
            </w:tcBorders>
          </w:tcPr>
          <w:p w14:paraId="25E7C3C3" w14:textId="77777777" w:rsidR="006000C4" w:rsidRPr="00AA47E9" w:rsidRDefault="006000C4" w:rsidP="00351DBB">
            <w:pPr>
              <w:spacing w:before="60" w:after="60"/>
            </w:pPr>
            <w:r w:rsidRPr="00AA47E9">
              <w:t>Control of Major Accidents Hazards</w:t>
            </w:r>
          </w:p>
        </w:tc>
      </w:tr>
      <w:tr w:rsidR="006000C4" w:rsidRPr="00AA47E9" w14:paraId="52933BF6" w14:textId="77777777" w:rsidTr="006522B5">
        <w:tc>
          <w:tcPr>
            <w:tcW w:w="1178" w:type="pct"/>
            <w:tcBorders>
              <w:top w:val="single" w:sz="4" w:space="0" w:color="auto"/>
              <w:left w:val="single" w:sz="4" w:space="0" w:color="auto"/>
              <w:bottom w:val="single" w:sz="4" w:space="0" w:color="auto"/>
              <w:right w:val="single" w:sz="4" w:space="0" w:color="auto"/>
            </w:tcBorders>
          </w:tcPr>
          <w:p w14:paraId="11445E52" w14:textId="77777777" w:rsidR="006000C4" w:rsidRPr="00AA47E9" w:rsidRDefault="006000C4" w:rsidP="00351DBB">
            <w:pPr>
              <w:spacing w:before="60" w:after="60"/>
            </w:pPr>
            <w:r w:rsidRPr="00AA47E9">
              <w:t>Dutyholders</w:t>
            </w:r>
          </w:p>
        </w:tc>
        <w:tc>
          <w:tcPr>
            <w:tcW w:w="3822" w:type="pct"/>
            <w:tcBorders>
              <w:top w:val="single" w:sz="4" w:space="0" w:color="auto"/>
              <w:left w:val="single" w:sz="4" w:space="0" w:color="auto"/>
              <w:bottom w:val="single" w:sz="4" w:space="0" w:color="auto"/>
              <w:right w:val="single" w:sz="4" w:space="0" w:color="auto"/>
            </w:tcBorders>
          </w:tcPr>
          <w:p w14:paraId="06E321C5" w14:textId="77777777" w:rsidR="006000C4" w:rsidRPr="00AA47E9" w:rsidRDefault="006000C4" w:rsidP="00351DBB">
            <w:pPr>
              <w:spacing w:before="60" w:after="60"/>
            </w:pPr>
            <w:r w:rsidRPr="00AA47E9">
              <w:t>Any individual or corporate body that has a duty under the law and ONR is the enforcing authority for that duty.</w:t>
            </w:r>
          </w:p>
        </w:tc>
      </w:tr>
      <w:tr w:rsidR="00D63A29" w:rsidRPr="00AA47E9" w14:paraId="16E54582" w14:textId="77777777" w:rsidTr="006522B5">
        <w:tc>
          <w:tcPr>
            <w:tcW w:w="1178" w:type="pct"/>
            <w:tcBorders>
              <w:top w:val="single" w:sz="4" w:space="0" w:color="auto"/>
              <w:left w:val="single" w:sz="4" w:space="0" w:color="auto"/>
              <w:bottom w:val="single" w:sz="4" w:space="0" w:color="auto"/>
              <w:right w:val="single" w:sz="4" w:space="0" w:color="auto"/>
            </w:tcBorders>
          </w:tcPr>
          <w:p w14:paraId="5BF58DE1" w14:textId="72365CA8" w:rsidR="00D63A29" w:rsidRPr="00AA47E9" w:rsidRDefault="00D63A29" w:rsidP="00351DBB">
            <w:pPr>
              <w:spacing w:before="60" w:after="60"/>
            </w:pPr>
            <w:r w:rsidRPr="00AA47E9">
              <w:t>EASR18</w:t>
            </w:r>
          </w:p>
        </w:tc>
        <w:tc>
          <w:tcPr>
            <w:tcW w:w="3822" w:type="pct"/>
            <w:tcBorders>
              <w:top w:val="single" w:sz="4" w:space="0" w:color="auto"/>
              <w:left w:val="single" w:sz="4" w:space="0" w:color="auto"/>
              <w:bottom w:val="single" w:sz="4" w:space="0" w:color="auto"/>
              <w:right w:val="single" w:sz="4" w:space="0" w:color="auto"/>
            </w:tcBorders>
          </w:tcPr>
          <w:p w14:paraId="7650DAC2" w14:textId="49667D48" w:rsidR="00D63A29" w:rsidRPr="00AA47E9" w:rsidRDefault="00D63A29" w:rsidP="00351DBB">
            <w:pPr>
              <w:spacing w:before="60" w:after="60"/>
            </w:pPr>
            <w:r w:rsidRPr="00AA47E9">
              <w:t>The Environmental Authorisations (Scotland) Regulations 2018</w:t>
            </w:r>
          </w:p>
        </w:tc>
      </w:tr>
      <w:tr w:rsidR="00C73038" w:rsidRPr="00AA47E9" w14:paraId="0E9D47F9" w14:textId="77777777" w:rsidTr="006522B5">
        <w:tc>
          <w:tcPr>
            <w:tcW w:w="1178" w:type="pct"/>
            <w:tcBorders>
              <w:top w:val="single" w:sz="4" w:space="0" w:color="auto"/>
              <w:left w:val="single" w:sz="4" w:space="0" w:color="auto"/>
              <w:bottom w:val="single" w:sz="4" w:space="0" w:color="auto"/>
              <w:right w:val="single" w:sz="4" w:space="0" w:color="auto"/>
            </w:tcBorders>
          </w:tcPr>
          <w:p w14:paraId="183C3D20" w14:textId="45B925BD" w:rsidR="00C73038" w:rsidRPr="00AA47E9" w:rsidRDefault="00C73038" w:rsidP="00C73038">
            <w:pPr>
              <w:spacing w:before="60" w:after="60"/>
            </w:pPr>
            <w:r w:rsidRPr="00A94F2C">
              <w:t>EDRMS</w:t>
            </w:r>
          </w:p>
        </w:tc>
        <w:tc>
          <w:tcPr>
            <w:tcW w:w="3822" w:type="pct"/>
            <w:tcBorders>
              <w:top w:val="single" w:sz="4" w:space="0" w:color="auto"/>
              <w:left w:val="single" w:sz="4" w:space="0" w:color="auto"/>
              <w:bottom w:val="single" w:sz="4" w:space="0" w:color="auto"/>
              <w:right w:val="single" w:sz="4" w:space="0" w:color="auto"/>
            </w:tcBorders>
          </w:tcPr>
          <w:p w14:paraId="5A01B583" w14:textId="6AE9B001" w:rsidR="00C73038" w:rsidRPr="00AA47E9" w:rsidRDefault="00C73038" w:rsidP="00C73038">
            <w:pPr>
              <w:spacing w:before="60" w:after="60"/>
            </w:pPr>
            <w:r w:rsidRPr="00A94F2C">
              <w:t>Electronic Document and Record Management System (Content Manager)</w:t>
            </w:r>
          </w:p>
        </w:tc>
      </w:tr>
      <w:tr w:rsidR="00D63A29" w:rsidRPr="00AA47E9" w14:paraId="13F3012B" w14:textId="77777777" w:rsidTr="006522B5">
        <w:tc>
          <w:tcPr>
            <w:tcW w:w="1178" w:type="pct"/>
            <w:tcBorders>
              <w:top w:val="single" w:sz="4" w:space="0" w:color="auto"/>
              <w:left w:val="single" w:sz="4" w:space="0" w:color="auto"/>
              <w:bottom w:val="single" w:sz="4" w:space="0" w:color="auto"/>
              <w:right w:val="single" w:sz="4" w:space="0" w:color="auto"/>
            </w:tcBorders>
          </w:tcPr>
          <w:p w14:paraId="0300637B" w14:textId="374A0975" w:rsidR="00D63A29" w:rsidRPr="00AA47E9" w:rsidRDefault="00D63A29" w:rsidP="00351DBB">
            <w:pPr>
              <w:spacing w:before="60" w:after="60"/>
            </w:pPr>
            <w:r w:rsidRPr="00AA47E9">
              <w:t>EPR 201</w:t>
            </w:r>
            <w:r w:rsidR="002B0383" w:rsidRPr="00AA47E9">
              <w:t>8</w:t>
            </w:r>
            <w:r w:rsidR="00984D37" w:rsidRPr="00AA47E9">
              <w:t xml:space="preserve"> </w:t>
            </w:r>
            <w:r w:rsidR="004612CC" w:rsidRPr="00AA47E9">
              <w:t>(Amendment)</w:t>
            </w:r>
            <w:r w:rsidR="002B0383" w:rsidRPr="00AA47E9">
              <w:t xml:space="preserve"> </w:t>
            </w:r>
          </w:p>
        </w:tc>
        <w:tc>
          <w:tcPr>
            <w:tcW w:w="3822" w:type="pct"/>
            <w:tcBorders>
              <w:top w:val="single" w:sz="4" w:space="0" w:color="auto"/>
              <w:left w:val="single" w:sz="4" w:space="0" w:color="auto"/>
              <w:bottom w:val="single" w:sz="4" w:space="0" w:color="auto"/>
              <w:right w:val="single" w:sz="4" w:space="0" w:color="auto"/>
            </w:tcBorders>
          </w:tcPr>
          <w:p w14:paraId="40F50CA6" w14:textId="5AC6B781" w:rsidR="00D63A29" w:rsidRPr="00AA47E9" w:rsidRDefault="00BD414C" w:rsidP="00351DBB">
            <w:pPr>
              <w:spacing w:before="60" w:after="60"/>
            </w:pPr>
            <w:r w:rsidRPr="00AA47E9">
              <w:t>The Environmental Permitting (England and Wales) (Amendment) Regulations 2018</w:t>
            </w:r>
          </w:p>
        </w:tc>
      </w:tr>
      <w:tr w:rsidR="006000C4" w:rsidRPr="00AA47E9" w14:paraId="08E3A1D6" w14:textId="77777777" w:rsidTr="006522B5">
        <w:tc>
          <w:tcPr>
            <w:tcW w:w="1178" w:type="pct"/>
            <w:tcBorders>
              <w:top w:val="single" w:sz="4" w:space="0" w:color="auto"/>
              <w:left w:val="single" w:sz="4" w:space="0" w:color="auto"/>
              <w:bottom w:val="single" w:sz="4" w:space="0" w:color="auto"/>
              <w:right w:val="single" w:sz="4" w:space="0" w:color="auto"/>
            </w:tcBorders>
          </w:tcPr>
          <w:p w14:paraId="75702B73" w14:textId="77777777" w:rsidR="006000C4" w:rsidRPr="00AA47E9" w:rsidRDefault="006000C4" w:rsidP="00351DBB">
            <w:pPr>
              <w:spacing w:before="60" w:after="60"/>
              <w:rPr>
                <w:rFonts w:cs="Arial"/>
                <w:sz w:val="22"/>
              </w:rPr>
            </w:pPr>
            <w:r w:rsidRPr="00AA47E9">
              <w:t>FUR</w:t>
            </w:r>
          </w:p>
        </w:tc>
        <w:tc>
          <w:tcPr>
            <w:tcW w:w="3822" w:type="pct"/>
            <w:tcBorders>
              <w:top w:val="single" w:sz="4" w:space="0" w:color="auto"/>
              <w:left w:val="single" w:sz="4" w:space="0" w:color="auto"/>
              <w:bottom w:val="single" w:sz="4" w:space="0" w:color="auto"/>
              <w:right w:val="single" w:sz="4" w:space="0" w:color="auto"/>
            </w:tcBorders>
          </w:tcPr>
          <w:p w14:paraId="6B3FC7DF" w14:textId="5EBF6AE5" w:rsidR="006000C4" w:rsidRPr="00AA47E9" w:rsidRDefault="006000C4" w:rsidP="00351DBB">
            <w:pPr>
              <w:spacing w:before="60" w:after="60"/>
              <w:rPr>
                <w:rFonts w:cs="Arial"/>
                <w:sz w:val="22"/>
              </w:rPr>
            </w:pPr>
            <w:r w:rsidRPr="00AA47E9">
              <w:t>Follow-</w:t>
            </w:r>
            <w:r w:rsidR="00411BC5">
              <w:t>u</w:t>
            </w:r>
            <w:r w:rsidRPr="00AA47E9">
              <w:t xml:space="preserve">p </w:t>
            </w:r>
            <w:r w:rsidR="00411BC5">
              <w:t>r</w:t>
            </w:r>
            <w:r w:rsidRPr="00AA47E9">
              <w:t>eport</w:t>
            </w:r>
          </w:p>
        </w:tc>
      </w:tr>
      <w:tr w:rsidR="006000C4" w:rsidRPr="00AA47E9" w14:paraId="1980F56A" w14:textId="77777777" w:rsidTr="006522B5">
        <w:tc>
          <w:tcPr>
            <w:tcW w:w="1178" w:type="pct"/>
            <w:tcBorders>
              <w:top w:val="single" w:sz="4" w:space="0" w:color="auto"/>
              <w:left w:val="single" w:sz="4" w:space="0" w:color="auto"/>
              <w:bottom w:val="single" w:sz="4" w:space="0" w:color="auto"/>
              <w:right w:val="single" w:sz="4" w:space="0" w:color="auto"/>
            </w:tcBorders>
          </w:tcPr>
          <w:p w14:paraId="1FC450E8" w14:textId="77777777" w:rsidR="006000C4" w:rsidRPr="00AA47E9" w:rsidRDefault="006000C4" w:rsidP="00351DBB">
            <w:pPr>
              <w:spacing w:before="60" w:after="60"/>
              <w:rPr>
                <w:rFonts w:cs="Arial"/>
                <w:sz w:val="22"/>
              </w:rPr>
            </w:pPr>
            <w:r w:rsidRPr="00AA47E9">
              <w:lastRenderedPageBreak/>
              <w:t>IAEA</w:t>
            </w:r>
          </w:p>
        </w:tc>
        <w:tc>
          <w:tcPr>
            <w:tcW w:w="3822" w:type="pct"/>
            <w:tcBorders>
              <w:top w:val="single" w:sz="4" w:space="0" w:color="auto"/>
              <w:left w:val="single" w:sz="4" w:space="0" w:color="auto"/>
              <w:bottom w:val="single" w:sz="4" w:space="0" w:color="auto"/>
              <w:right w:val="single" w:sz="4" w:space="0" w:color="auto"/>
            </w:tcBorders>
          </w:tcPr>
          <w:p w14:paraId="496096AB" w14:textId="77777777" w:rsidR="006000C4" w:rsidRPr="00AA47E9" w:rsidRDefault="006000C4" w:rsidP="00351DBB">
            <w:pPr>
              <w:spacing w:before="60" w:after="60"/>
              <w:rPr>
                <w:rFonts w:cs="Arial"/>
                <w:sz w:val="22"/>
              </w:rPr>
            </w:pPr>
            <w:r w:rsidRPr="00AA47E9">
              <w:t>International Atomic Energy Agency</w:t>
            </w:r>
          </w:p>
        </w:tc>
      </w:tr>
      <w:tr w:rsidR="006000C4" w:rsidRPr="00AA47E9" w14:paraId="0F099C84" w14:textId="77777777" w:rsidTr="006522B5">
        <w:tc>
          <w:tcPr>
            <w:tcW w:w="1178" w:type="pct"/>
            <w:tcBorders>
              <w:top w:val="single" w:sz="4" w:space="0" w:color="auto"/>
              <w:left w:val="single" w:sz="4" w:space="0" w:color="auto"/>
              <w:bottom w:val="single" w:sz="4" w:space="0" w:color="auto"/>
              <w:right w:val="single" w:sz="4" w:space="0" w:color="auto"/>
            </w:tcBorders>
          </w:tcPr>
          <w:p w14:paraId="0353AE71" w14:textId="77777777" w:rsidR="006000C4" w:rsidRPr="00AA47E9" w:rsidRDefault="006000C4" w:rsidP="00351DBB">
            <w:pPr>
              <w:spacing w:before="60" w:after="60"/>
            </w:pPr>
            <w:r w:rsidRPr="00AA47E9">
              <w:t>Incident</w:t>
            </w:r>
          </w:p>
        </w:tc>
        <w:tc>
          <w:tcPr>
            <w:tcW w:w="3822" w:type="pct"/>
            <w:tcBorders>
              <w:top w:val="single" w:sz="4" w:space="0" w:color="auto"/>
              <w:left w:val="single" w:sz="4" w:space="0" w:color="auto"/>
              <w:bottom w:val="single" w:sz="4" w:space="0" w:color="auto"/>
              <w:right w:val="single" w:sz="4" w:space="0" w:color="auto"/>
            </w:tcBorders>
          </w:tcPr>
          <w:p w14:paraId="3C57CABE" w14:textId="77777777" w:rsidR="006000C4" w:rsidRPr="00AA47E9" w:rsidRDefault="006000C4" w:rsidP="00351DBB">
            <w:pPr>
              <w:spacing w:before="60" w:after="60"/>
            </w:pPr>
            <w:r w:rsidRPr="00AA47E9">
              <w:t>The subset of abnormal occurrences that meet the criteria defined in this document.</w:t>
            </w:r>
          </w:p>
        </w:tc>
      </w:tr>
      <w:tr w:rsidR="006000C4" w:rsidRPr="00AA47E9" w14:paraId="33609687" w14:textId="77777777" w:rsidTr="006522B5">
        <w:tc>
          <w:tcPr>
            <w:tcW w:w="1178" w:type="pct"/>
            <w:tcBorders>
              <w:top w:val="single" w:sz="4" w:space="0" w:color="auto"/>
              <w:left w:val="single" w:sz="4" w:space="0" w:color="auto"/>
              <w:bottom w:val="single" w:sz="4" w:space="0" w:color="auto"/>
              <w:right w:val="single" w:sz="4" w:space="0" w:color="auto"/>
            </w:tcBorders>
          </w:tcPr>
          <w:p w14:paraId="7EC634FD" w14:textId="77777777" w:rsidR="006000C4" w:rsidRPr="00AA47E9" w:rsidRDefault="006000C4" w:rsidP="00351DBB">
            <w:pPr>
              <w:spacing w:before="60" w:after="60"/>
              <w:rPr>
                <w:rFonts w:cs="Arial"/>
                <w:sz w:val="22"/>
              </w:rPr>
            </w:pPr>
            <w:r w:rsidRPr="00AA47E9">
              <w:t>INES</w:t>
            </w:r>
          </w:p>
        </w:tc>
        <w:tc>
          <w:tcPr>
            <w:tcW w:w="3822" w:type="pct"/>
            <w:tcBorders>
              <w:top w:val="single" w:sz="4" w:space="0" w:color="auto"/>
              <w:left w:val="single" w:sz="4" w:space="0" w:color="auto"/>
              <w:bottom w:val="single" w:sz="4" w:space="0" w:color="auto"/>
              <w:right w:val="single" w:sz="4" w:space="0" w:color="auto"/>
            </w:tcBorders>
          </w:tcPr>
          <w:p w14:paraId="14EBC13A" w14:textId="77777777" w:rsidR="006000C4" w:rsidRPr="00AA47E9" w:rsidRDefault="006000C4" w:rsidP="00351DBB">
            <w:pPr>
              <w:spacing w:before="60" w:after="60"/>
              <w:rPr>
                <w:rFonts w:cs="Arial"/>
                <w:sz w:val="22"/>
              </w:rPr>
            </w:pPr>
            <w:r w:rsidRPr="00AA47E9">
              <w:t>The International Nuclear and Radiological Event Scale</w:t>
            </w:r>
          </w:p>
        </w:tc>
      </w:tr>
      <w:tr w:rsidR="005013C3" w:rsidRPr="00AA47E9" w14:paraId="6F2A8CF7" w14:textId="77777777" w:rsidTr="006522B5">
        <w:tc>
          <w:tcPr>
            <w:tcW w:w="1178" w:type="pct"/>
            <w:tcBorders>
              <w:top w:val="single" w:sz="4" w:space="0" w:color="auto"/>
              <w:left w:val="single" w:sz="4" w:space="0" w:color="auto"/>
              <w:bottom w:val="single" w:sz="4" w:space="0" w:color="auto"/>
              <w:right w:val="single" w:sz="4" w:space="0" w:color="auto"/>
            </w:tcBorders>
          </w:tcPr>
          <w:p w14:paraId="35AC0921" w14:textId="4B2A9094" w:rsidR="005013C3" w:rsidRPr="00AA47E9" w:rsidRDefault="005013C3" w:rsidP="00351DBB">
            <w:pPr>
              <w:spacing w:before="60" w:after="60"/>
            </w:pPr>
            <w:r>
              <w:t>INF</w:t>
            </w:r>
          </w:p>
        </w:tc>
        <w:tc>
          <w:tcPr>
            <w:tcW w:w="3822" w:type="pct"/>
            <w:tcBorders>
              <w:top w:val="single" w:sz="4" w:space="0" w:color="auto"/>
              <w:left w:val="single" w:sz="4" w:space="0" w:color="auto"/>
              <w:bottom w:val="single" w:sz="4" w:space="0" w:color="auto"/>
              <w:right w:val="single" w:sz="4" w:space="0" w:color="auto"/>
            </w:tcBorders>
          </w:tcPr>
          <w:p w14:paraId="23E6FAA7" w14:textId="663F1A60" w:rsidR="005013C3" w:rsidRPr="00AA47E9" w:rsidRDefault="005013C3" w:rsidP="00351DBB">
            <w:pPr>
              <w:spacing w:before="60" w:after="60"/>
            </w:pPr>
            <w:r>
              <w:t>Incident Notification Form</w:t>
            </w:r>
          </w:p>
        </w:tc>
      </w:tr>
      <w:tr w:rsidR="006000C4" w:rsidRPr="00AA47E9" w14:paraId="2E20DC1C" w14:textId="77777777" w:rsidTr="006522B5">
        <w:tc>
          <w:tcPr>
            <w:tcW w:w="1178" w:type="pct"/>
            <w:tcBorders>
              <w:top w:val="single" w:sz="4" w:space="0" w:color="auto"/>
              <w:left w:val="single" w:sz="4" w:space="0" w:color="auto"/>
              <w:bottom w:val="single" w:sz="4" w:space="0" w:color="auto"/>
              <w:right w:val="single" w:sz="4" w:space="0" w:color="auto"/>
            </w:tcBorders>
          </w:tcPr>
          <w:p w14:paraId="1B7B8553" w14:textId="77777777" w:rsidR="006000C4" w:rsidRPr="00AA47E9" w:rsidRDefault="006000C4" w:rsidP="00351DBB">
            <w:pPr>
              <w:spacing w:before="60" w:after="60"/>
            </w:pPr>
            <w:r w:rsidRPr="00AA47E9">
              <w:t>IRR17</w:t>
            </w:r>
          </w:p>
        </w:tc>
        <w:tc>
          <w:tcPr>
            <w:tcW w:w="3822" w:type="pct"/>
            <w:tcBorders>
              <w:top w:val="single" w:sz="4" w:space="0" w:color="auto"/>
              <w:left w:val="single" w:sz="4" w:space="0" w:color="auto"/>
              <w:bottom w:val="single" w:sz="4" w:space="0" w:color="auto"/>
              <w:right w:val="single" w:sz="4" w:space="0" w:color="auto"/>
            </w:tcBorders>
          </w:tcPr>
          <w:p w14:paraId="6CB6712E" w14:textId="5566DF81" w:rsidR="006000C4" w:rsidRPr="00AA47E9" w:rsidRDefault="00956848" w:rsidP="00351DBB">
            <w:pPr>
              <w:spacing w:before="60" w:after="60"/>
            </w:pPr>
            <w:r w:rsidRPr="00AA47E9">
              <w:rPr>
                <w:rFonts w:cs="Arial"/>
              </w:rPr>
              <w:t xml:space="preserve">The </w:t>
            </w:r>
            <w:r w:rsidR="006000C4" w:rsidRPr="00AA47E9">
              <w:rPr>
                <w:rFonts w:cs="Arial"/>
              </w:rPr>
              <w:t>Ionising Radiations Regulations 2017</w:t>
            </w:r>
          </w:p>
        </w:tc>
      </w:tr>
      <w:tr w:rsidR="006000C4" w:rsidRPr="00AA47E9" w14:paraId="15EF9A2B" w14:textId="77777777" w:rsidTr="006522B5">
        <w:tc>
          <w:tcPr>
            <w:tcW w:w="1178" w:type="pct"/>
            <w:tcBorders>
              <w:top w:val="single" w:sz="4" w:space="0" w:color="auto"/>
              <w:left w:val="single" w:sz="4" w:space="0" w:color="auto"/>
              <w:bottom w:val="single" w:sz="4" w:space="0" w:color="auto"/>
              <w:right w:val="single" w:sz="4" w:space="0" w:color="auto"/>
            </w:tcBorders>
          </w:tcPr>
          <w:p w14:paraId="3DA8F550" w14:textId="77777777" w:rsidR="006000C4" w:rsidRPr="00AA47E9" w:rsidRDefault="006000C4" w:rsidP="00351DBB">
            <w:pPr>
              <w:spacing w:before="60" w:after="60"/>
              <w:rPr>
                <w:rFonts w:cs="Arial"/>
                <w:sz w:val="22"/>
              </w:rPr>
            </w:pPr>
            <w:r w:rsidRPr="00AA47E9">
              <w:t>LC</w:t>
            </w:r>
          </w:p>
        </w:tc>
        <w:tc>
          <w:tcPr>
            <w:tcW w:w="3822" w:type="pct"/>
            <w:tcBorders>
              <w:top w:val="single" w:sz="4" w:space="0" w:color="auto"/>
              <w:left w:val="single" w:sz="4" w:space="0" w:color="auto"/>
              <w:bottom w:val="single" w:sz="4" w:space="0" w:color="auto"/>
              <w:right w:val="single" w:sz="4" w:space="0" w:color="auto"/>
            </w:tcBorders>
          </w:tcPr>
          <w:p w14:paraId="15D7E16C" w14:textId="77777777" w:rsidR="006000C4" w:rsidRPr="00AA47E9" w:rsidRDefault="006000C4" w:rsidP="00351DBB">
            <w:pPr>
              <w:spacing w:before="60" w:after="60"/>
              <w:rPr>
                <w:rFonts w:cs="Arial"/>
                <w:sz w:val="22"/>
              </w:rPr>
            </w:pPr>
            <w:r w:rsidRPr="00AA47E9">
              <w:t>Licence Condition</w:t>
            </w:r>
          </w:p>
        </w:tc>
      </w:tr>
      <w:tr w:rsidR="00B93D8B" w:rsidRPr="00AA47E9" w14:paraId="34AFFB9A" w14:textId="77777777" w:rsidTr="006522B5">
        <w:tc>
          <w:tcPr>
            <w:tcW w:w="1178" w:type="pct"/>
            <w:tcBorders>
              <w:top w:val="single" w:sz="4" w:space="0" w:color="auto"/>
              <w:left w:val="single" w:sz="4" w:space="0" w:color="auto"/>
              <w:bottom w:val="single" w:sz="4" w:space="0" w:color="auto"/>
              <w:right w:val="single" w:sz="4" w:space="0" w:color="auto"/>
            </w:tcBorders>
          </w:tcPr>
          <w:p w14:paraId="2AD9BABC" w14:textId="041345EF" w:rsidR="00B93D8B" w:rsidRPr="00AA47E9" w:rsidRDefault="00B93D8B" w:rsidP="00351DBB">
            <w:pPr>
              <w:spacing w:before="60" w:after="60"/>
            </w:pPr>
            <w:r w:rsidRPr="00AA47E9">
              <w:t>MoD</w:t>
            </w:r>
          </w:p>
        </w:tc>
        <w:tc>
          <w:tcPr>
            <w:tcW w:w="3822" w:type="pct"/>
            <w:tcBorders>
              <w:top w:val="single" w:sz="4" w:space="0" w:color="auto"/>
              <w:left w:val="single" w:sz="4" w:space="0" w:color="auto"/>
              <w:bottom w:val="single" w:sz="4" w:space="0" w:color="auto"/>
              <w:right w:val="single" w:sz="4" w:space="0" w:color="auto"/>
            </w:tcBorders>
          </w:tcPr>
          <w:p w14:paraId="7DDD7A76" w14:textId="4B8B1ADB" w:rsidR="00B93D8B" w:rsidRPr="00AA47E9" w:rsidRDefault="00B93D8B" w:rsidP="00351DBB">
            <w:pPr>
              <w:spacing w:before="60" w:after="60"/>
            </w:pPr>
            <w:r w:rsidRPr="00AA47E9">
              <w:t>Ministry of Defence</w:t>
            </w:r>
          </w:p>
        </w:tc>
      </w:tr>
      <w:tr w:rsidR="00956848" w:rsidRPr="00AA47E9" w14:paraId="0728287C" w14:textId="77777777" w:rsidTr="006522B5">
        <w:tc>
          <w:tcPr>
            <w:tcW w:w="1178" w:type="pct"/>
            <w:tcBorders>
              <w:top w:val="single" w:sz="4" w:space="0" w:color="auto"/>
              <w:left w:val="single" w:sz="4" w:space="0" w:color="auto"/>
              <w:bottom w:val="single" w:sz="4" w:space="0" w:color="auto"/>
              <w:right w:val="single" w:sz="4" w:space="0" w:color="auto"/>
            </w:tcBorders>
          </w:tcPr>
          <w:p w14:paraId="22B05153" w14:textId="1B4B4DB5" w:rsidR="00956848" w:rsidRPr="00AA47E9" w:rsidRDefault="00956848" w:rsidP="00351DBB">
            <w:pPr>
              <w:spacing w:before="60" w:after="60"/>
            </w:pPr>
            <w:r w:rsidRPr="00AA47E9">
              <w:t>NIA65</w:t>
            </w:r>
          </w:p>
        </w:tc>
        <w:tc>
          <w:tcPr>
            <w:tcW w:w="3822" w:type="pct"/>
            <w:tcBorders>
              <w:top w:val="single" w:sz="4" w:space="0" w:color="auto"/>
              <w:left w:val="single" w:sz="4" w:space="0" w:color="auto"/>
              <w:bottom w:val="single" w:sz="4" w:space="0" w:color="auto"/>
              <w:right w:val="single" w:sz="4" w:space="0" w:color="auto"/>
            </w:tcBorders>
          </w:tcPr>
          <w:p w14:paraId="612C9A4B" w14:textId="5AB266C9" w:rsidR="00956848" w:rsidRPr="00AA47E9" w:rsidRDefault="00956848" w:rsidP="00351DBB">
            <w:pPr>
              <w:spacing w:before="60" w:after="60"/>
            </w:pPr>
            <w:r w:rsidRPr="00AA47E9">
              <w:t>Nuclear Installations Act 1965</w:t>
            </w:r>
          </w:p>
        </w:tc>
      </w:tr>
      <w:tr w:rsidR="006000C4" w:rsidRPr="00AA47E9" w14:paraId="2F945B27" w14:textId="77777777" w:rsidTr="006522B5">
        <w:tc>
          <w:tcPr>
            <w:tcW w:w="1178" w:type="pct"/>
            <w:tcBorders>
              <w:top w:val="single" w:sz="4" w:space="0" w:color="auto"/>
              <w:left w:val="single" w:sz="4" w:space="0" w:color="auto"/>
              <w:bottom w:val="single" w:sz="4" w:space="0" w:color="auto"/>
              <w:right w:val="single" w:sz="4" w:space="0" w:color="auto"/>
            </w:tcBorders>
          </w:tcPr>
          <w:p w14:paraId="23FA245C" w14:textId="77777777" w:rsidR="006000C4" w:rsidRPr="00AA47E9" w:rsidRDefault="006000C4" w:rsidP="00351DBB">
            <w:pPr>
              <w:spacing w:before="60" w:after="60"/>
              <w:rPr>
                <w:rFonts w:cs="Arial"/>
                <w:sz w:val="22"/>
              </w:rPr>
            </w:pPr>
            <w:r w:rsidRPr="00AA47E9">
              <w:t>NISR</w:t>
            </w:r>
          </w:p>
        </w:tc>
        <w:tc>
          <w:tcPr>
            <w:tcW w:w="3822" w:type="pct"/>
            <w:tcBorders>
              <w:top w:val="single" w:sz="4" w:space="0" w:color="auto"/>
              <w:left w:val="single" w:sz="4" w:space="0" w:color="auto"/>
              <w:bottom w:val="single" w:sz="4" w:space="0" w:color="auto"/>
              <w:right w:val="single" w:sz="4" w:space="0" w:color="auto"/>
            </w:tcBorders>
          </w:tcPr>
          <w:p w14:paraId="4E51B4DD" w14:textId="343A7C92" w:rsidR="006000C4" w:rsidRPr="00AA47E9" w:rsidRDefault="00956848" w:rsidP="00351DBB">
            <w:pPr>
              <w:spacing w:before="60" w:after="60"/>
              <w:rPr>
                <w:rFonts w:cs="Arial"/>
                <w:sz w:val="22"/>
              </w:rPr>
            </w:pPr>
            <w:r w:rsidRPr="00AA47E9">
              <w:t xml:space="preserve">The </w:t>
            </w:r>
            <w:r w:rsidR="006000C4" w:rsidRPr="00AA47E9">
              <w:t>Nuclear Industries Security Regulations 2003</w:t>
            </w:r>
          </w:p>
        </w:tc>
      </w:tr>
      <w:tr w:rsidR="006000C4" w:rsidRPr="00AA47E9" w14:paraId="6F8BF596" w14:textId="77777777" w:rsidTr="006522B5">
        <w:tc>
          <w:tcPr>
            <w:tcW w:w="1178" w:type="pct"/>
            <w:tcBorders>
              <w:top w:val="single" w:sz="4" w:space="0" w:color="auto"/>
              <w:left w:val="single" w:sz="4" w:space="0" w:color="auto"/>
              <w:bottom w:val="single" w:sz="4" w:space="0" w:color="auto"/>
              <w:right w:val="single" w:sz="4" w:space="0" w:color="auto"/>
            </w:tcBorders>
          </w:tcPr>
          <w:p w14:paraId="6979AAFA" w14:textId="77777777" w:rsidR="006000C4" w:rsidRPr="00AA47E9" w:rsidRDefault="006000C4" w:rsidP="00351DBB">
            <w:pPr>
              <w:spacing w:before="60" w:after="60"/>
            </w:pPr>
            <w:r w:rsidRPr="00AA47E9">
              <w:t>Notify or Notification</w:t>
            </w:r>
          </w:p>
        </w:tc>
        <w:tc>
          <w:tcPr>
            <w:tcW w:w="3822" w:type="pct"/>
            <w:tcBorders>
              <w:top w:val="single" w:sz="4" w:space="0" w:color="auto"/>
              <w:left w:val="single" w:sz="4" w:space="0" w:color="auto"/>
              <w:bottom w:val="single" w:sz="4" w:space="0" w:color="auto"/>
              <w:right w:val="single" w:sz="4" w:space="0" w:color="auto"/>
            </w:tcBorders>
          </w:tcPr>
          <w:p w14:paraId="7BA1216B" w14:textId="77777777" w:rsidR="006000C4" w:rsidRPr="00AA47E9" w:rsidRDefault="006000C4" w:rsidP="00351DBB">
            <w:pPr>
              <w:spacing w:before="60" w:after="60"/>
            </w:pPr>
            <w:r w:rsidRPr="00AA47E9">
              <w:t>The formal communication that a dutyholder sends to ONR in accordance with this process.</w:t>
            </w:r>
          </w:p>
        </w:tc>
      </w:tr>
      <w:tr w:rsidR="006000C4" w:rsidRPr="00AA47E9" w14:paraId="67058F1F" w14:textId="77777777" w:rsidTr="006522B5">
        <w:tc>
          <w:tcPr>
            <w:tcW w:w="1178" w:type="pct"/>
            <w:tcBorders>
              <w:top w:val="single" w:sz="4" w:space="0" w:color="auto"/>
              <w:left w:val="single" w:sz="4" w:space="0" w:color="auto"/>
              <w:bottom w:val="single" w:sz="4" w:space="0" w:color="auto"/>
              <w:right w:val="single" w:sz="4" w:space="0" w:color="auto"/>
            </w:tcBorders>
          </w:tcPr>
          <w:p w14:paraId="67597519" w14:textId="77777777" w:rsidR="006000C4" w:rsidRPr="00AA47E9" w:rsidRDefault="006000C4" w:rsidP="00351DBB">
            <w:pPr>
              <w:spacing w:before="60" w:after="60"/>
            </w:pPr>
            <w:r w:rsidRPr="00AA47E9">
              <w:t>NS</w:t>
            </w:r>
          </w:p>
        </w:tc>
        <w:tc>
          <w:tcPr>
            <w:tcW w:w="3822" w:type="pct"/>
            <w:tcBorders>
              <w:top w:val="single" w:sz="4" w:space="0" w:color="auto"/>
              <w:left w:val="single" w:sz="4" w:space="0" w:color="auto"/>
              <w:bottom w:val="single" w:sz="4" w:space="0" w:color="auto"/>
              <w:right w:val="single" w:sz="4" w:space="0" w:color="auto"/>
            </w:tcBorders>
          </w:tcPr>
          <w:p w14:paraId="6DEE38CA" w14:textId="1325B0CA" w:rsidR="006000C4" w:rsidRPr="00AA47E9" w:rsidRDefault="006000C4" w:rsidP="00351DBB">
            <w:pPr>
              <w:spacing w:before="60" w:after="60"/>
            </w:pPr>
            <w:r w:rsidRPr="00AA47E9">
              <w:t xml:space="preserve">Nuclear Safety – As </w:t>
            </w:r>
            <w:r w:rsidR="00956848" w:rsidRPr="00AA47E9">
              <w:t xml:space="preserve">identified in </w:t>
            </w:r>
            <w:hyperlink w:anchor="_Appendix_A:_Incident" w:history="1">
              <w:r w:rsidR="00956848" w:rsidRPr="00AA47E9">
                <w:rPr>
                  <w:rStyle w:val="Hyperlink"/>
                </w:rPr>
                <w:t>Appendix A</w:t>
              </w:r>
            </w:hyperlink>
            <w:r w:rsidR="00AB6CFB" w:rsidRPr="00AA47E9">
              <w:t>.</w:t>
            </w:r>
          </w:p>
        </w:tc>
      </w:tr>
      <w:tr w:rsidR="006000C4" w:rsidRPr="00AA47E9" w14:paraId="070CDC2E" w14:textId="77777777" w:rsidTr="006522B5">
        <w:tc>
          <w:tcPr>
            <w:tcW w:w="1178" w:type="pct"/>
            <w:tcBorders>
              <w:top w:val="single" w:sz="4" w:space="0" w:color="auto"/>
              <w:left w:val="single" w:sz="4" w:space="0" w:color="auto"/>
              <w:bottom w:val="single" w:sz="4" w:space="0" w:color="auto"/>
              <w:right w:val="single" w:sz="4" w:space="0" w:color="auto"/>
            </w:tcBorders>
          </w:tcPr>
          <w:p w14:paraId="5B508E46" w14:textId="77777777" w:rsidR="006000C4" w:rsidRPr="00AA47E9" w:rsidRDefault="006000C4" w:rsidP="00351DBB">
            <w:pPr>
              <w:spacing w:before="60" w:after="60"/>
              <w:rPr>
                <w:rFonts w:cs="Arial"/>
                <w:sz w:val="22"/>
              </w:rPr>
            </w:pPr>
            <w:r w:rsidRPr="00AA47E9">
              <w:t>RIDDOR</w:t>
            </w:r>
          </w:p>
        </w:tc>
        <w:tc>
          <w:tcPr>
            <w:tcW w:w="3822" w:type="pct"/>
            <w:tcBorders>
              <w:top w:val="single" w:sz="4" w:space="0" w:color="auto"/>
              <w:left w:val="single" w:sz="4" w:space="0" w:color="auto"/>
              <w:bottom w:val="single" w:sz="4" w:space="0" w:color="auto"/>
              <w:right w:val="single" w:sz="4" w:space="0" w:color="auto"/>
            </w:tcBorders>
          </w:tcPr>
          <w:p w14:paraId="3C6EF07E" w14:textId="0BFBD122" w:rsidR="006000C4" w:rsidRPr="00AA47E9" w:rsidRDefault="00956848" w:rsidP="00351DBB">
            <w:pPr>
              <w:spacing w:before="60" w:after="60"/>
              <w:rPr>
                <w:rFonts w:cs="Arial"/>
                <w:sz w:val="22"/>
              </w:rPr>
            </w:pPr>
            <w:r w:rsidRPr="00AA47E9">
              <w:t xml:space="preserve">The </w:t>
            </w:r>
            <w:r w:rsidR="006000C4" w:rsidRPr="00AA47E9">
              <w:t>Reporting of Injuries, Diseases and Dangerous Occurrences Regulations 2013</w:t>
            </w:r>
          </w:p>
        </w:tc>
      </w:tr>
      <w:tr w:rsidR="006000C4" w:rsidRPr="00AA47E9" w14:paraId="787EF3E5" w14:textId="77777777" w:rsidTr="006522B5">
        <w:tc>
          <w:tcPr>
            <w:tcW w:w="1178" w:type="pct"/>
            <w:tcBorders>
              <w:top w:val="single" w:sz="4" w:space="0" w:color="auto"/>
              <w:left w:val="single" w:sz="4" w:space="0" w:color="auto"/>
              <w:bottom w:val="single" w:sz="4" w:space="0" w:color="auto"/>
              <w:right w:val="single" w:sz="4" w:space="0" w:color="auto"/>
            </w:tcBorders>
          </w:tcPr>
          <w:p w14:paraId="1367925A" w14:textId="77777777" w:rsidR="006000C4" w:rsidRPr="00AA47E9" w:rsidRDefault="006000C4" w:rsidP="00351DBB">
            <w:pPr>
              <w:spacing w:before="60" w:after="60"/>
            </w:pPr>
            <w:r w:rsidRPr="00AA47E9">
              <w:t>RS</w:t>
            </w:r>
          </w:p>
        </w:tc>
        <w:tc>
          <w:tcPr>
            <w:tcW w:w="3822" w:type="pct"/>
            <w:tcBorders>
              <w:top w:val="single" w:sz="4" w:space="0" w:color="auto"/>
              <w:left w:val="single" w:sz="4" w:space="0" w:color="auto"/>
              <w:bottom w:val="single" w:sz="4" w:space="0" w:color="auto"/>
              <w:right w:val="single" w:sz="4" w:space="0" w:color="auto"/>
            </w:tcBorders>
          </w:tcPr>
          <w:p w14:paraId="07663EAC" w14:textId="77777777" w:rsidR="006000C4" w:rsidRPr="00AA47E9" w:rsidRDefault="006000C4" w:rsidP="00351DBB">
            <w:pPr>
              <w:spacing w:before="60" w:after="60"/>
            </w:pPr>
            <w:r w:rsidRPr="00AA47E9">
              <w:t>Radiological Safety – as identified in Incident Notification Criteria Table</w:t>
            </w:r>
          </w:p>
        </w:tc>
      </w:tr>
      <w:tr w:rsidR="006000C4" w:rsidRPr="00AA47E9" w14:paraId="5566DAA1" w14:textId="77777777" w:rsidTr="006522B5">
        <w:tc>
          <w:tcPr>
            <w:tcW w:w="1178" w:type="pct"/>
            <w:tcBorders>
              <w:top w:val="single" w:sz="4" w:space="0" w:color="auto"/>
              <w:left w:val="single" w:sz="4" w:space="0" w:color="auto"/>
              <w:bottom w:val="single" w:sz="4" w:space="0" w:color="auto"/>
              <w:right w:val="single" w:sz="4" w:space="0" w:color="auto"/>
            </w:tcBorders>
          </w:tcPr>
          <w:p w14:paraId="395F86DC" w14:textId="77777777" w:rsidR="006000C4" w:rsidRPr="00AA47E9" w:rsidRDefault="006000C4" w:rsidP="00351DBB">
            <w:pPr>
              <w:spacing w:before="60" w:after="60"/>
            </w:pPr>
            <w:r w:rsidRPr="00AA47E9">
              <w:t>SC</w:t>
            </w:r>
          </w:p>
        </w:tc>
        <w:tc>
          <w:tcPr>
            <w:tcW w:w="3822" w:type="pct"/>
            <w:tcBorders>
              <w:top w:val="single" w:sz="4" w:space="0" w:color="auto"/>
              <w:left w:val="single" w:sz="4" w:space="0" w:color="auto"/>
              <w:bottom w:val="single" w:sz="4" w:space="0" w:color="auto"/>
              <w:right w:val="single" w:sz="4" w:space="0" w:color="auto"/>
            </w:tcBorders>
          </w:tcPr>
          <w:p w14:paraId="20C58AB4" w14:textId="4961DF54" w:rsidR="006000C4" w:rsidRPr="00AA47E9" w:rsidRDefault="006000C4" w:rsidP="00351DBB">
            <w:pPr>
              <w:spacing w:before="60" w:after="60"/>
            </w:pPr>
            <w:r w:rsidRPr="00AA47E9">
              <w:t xml:space="preserve">Security </w:t>
            </w:r>
            <w:r w:rsidR="00956848" w:rsidRPr="00AA47E9">
              <w:t xml:space="preserve">– As identified in </w:t>
            </w:r>
            <w:hyperlink w:anchor="_Appendix_A:_Incident" w:history="1">
              <w:r w:rsidR="00AB6CFB" w:rsidRPr="00AA47E9">
                <w:rPr>
                  <w:rStyle w:val="Hyperlink"/>
                </w:rPr>
                <w:t>Appendix A</w:t>
              </w:r>
            </w:hyperlink>
            <w:r w:rsidR="00AB6CFB" w:rsidRPr="00AA47E9">
              <w:t>.</w:t>
            </w:r>
          </w:p>
        </w:tc>
      </w:tr>
      <w:tr w:rsidR="006000C4" w:rsidRPr="00AA47E9" w14:paraId="4193E5C5" w14:textId="77777777" w:rsidTr="006522B5">
        <w:tc>
          <w:tcPr>
            <w:tcW w:w="1178" w:type="pct"/>
            <w:tcBorders>
              <w:top w:val="single" w:sz="4" w:space="0" w:color="auto"/>
              <w:left w:val="single" w:sz="4" w:space="0" w:color="auto"/>
              <w:bottom w:val="single" w:sz="4" w:space="0" w:color="auto"/>
              <w:right w:val="single" w:sz="4" w:space="0" w:color="auto"/>
            </w:tcBorders>
          </w:tcPr>
          <w:p w14:paraId="65DE3804" w14:textId="77777777" w:rsidR="006000C4" w:rsidRPr="00AA47E9" w:rsidRDefault="006000C4" w:rsidP="00351DBB">
            <w:pPr>
              <w:spacing w:before="60" w:after="60"/>
            </w:pPr>
            <w:r w:rsidRPr="00AA47E9">
              <w:t>SG</w:t>
            </w:r>
          </w:p>
        </w:tc>
        <w:tc>
          <w:tcPr>
            <w:tcW w:w="3822" w:type="pct"/>
            <w:tcBorders>
              <w:top w:val="single" w:sz="4" w:space="0" w:color="auto"/>
              <w:left w:val="single" w:sz="4" w:space="0" w:color="auto"/>
              <w:bottom w:val="single" w:sz="4" w:space="0" w:color="auto"/>
              <w:right w:val="single" w:sz="4" w:space="0" w:color="auto"/>
            </w:tcBorders>
          </w:tcPr>
          <w:p w14:paraId="1917D004" w14:textId="1C70B6EF" w:rsidR="006000C4" w:rsidRPr="00AA47E9" w:rsidRDefault="006000C4" w:rsidP="00351DBB">
            <w:pPr>
              <w:spacing w:before="60" w:after="60"/>
            </w:pPr>
            <w:r w:rsidRPr="00AA47E9">
              <w:t xml:space="preserve">Safeguard </w:t>
            </w:r>
            <w:r w:rsidR="00956848" w:rsidRPr="00AA47E9">
              <w:t xml:space="preserve">– As identified in </w:t>
            </w:r>
            <w:hyperlink w:anchor="_Appendix_A:_Incident" w:history="1">
              <w:r w:rsidR="00AB6CFB" w:rsidRPr="00AA47E9">
                <w:rPr>
                  <w:rStyle w:val="Hyperlink"/>
                </w:rPr>
                <w:t>Appendix A</w:t>
              </w:r>
            </w:hyperlink>
            <w:r w:rsidR="00AB6CFB" w:rsidRPr="00AA47E9">
              <w:t>.</w:t>
            </w:r>
          </w:p>
        </w:tc>
      </w:tr>
      <w:tr w:rsidR="00956848" w:rsidRPr="00AA47E9" w14:paraId="68A5EDAA" w14:textId="77777777" w:rsidTr="006522B5">
        <w:tc>
          <w:tcPr>
            <w:tcW w:w="1178" w:type="pct"/>
            <w:tcBorders>
              <w:top w:val="single" w:sz="4" w:space="0" w:color="auto"/>
              <w:left w:val="single" w:sz="4" w:space="0" w:color="auto"/>
              <w:bottom w:val="single" w:sz="4" w:space="0" w:color="auto"/>
              <w:right w:val="single" w:sz="4" w:space="0" w:color="auto"/>
            </w:tcBorders>
          </w:tcPr>
          <w:p w14:paraId="7797F298" w14:textId="44A4E212" w:rsidR="00956848" w:rsidRPr="00AA47E9" w:rsidRDefault="00956848" w:rsidP="00351DBB">
            <w:pPr>
              <w:spacing w:before="60" w:after="60"/>
            </w:pPr>
            <w:r w:rsidRPr="00AA47E9">
              <w:t>TEA13</w:t>
            </w:r>
          </w:p>
        </w:tc>
        <w:tc>
          <w:tcPr>
            <w:tcW w:w="3822" w:type="pct"/>
            <w:tcBorders>
              <w:top w:val="single" w:sz="4" w:space="0" w:color="auto"/>
              <w:left w:val="single" w:sz="4" w:space="0" w:color="auto"/>
              <w:bottom w:val="single" w:sz="4" w:space="0" w:color="auto"/>
              <w:right w:val="single" w:sz="4" w:space="0" w:color="auto"/>
            </w:tcBorders>
          </w:tcPr>
          <w:p w14:paraId="1B42B1A6" w14:textId="5CD2027A" w:rsidR="00956848" w:rsidRPr="00AA47E9" w:rsidRDefault="00956848" w:rsidP="00351DBB">
            <w:pPr>
              <w:spacing w:before="60" w:after="60"/>
            </w:pPr>
            <w:r w:rsidRPr="00AA47E9">
              <w:t>The Energy Act 2013</w:t>
            </w:r>
          </w:p>
        </w:tc>
      </w:tr>
      <w:tr w:rsidR="006000C4" w:rsidRPr="00AA47E9" w14:paraId="6801742C" w14:textId="77777777" w:rsidTr="006522B5">
        <w:tc>
          <w:tcPr>
            <w:tcW w:w="1178" w:type="pct"/>
            <w:tcBorders>
              <w:top w:val="single" w:sz="4" w:space="0" w:color="auto"/>
              <w:left w:val="single" w:sz="4" w:space="0" w:color="auto"/>
              <w:bottom w:val="single" w:sz="4" w:space="0" w:color="auto"/>
              <w:right w:val="single" w:sz="4" w:space="0" w:color="auto"/>
            </w:tcBorders>
          </w:tcPr>
          <w:p w14:paraId="61E298DF" w14:textId="77777777" w:rsidR="006000C4" w:rsidRPr="00AA47E9" w:rsidRDefault="006000C4" w:rsidP="00351DBB">
            <w:pPr>
              <w:spacing w:before="60" w:after="60"/>
            </w:pPr>
            <w:r w:rsidRPr="00AA47E9">
              <w:t>TS</w:t>
            </w:r>
          </w:p>
        </w:tc>
        <w:tc>
          <w:tcPr>
            <w:tcW w:w="3822" w:type="pct"/>
            <w:tcBorders>
              <w:top w:val="single" w:sz="4" w:space="0" w:color="auto"/>
              <w:left w:val="single" w:sz="4" w:space="0" w:color="auto"/>
              <w:bottom w:val="single" w:sz="4" w:space="0" w:color="auto"/>
              <w:right w:val="single" w:sz="4" w:space="0" w:color="auto"/>
            </w:tcBorders>
          </w:tcPr>
          <w:p w14:paraId="4D0F88D7" w14:textId="528C83DD" w:rsidR="006000C4" w:rsidRPr="00AA47E9" w:rsidRDefault="006000C4" w:rsidP="00351DBB">
            <w:pPr>
              <w:spacing w:before="60" w:after="60"/>
            </w:pPr>
            <w:r w:rsidRPr="00AA47E9">
              <w:t xml:space="preserve">Transport </w:t>
            </w:r>
            <w:r w:rsidR="00956848" w:rsidRPr="00AA47E9">
              <w:t xml:space="preserve">– As identified in </w:t>
            </w:r>
            <w:hyperlink w:anchor="_Appendix_A:_Incident" w:history="1">
              <w:r w:rsidR="00AB6CFB" w:rsidRPr="00AA47E9">
                <w:rPr>
                  <w:rStyle w:val="Hyperlink"/>
                </w:rPr>
                <w:t>Appendix A</w:t>
              </w:r>
            </w:hyperlink>
            <w:r w:rsidR="00AB6CFB" w:rsidRPr="00AA47E9">
              <w:t>.</w:t>
            </w:r>
          </w:p>
        </w:tc>
      </w:tr>
      <w:tr w:rsidR="00C526D8" w:rsidRPr="00AA47E9" w14:paraId="4DA8891B" w14:textId="77777777" w:rsidTr="006522B5">
        <w:tc>
          <w:tcPr>
            <w:tcW w:w="1178" w:type="pct"/>
            <w:tcBorders>
              <w:top w:val="single" w:sz="4" w:space="0" w:color="auto"/>
              <w:left w:val="single" w:sz="4" w:space="0" w:color="auto"/>
              <w:bottom w:val="single" w:sz="4" w:space="0" w:color="auto"/>
              <w:right w:val="single" w:sz="4" w:space="0" w:color="auto"/>
            </w:tcBorders>
          </w:tcPr>
          <w:p w14:paraId="77526FB6" w14:textId="683270F4" w:rsidR="00C526D8" w:rsidRPr="00AA47E9" w:rsidRDefault="00C526D8" w:rsidP="00C526D8">
            <w:pPr>
              <w:spacing w:before="60" w:after="60"/>
            </w:pPr>
            <w:r w:rsidRPr="00337E9E">
              <w:t>WIReD</w:t>
            </w:r>
          </w:p>
        </w:tc>
        <w:tc>
          <w:tcPr>
            <w:tcW w:w="3822" w:type="pct"/>
            <w:tcBorders>
              <w:top w:val="single" w:sz="4" w:space="0" w:color="auto"/>
              <w:left w:val="single" w:sz="4" w:space="0" w:color="auto"/>
              <w:bottom w:val="single" w:sz="4" w:space="0" w:color="auto"/>
              <w:right w:val="single" w:sz="4" w:space="0" w:color="auto"/>
            </w:tcBorders>
          </w:tcPr>
          <w:p w14:paraId="30948B16" w14:textId="004E6D88" w:rsidR="00C526D8" w:rsidRPr="00AA47E9" w:rsidRDefault="00C526D8" w:rsidP="00C526D8">
            <w:pPr>
              <w:spacing w:before="60" w:after="60"/>
            </w:pPr>
            <w:r w:rsidRPr="00337E9E">
              <w:t>Well Informed Regulatory Decisions</w:t>
            </w:r>
            <w:r w:rsidR="003E0A90">
              <w:t xml:space="preserve"> - </w:t>
            </w:r>
            <w:r w:rsidRPr="00337E9E">
              <w:t xml:space="preserve"> is a platform that integrates ONR’s regulatory business processes.</w:t>
            </w:r>
          </w:p>
        </w:tc>
      </w:tr>
    </w:tbl>
    <w:p w14:paraId="1AD2B48C" w14:textId="77777777" w:rsidR="006000C4" w:rsidRPr="00AA47E9" w:rsidRDefault="006000C4" w:rsidP="006000C4">
      <w:pPr>
        <w:pStyle w:val="Heading1"/>
        <w:numPr>
          <w:ilvl w:val="0"/>
          <w:numId w:val="25"/>
        </w:numPr>
        <w:ind w:left="851" w:hanging="851"/>
        <w:sectPr w:rsidR="006000C4" w:rsidRPr="00AA47E9" w:rsidSect="0098384B">
          <w:pgSz w:w="11906" w:h="16838"/>
          <w:pgMar w:top="1440" w:right="1440" w:bottom="1440" w:left="1440" w:header="708" w:footer="708" w:gutter="0"/>
          <w:cols w:space="708"/>
          <w:docGrid w:linePitch="360"/>
        </w:sectPr>
      </w:pPr>
    </w:p>
    <w:p w14:paraId="61FB8DB6" w14:textId="47816216" w:rsidR="006000C4" w:rsidRPr="00456138" w:rsidRDefault="006000C4" w:rsidP="00456138">
      <w:pPr>
        <w:pStyle w:val="Heading1"/>
      </w:pPr>
      <w:bookmarkStart w:id="11" w:name="_Toc95477403"/>
      <w:bookmarkStart w:id="12" w:name="_Toc176255424"/>
      <w:r w:rsidRPr="00AA47E9">
        <w:lastRenderedPageBreak/>
        <w:t xml:space="preserve">Incident </w:t>
      </w:r>
      <w:r w:rsidR="007757D7">
        <w:t>n</w:t>
      </w:r>
      <w:r w:rsidRPr="00AA47E9">
        <w:t xml:space="preserve">otification </w:t>
      </w:r>
      <w:r w:rsidR="007757D7">
        <w:t>p</w:t>
      </w:r>
      <w:r w:rsidRPr="00AA47E9">
        <w:t>rocess</w:t>
      </w:r>
      <w:bookmarkEnd w:id="11"/>
      <w:bookmarkEnd w:id="12"/>
    </w:p>
    <w:p w14:paraId="0A7873DC" w14:textId="1FFC0316" w:rsidR="006000C4" w:rsidRPr="00AA47E9" w:rsidRDefault="006000C4" w:rsidP="007034AF">
      <w:pPr>
        <w:pStyle w:val="Heading2"/>
      </w:pPr>
      <w:bookmarkStart w:id="13" w:name="_Toc95477404"/>
      <w:bookmarkStart w:id="14" w:name="_Toc176255425"/>
      <w:r w:rsidRPr="00AA47E9">
        <w:t xml:space="preserve">Process </w:t>
      </w:r>
      <w:r w:rsidR="007757D7">
        <w:t>o</w:t>
      </w:r>
      <w:r w:rsidRPr="00AA47E9">
        <w:t>verview</w:t>
      </w:r>
      <w:bookmarkEnd w:id="13"/>
      <w:bookmarkEnd w:id="14"/>
    </w:p>
    <w:p w14:paraId="4A01723F" w14:textId="27E81278" w:rsidR="006000C4" w:rsidRPr="00AA47E9" w:rsidRDefault="006000C4" w:rsidP="007034AF">
      <w:r w:rsidRPr="00AA47E9">
        <w:t xml:space="preserve">This process enables dutyholders to communicate to ONR the relevant information for incidents they are legally required to notify to ONR. </w:t>
      </w:r>
      <w:r w:rsidR="007757D7">
        <w:fldChar w:fldCharType="begin"/>
      </w:r>
      <w:r w:rsidR="007757D7">
        <w:instrText xml:space="preserve"> REF _Ref176255129 \h </w:instrText>
      </w:r>
      <w:r w:rsidR="007757D7">
        <w:fldChar w:fldCharType="separate"/>
      </w:r>
      <w:r w:rsidR="007757D7" w:rsidRPr="007757D7">
        <w:rPr>
          <w:sz w:val="22"/>
        </w:rPr>
        <w:t xml:space="preserve">Figure </w:t>
      </w:r>
      <w:r w:rsidR="007757D7" w:rsidRPr="007757D7">
        <w:rPr>
          <w:noProof/>
          <w:sz w:val="22"/>
        </w:rPr>
        <w:t>1</w:t>
      </w:r>
      <w:r w:rsidR="007757D7">
        <w:fldChar w:fldCharType="end"/>
      </w:r>
      <w:r w:rsidR="007757D7">
        <w:t xml:space="preserve"> is a </w:t>
      </w:r>
      <w:r w:rsidR="007757D7" w:rsidRPr="00AA47E9">
        <w:t>diagram</w:t>
      </w:r>
      <w:r w:rsidR="007757D7">
        <w:t xml:space="preserve">matic representation </w:t>
      </w:r>
      <w:r w:rsidRPr="00AA47E9">
        <w:t>of</w:t>
      </w:r>
      <w:r w:rsidR="007757D7">
        <w:t xml:space="preserve"> the</w:t>
      </w:r>
      <w:r w:rsidRPr="00AA47E9">
        <w:t xml:space="preserve"> process; </w:t>
      </w:r>
      <w:r w:rsidR="007757D7">
        <w:t>with the corresponding sub</w:t>
      </w:r>
      <w:r w:rsidRPr="00AA47E9">
        <w:t>section number providing details of each step.</w:t>
      </w:r>
    </w:p>
    <w:p w14:paraId="08B41859" w14:textId="77777777" w:rsidR="007757D7" w:rsidRPr="007757D7" w:rsidRDefault="007757D7" w:rsidP="007757D7">
      <w:pPr>
        <w:spacing w:after="0" w:line="240" w:lineRule="auto"/>
        <w:jc w:val="center"/>
        <w:rPr>
          <w:rFonts w:ascii="Times New Roman" w:eastAsia="Times New Roman" w:hAnsi="Times New Roman" w:cs="Times New Roman"/>
          <w:szCs w:val="24"/>
          <w:lang w:eastAsia="en-GB" w:bidi="ar-SA"/>
        </w:rPr>
      </w:pPr>
      <w:r w:rsidRPr="007757D7">
        <w:rPr>
          <w:rFonts w:ascii="Times New Roman" w:eastAsia="Times New Roman" w:hAnsi="Times New Roman" w:cs="Times New Roman"/>
          <w:noProof/>
          <w:szCs w:val="24"/>
          <w:lang w:eastAsia="en-GB" w:bidi="ar-SA"/>
        </w:rPr>
        <w:drawing>
          <wp:inline distT="0" distB="0" distL="0" distR="0" wp14:anchorId="54C0EF95" wp14:editId="47F9F03D">
            <wp:extent cx="5026602" cy="6429375"/>
            <wp:effectExtent l="0" t="0" r="3175" b="0"/>
            <wp:docPr id="8621478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47835"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1181" cy="6435231"/>
                    </a:xfrm>
                    <a:prstGeom prst="rect">
                      <a:avLst/>
                    </a:prstGeom>
                    <a:noFill/>
                    <a:ln>
                      <a:noFill/>
                    </a:ln>
                  </pic:spPr>
                </pic:pic>
              </a:graphicData>
            </a:graphic>
          </wp:inline>
        </w:drawing>
      </w:r>
    </w:p>
    <w:p w14:paraId="7DF9D92D" w14:textId="4CDDA0E1" w:rsidR="006000C4" w:rsidRPr="007757D7" w:rsidRDefault="007034AF" w:rsidP="007757D7">
      <w:pPr>
        <w:pStyle w:val="Caption"/>
        <w:spacing w:before="240" w:after="240"/>
        <w:jc w:val="center"/>
      </w:pPr>
      <w:bookmarkStart w:id="15" w:name="_Ref176255129"/>
      <w:r w:rsidRPr="007757D7">
        <w:t xml:space="preserve">Figure </w:t>
      </w:r>
      <w:r w:rsidR="00C62891" w:rsidRPr="007757D7">
        <w:fldChar w:fldCharType="begin"/>
      </w:r>
      <w:r w:rsidR="00C62891" w:rsidRPr="007757D7">
        <w:instrText xml:space="preserve"> SEQ Figure \* ARABIC </w:instrText>
      </w:r>
      <w:r w:rsidR="00C62891" w:rsidRPr="007757D7">
        <w:fldChar w:fldCharType="separate"/>
      </w:r>
      <w:r w:rsidRPr="007757D7">
        <w:rPr>
          <w:noProof/>
        </w:rPr>
        <w:t>1</w:t>
      </w:r>
      <w:r w:rsidR="00C62891" w:rsidRPr="007757D7">
        <w:rPr>
          <w:noProof/>
        </w:rPr>
        <w:fldChar w:fldCharType="end"/>
      </w:r>
      <w:bookmarkEnd w:id="15"/>
      <w:r w:rsidRPr="007757D7">
        <w:t>: Process for notifying incidents to ONR.</w:t>
      </w:r>
    </w:p>
    <w:p w14:paraId="70927CA9" w14:textId="4FE98BAF" w:rsidR="006000C4" w:rsidRPr="00AA47E9" w:rsidRDefault="006000C4" w:rsidP="007034AF">
      <w:pPr>
        <w:pStyle w:val="Heading2"/>
      </w:pPr>
      <w:bookmarkStart w:id="16" w:name="_Toc95477405"/>
      <w:bookmarkStart w:id="17" w:name="_Toc176255426"/>
      <w:r w:rsidRPr="00AA47E9">
        <w:lastRenderedPageBreak/>
        <w:t xml:space="preserve">Identifying an </w:t>
      </w:r>
      <w:r w:rsidR="00411BC5">
        <w:t>a</w:t>
      </w:r>
      <w:r w:rsidRPr="00AA47E9">
        <w:t xml:space="preserve">bnormal </w:t>
      </w:r>
      <w:r w:rsidR="00411BC5">
        <w:t>o</w:t>
      </w:r>
      <w:r w:rsidRPr="00AA47E9">
        <w:t>ccurrence</w:t>
      </w:r>
      <w:bookmarkEnd w:id="16"/>
      <w:bookmarkEnd w:id="17"/>
    </w:p>
    <w:p w14:paraId="3EC55688" w14:textId="6A73965D" w:rsidR="006000C4" w:rsidRPr="00AA47E9" w:rsidRDefault="006000C4" w:rsidP="007034AF">
      <w:r w:rsidRPr="00AA47E9">
        <w:t>Safety, security, safeguards</w:t>
      </w:r>
      <w:r w:rsidR="004650BA">
        <w:t>,</w:t>
      </w:r>
      <w:r w:rsidRPr="00AA47E9">
        <w:t xml:space="preserve"> transport of radioactive materials legislation</w:t>
      </w:r>
      <w:r w:rsidRPr="00AA47E9">
        <w:rPr>
          <w:rStyle w:val="FootnoteReference"/>
        </w:rPr>
        <w:footnoteReference w:id="2"/>
      </w:r>
      <w:r w:rsidR="001B5B23">
        <w:t xml:space="preserve"> and</w:t>
      </w:r>
      <w:r w:rsidR="000A2653">
        <w:t xml:space="preserve"> </w:t>
      </w:r>
      <w:r w:rsidR="00237681">
        <w:t>Nuclear Site Hea</w:t>
      </w:r>
      <w:r w:rsidR="0035476F">
        <w:t>l</w:t>
      </w:r>
      <w:r w:rsidR="00237681">
        <w:t xml:space="preserve">th and Safety </w:t>
      </w:r>
      <w:r w:rsidR="00B12FC9">
        <w:t>(RIDDOR 2013)</w:t>
      </w:r>
      <w:r w:rsidR="00FE014C">
        <w:t xml:space="preserve"> </w:t>
      </w:r>
      <w:r w:rsidRPr="00AA47E9">
        <w:t>require dutyholders to have arrangements to identify, record and investigate abnormal occurrences. This process is intended to integrate with the dutyholders’ arrangements for such occurrences.</w:t>
      </w:r>
    </w:p>
    <w:p w14:paraId="3395720E" w14:textId="0FA05140" w:rsidR="006000C4" w:rsidRPr="00AA47E9" w:rsidRDefault="006000C4" w:rsidP="007034AF">
      <w:pPr>
        <w:pStyle w:val="Heading2"/>
      </w:pPr>
      <w:bookmarkStart w:id="18" w:name="_Toc95477406"/>
      <w:bookmarkStart w:id="19" w:name="_Toc176255427"/>
      <w:r w:rsidRPr="00AA47E9">
        <w:t xml:space="preserve">Categorising </w:t>
      </w:r>
      <w:r w:rsidR="00411BC5">
        <w:t>a</w:t>
      </w:r>
      <w:r w:rsidRPr="00AA47E9">
        <w:t xml:space="preserve">bnormal </w:t>
      </w:r>
      <w:r w:rsidR="00411BC5">
        <w:t>o</w:t>
      </w:r>
      <w:r w:rsidRPr="00AA47E9">
        <w:t xml:space="preserve">ccurrences as </w:t>
      </w:r>
      <w:r w:rsidR="00411BC5">
        <w:t>n</w:t>
      </w:r>
      <w:r w:rsidRPr="00AA47E9">
        <w:t xml:space="preserve">otifiable </w:t>
      </w:r>
      <w:r w:rsidR="00411BC5">
        <w:t>i</w:t>
      </w:r>
      <w:r w:rsidRPr="00AA47E9">
        <w:t>ncidents</w:t>
      </w:r>
      <w:bookmarkEnd w:id="18"/>
      <w:bookmarkEnd w:id="19"/>
      <w:r w:rsidRPr="00AA47E9">
        <w:t xml:space="preserve"> </w:t>
      </w:r>
    </w:p>
    <w:p w14:paraId="074543FA" w14:textId="77777777" w:rsidR="006000C4" w:rsidRPr="00AA47E9" w:rsidRDefault="006000C4" w:rsidP="007034AF">
      <w:r w:rsidRPr="00AA47E9">
        <w:t>Notifiable incidents are a sub-set of abnormal occurrences.</w:t>
      </w:r>
    </w:p>
    <w:p w14:paraId="074D8CD7" w14:textId="7313C966" w:rsidR="006000C4" w:rsidRPr="00AA47E9" w:rsidRDefault="006000C4" w:rsidP="007034AF">
      <w:r w:rsidRPr="00AA47E9">
        <w:t xml:space="preserve">The criteria for dutyholders to categorise abnormal occurrences as notifiable incidents are defined in </w:t>
      </w:r>
      <w:hyperlink w:anchor="_Appendix_A:_Incident" w:history="1">
        <w:r w:rsidR="001E7FCD" w:rsidRPr="00AA47E9">
          <w:rPr>
            <w:rStyle w:val="Hyperlink"/>
          </w:rPr>
          <w:t>Appendix A</w:t>
        </w:r>
      </w:hyperlink>
      <w:r w:rsidRPr="00AA47E9">
        <w:t>. Dutyholders should categorise any abnormal occurrences that meet these criteria as notifiable incidents.</w:t>
      </w:r>
    </w:p>
    <w:p w14:paraId="4520BE5D" w14:textId="7EB3D648" w:rsidR="006000C4" w:rsidRPr="00AA47E9" w:rsidRDefault="006000C4" w:rsidP="007034AF">
      <w:r w:rsidRPr="00AA47E9">
        <w:t xml:space="preserve">ONR has produced </w:t>
      </w:r>
      <w:r w:rsidR="00A5253A">
        <w:t>the following</w:t>
      </w:r>
      <w:r w:rsidR="00A5253A" w:rsidRPr="00AA47E9">
        <w:t xml:space="preserve"> </w:t>
      </w:r>
      <w:r w:rsidR="00932AA1">
        <w:t xml:space="preserve">additional </w:t>
      </w:r>
      <w:r w:rsidRPr="00AA47E9">
        <w:t>guidance to help dutyholders implement these criteria in their arrangements for categorising abnormal occurrence:</w:t>
      </w:r>
    </w:p>
    <w:p w14:paraId="1433E0B6" w14:textId="6962074C" w:rsidR="006000C4" w:rsidRPr="00AA47E9" w:rsidRDefault="00B93D8B" w:rsidP="007034AF">
      <w:pPr>
        <w:pStyle w:val="Bulletlist1"/>
      </w:pPr>
      <w:r w:rsidRPr="00AA47E9">
        <w:t xml:space="preserve">ONR-RIO-GD-002 </w:t>
      </w:r>
      <w:r w:rsidR="00467132" w:rsidRPr="00AA47E9">
        <w:t>–</w:t>
      </w:r>
      <w:r w:rsidRPr="00AA47E9">
        <w:t xml:space="preserve"> </w:t>
      </w:r>
      <w:r w:rsidR="006000C4" w:rsidRPr="00AA47E9">
        <w:t>Nuclear</w:t>
      </w:r>
      <w:r w:rsidR="00467132" w:rsidRPr="00AA47E9">
        <w:t xml:space="preserve"> </w:t>
      </w:r>
      <w:r w:rsidR="006000C4" w:rsidRPr="00AA47E9">
        <w:t>and Radiological Safety Incidents at Nuclear Licenced Sites</w:t>
      </w:r>
      <w:r w:rsidRPr="00AA47E9">
        <w:t xml:space="preserve"> </w:t>
      </w:r>
      <w:sdt>
        <w:sdtPr>
          <w:id w:val="-1363356580"/>
          <w:citation/>
        </w:sdtPr>
        <w:sdtEndPr/>
        <w:sdtContent>
          <w:r w:rsidRPr="00AA47E9">
            <w:fldChar w:fldCharType="begin"/>
          </w:r>
          <w:r w:rsidRPr="00AA47E9">
            <w:instrText xml:space="preserve"> CITATION ONR18 \l 2057 </w:instrText>
          </w:r>
          <w:r w:rsidRPr="00AA47E9">
            <w:fldChar w:fldCharType="separate"/>
          </w:r>
          <w:r w:rsidR="00162A20" w:rsidRPr="00162A20">
            <w:t>[5]</w:t>
          </w:r>
          <w:r w:rsidRPr="00AA47E9">
            <w:fldChar w:fldCharType="end"/>
          </w:r>
        </w:sdtContent>
      </w:sdt>
    </w:p>
    <w:p w14:paraId="25406150" w14:textId="4C48138E" w:rsidR="006000C4" w:rsidRPr="00AA47E9" w:rsidRDefault="00B93D8B" w:rsidP="007034AF">
      <w:pPr>
        <w:pStyle w:val="Bulletlist1"/>
      </w:pPr>
      <w:r w:rsidRPr="00AA47E9">
        <w:t xml:space="preserve">ONR-RIO-GD-003 </w:t>
      </w:r>
      <w:r w:rsidR="00467132" w:rsidRPr="00AA47E9">
        <w:t>–</w:t>
      </w:r>
      <w:r w:rsidRPr="00AA47E9">
        <w:t xml:space="preserve"> </w:t>
      </w:r>
      <w:r w:rsidR="006000C4" w:rsidRPr="00AA47E9">
        <w:t>Nuclear</w:t>
      </w:r>
      <w:r w:rsidR="00467132" w:rsidRPr="00AA47E9">
        <w:t xml:space="preserve"> </w:t>
      </w:r>
      <w:r w:rsidR="006000C4" w:rsidRPr="00AA47E9">
        <w:t>Security Incidents</w:t>
      </w:r>
      <w:r w:rsidRPr="00AA47E9">
        <w:t xml:space="preserve"> </w:t>
      </w:r>
      <w:sdt>
        <w:sdtPr>
          <w:id w:val="-551160520"/>
          <w:citation/>
        </w:sdtPr>
        <w:sdtEndPr/>
        <w:sdtContent>
          <w:r w:rsidRPr="00AA47E9">
            <w:fldChar w:fldCharType="begin"/>
          </w:r>
          <w:r w:rsidRPr="00AA47E9">
            <w:instrText xml:space="preserve"> CITATION ONR278 \l 2057 </w:instrText>
          </w:r>
          <w:r w:rsidRPr="00AA47E9">
            <w:fldChar w:fldCharType="separate"/>
          </w:r>
          <w:r w:rsidR="00162A20" w:rsidRPr="00162A20">
            <w:t>[6]</w:t>
          </w:r>
          <w:r w:rsidRPr="00AA47E9">
            <w:fldChar w:fldCharType="end"/>
          </w:r>
        </w:sdtContent>
      </w:sdt>
    </w:p>
    <w:p w14:paraId="31E20092" w14:textId="36B86946" w:rsidR="006000C4" w:rsidRPr="00AA47E9" w:rsidRDefault="00B93D8B" w:rsidP="007034AF">
      <w:pPr>
        <w:pStyle w:val="Bulletlist1"/>
      </w:pPr>
      <w:r w:rsidRPr="00AA47E9">
        <w:t xml:space="preserve">ONR-RIO-GD-004 </w:t>
      </w:r>
      <w:r w:rsidR="00467132" w:rsidRPr="00AA47E9">
        <w:t>–</w:t>
      </w:r>
      <w:r w:rsidRPr="00AA47E9">
        <w:t xml:space="preserve"> </w:t>
      </w:r>
      <w:r w:rsidR="006000C4" w:rsidRPr="00AA47E9">
        <w:t>Nuclear</w:t>
      </w:r>
      <w:r w:rsidR="00467132" w:rsidRPr="00AA47E9">
        <w:t xml:space="preserve"> </w:t>
      </w:r>
      <w:r w:rsidR="006000C4" w:rsidRPr="00AA47E9">
        <w:t>Safeguards Incidents</w:t>
      </w:r>
      <w:r w:rsidRPr="00AA47E9">
        <w:t xml:space="preserve"> </w:t>
      </w:r>
      <w:sdt>
        <w:sdtPr>
          <w:id w:val="868649663"/>
          <w:citation/>
        </w:sdtPr>
        <w:sdtEndPr/>
        <w:sdtContent>
          <w:r w:rsidRPr="00AA47E9">
            <w:fldChar w:fldCharType="begin"/>
          </w:r>
          <w:r w:rsidRPr="00AA47E9">
            <w:instrText xml:space="preserve"> CITATION ONR279 \l 2057 </w:instrText>
          </w:r>
          <w:r w:rsidRPr="00AA47E9">
            <w:fldChar w:fldCharType="separate"/>
          </w:r>
          <w:r w:rsidR="00162A20" w:rsidRPr="00162A20">
            <w:t>[7]</w:t>
          </w:r>
          <w:r w:rsidRPr="00AA47E9">
            <w:fldChar w:fldCharType="end"/>
          </w:r>
        </w:sdtContent>
      </w:sdt>
    </w:p>
    <w:p w14:paraId="463CB7F5" w14:textId="120DDCE0" w:rsidR="006000C4" w:rsidRPr="00AA47E9" w:rsidRDefault="00B93D8B" w:rsidP="007034AF">
      <w:pPr>
        <w:pStyle w:val="Bulletlist1"/>
      </w:pPr>
      <w:r w:rsidRPr="00AA47E9">
        <w:t xml:space="preserve">ONR-RIO-GD-005 </w:t>
      </w:r>
      <w:r w:rsidR="00467132" w:rsidRPr="00AA47E9">
        <w:t>–</w:t>
      </w:r>
      <w:r w:rsidRPr="00AA47E9">
        <w:t xml:space="preserve"> </w:t>
      </w:r>
      <w:r w:rsidR="006000C4" w:rsidRPr="00AA47E9">
        <w:t>Incidents</w:t>
      </w:r>
      <w:r w:rsidR="00467132" w:rsidRPr="00AA47E9">
        <w:t xml:space="preserve"> </w:t>
      </w:r>
      <w:r w:rsidR="006000C4" w:rsidRPr="00AA47E9">
        <w:t>during Transport of Radiological Material</w:t>
      </w:r>
      <w:r w:rsidRPr="00AA47E9">
        <w:t xml:space="preserve"> </w:t>
      </w:r>
      <w:sdt>
        <w:sdtPr>
          <w:id w:val="-1911217726"/>
          <w:citation/>
        </w:sdtPr>
        <w:sdtEndPr/>
        <w:sdtContent>
          <w:r w:rsidRPr="00AA47E9">
            <w:fldChar w:fldCharType="begin"/>
          </w:r>
          <w:r w:rsidRPr="00AA47E9">
            <w:instrText xml:space="preserve"> CITATION ONR280 \l 2057 </w:instrText>
          </w:r>
          <w:r w:rsidRPr="00AA47E9">
            <w:fldChar w:fldCharType="separate"/>
          </w:r>
          <w:r w:rsidR="00162A20" w:rsidRPr="00162A20">
            <w:t>[8]</w:t>
          </w:r>
          <w:r w:rsidRPr="00AA47E9">
            <w:fldChar w:fldCharType="end"/>
          </w:r>
        </w:sdtContent>
      </w:sdt>
      <w:r w:rsidR="006000C4" w:rsidRPr="00AA47E9">
        <w:t xml:space="preserve"> </w:t>
      </w:r>
    </w:p>
    <w:p w14:paraId="226A0075" w14:textId="74ABE48D" w:rsidR="006000C4" w:rsidRPr="00AA47E9" w:rsidRDefault="00B93D8B" w:rsidP="007034AF">
      <w:pPr>
        <w:pStyle w:val="Bulletlist1"/>
      </w:pPr>
      <w:r w:rsidRPr="00AA47E9">
        <w:t xml:space="preserve">ONR-RIO-GD-006 </w:t>
      </w:r>
      <w:r w:rsidR="00467132" w:rsidRPr="00AA47E9">
        <w:t>–</w:t>
      </w:r>
      <w:r w:rsidRPr="00AA47E9">
        <w:t xml:space="preserve"> </w:t>
      </w:r>
      <w:r w:rsidR="006000C4" w:rsidRPr="00AA47E9">
        <w:t>Nuclear</w:t>
      </w:r>
      <w:r w:rsidR="00467132" w:rsidRPr="00AA47E9">
        <w:t xml:space="preserve"> </w:t>
      </w:r>
      <w:r w:rsidR="006000C4" w:rsidRPr="00AA47E9">
        <w:t xml:space="preserve">Site Health and Safety Incidents </w:t>
      </w:r>
      <w:sdt>
        <w:sdtPr>
          <w:id w:val="-528569878"/>
          <w:citation/>
        </w:sdtPr>
        <w:sdtEndPr/>
        <w:sdtContent>
          <w:r w:rsidRPr="00AA47E9">
            <w:fldChar w:fldCharType="begin"/>
          </w:r>
          <w:r w:rsidRPr="00AA47E9">
            <w:instrText xml:space="preserve"> CITATION ONR281 \l 2057 </w:instrText>
          </w:r>
          <w:r w:rsidRPr="00AA47E9">
            <w:fldChar w:fldCharType="separate"/>
          </w:r>
          <w:r w:rsidR="00162A20" w:rsidRPr="00162A20">
            <w:t>[9]</w:t>
          </w:r>
          <w:r w:rsidRPr="00AA47E9">
            <w:fldChar w:fldCharType="end"/>
          </w:r>
        </w:sdtContent>
      </w:sdt>
      <w:r w:rsidRPr="00AA47E9">
        <w:t xml:space="preserve"> </w:t>
      </w:r>
      <w:r w:rsidR="006000C4" w:rsidRPr="006A1E0A">
        <w:t>(e.g.</w:t>
      </w:r>
      <w:r w:rsidR="007034AF" w:rsidRPr="006A1E0A">
        <w:t>,</w:t>
      </w:r>
      <w:r w:rsidR="006000C4" w:rsidRPr="006A1E0A">
        <w:t xml:space="preserve"> RIDDOR)</w:t>
      </w:r>
    </w:p>
    <w:p w14:paraId="57A042CC" w14:textId="01551F9F" w:rsidR="006000C4" w:rsidRPr="00AA47E9" w:rsidRDefault="006000C4" w:rsidP="007034AF">
      <w:r w:rsidRPr="00AA47E9">
        <w:t xml:space="preserve">The incident notification categories in </w:t>
      </w:r>
      <w:hyperlink w:anchor="_Appendix_A:_Incident" w:history="1">
        <w:r w:rsidRPr="00E415A0">
          <w:rPr>
            <w:rStyle w:val="Hyperlink"/>
            <w:color w:val="0070C0"/>
          </w:rPr>
          <w:t xml:space="preserve">Appendix </w:t>
        </w:r>
        <w:r w:rsidRPr="00AA47E9">
          <w:rPr>
            <w:rStyle w:val="Hyperlink"/>
          </w:rPr>
          <w:t>A</w:t>
        </w:r>
      </w:hyperlink>
      <w:r w:rsidRPr="00AA47E9">
        <w:t xml:space="preserve"> define the timescales for </w:t>
      </w:r>
      <w:proofErr w:type="spellStart"/>
      <w:r w:rsidRPr="00AA47E9">
        <w:t>dutyholders</w:t>
      </w:r>
      <w:proofErr w:type="spellEnd"/>
      <w:r w:rsidRPr="00AA47E9">
        <w:t xml:space="preserve"> to complete incident notification (</w:t>
      </w:r>
      <w:r w:rsidR="009F72F2" w:rsidRPr="00E415A0">
        <w:rPr>
          <w:color w:val="002060"/>
        </w:rPr>
        <w:fldChar w:fldCharType="begin"/>
      </w:r>
      <w:r w:rsidR="009F72F2" w:rsidRPr="00E415A0">
        <w:rPr>
          <w:color w:val="002060"/>
        </w:rPr>
        <w:instrText xml:space="preserve"> REF _Ref158033987 \r \h </w:instrText>
      </w:r>
      <w:r w:rsidR="00E415A0" w:rsidRPr="00E415A0">
        <w:rPr>
          <w:color w:val="002060"/>
        </w:rPr>
        <w:instrText xml:space="preserve"> \* MERGEFORMAT </w:instrText>
      </w:r>
      <w:r w:rsidR="009F72F2" w:rsidRPr="00E415A0">
        <w:rPr>
          <w:color w:val="002060"/>
        </w:rPr>
      </w:r>
      <w:r w:rsidR="009F72F2" w:rsidRPr="00E415A0">
        <w:rPr>
          <w:color w:val="002060"/>
        </w:rPr>
        <w:fldChar w:fldCharType="separate"/>
      </w:r>
      <w:r w:rsidR="009F72F2" w:rsidRPr="00E415A0">
        <w:rPr>
          <w:color w:val="002060"/>
          <w:cs/>
        </w:rPr>
        <w:t>‎</w:t>
      </w:r>
      <w:r w:rsidR="00E415A0" w:rsidRPr="009E25F3">
        <w:rPr>
          <w:rStyle w:val="Hyperlink"/>
          <w:rFonts w:hint="cs"/>
          <w:color w:val="0070C0"/>
          <w:szCs w:val="24"/>
          <w:cs/>
        </w:rPr>
        <w:t>Section</w:t>
      </w:r>
      <w:r w:rsidR="00E415A0" w:rsidRPr="00E415A0">
        <w:rPr>
          <w:rStyle w:val="Hyperlink"/>
          <w:rFonts w:hint="cs"/>
          <w:color w:val="0070C0"/>
          <w:cs/>
        </w:rPr>
        <w:t xml:space="preserve"> </w:t>
      </w:r>
      <w:r w:rsidR="009F72F2" w:rsidRPr="00E415A0">
        <w:rPr>
          <w:rStyle w:val="Hyperlink"/>
          <w:color w:val="0070C0"/>
        </w:rPr>
        <w:t>2.5</w:t>
      </w:r>
      <w:r w:rsidR="009F72F2" w:rsidRPr="00E415A0">
        <w:rPr>
          <w:color w:val="002060"/>
        </w:rPr>
        <w:fldChar w:fldCharType="end"/>
      </w:r>
      <w:r w:rsidRPr="00AA47E9">
        <w:t>).</w:t>
      </w:r>
    </w:p>
    <w:p w14:paraId="3A2F7216" w14:textId="77777777" w:rsidR="006000C4" w:rsidRPr="00AA47E9" w:rsidRDefault="006000C4" w:rsidP="007034AF">
      <w:r w:rsidRPr="00AA47E9">
        <w:t>Where an incident meets the criteria for multiple incident notification categories the dutyholder should apply the timescales from the category with the shortest timescale.</w:t>
      </w:r>
    </w:p>
    <w:p w14:paraId="49389800" w14:textId="778C1EE6" w:rsidR="006000C4" w:rsidRPr="00AA47E9" w:rsidRDefault="006000C4" w:rsidP="007034AF">
      <w:pPr>
        <w:pStyle w:val="Heading2"/>
      </w:pPr>
      <w:bookmarkStart w:id="20" w:name="_Toc95477407"/>
      <w:bookmarkStart w:id="21" w:name="_Toc176255428"/>
      <w:r w:rsidRPr="00AA47E9">
        <w:t xml:space="preserve">Abnormal </w:t>
      </w:r>
      <w:r w:rsidR="00411BC5">
        <w:t>o</w:t>
      </w:r>
      <w:r w:rsidRPr="00AA47E9">
        <w:t xml:space="preserve">ccurrences that are </w:t>
      </w:r>
      <w:r w:rsidR="00411BC5">
        <w:t>n</w:t>
      </w:r>
      <w:r w:rsidRPr="00AA47E9">
        <w:t>ot-</w:t>
      </w:r>
      <w:r w:rsidR="00411BC5">
        <w:t>n</w:t>
      </w:r>
      <w:r w:rsidRPr="00AA47E9">
        <w:t xml:space="preserve">otifiable </w:t>
      </w:r>
      <w:r w:rsidR="00411BC5">
        <w:t>i</w:t>
      </w:r>
      <w:r w:rsidRPr="00AA47E9">
        <w:t>ncidents</w:t>
      </w:r>
      <w:bookmarkEnd w:id="20"/>
      <w:bookmarkEnd w:id="21"/>
    </w:p>
    <w:p w14:paraId="1B2C01F5" w14:textId="68C6AF17" w:rsidR="006000C4" w:rsidRPr="00AA47E9" w:rsidRDefault="006000C4" w:rsidP="00E36269">
      <w:pPr>
        <w:spacing w:after="0"/>
      </w:pPr>
      <w:r w:rsidRPr="00AA47E9">
        <w:t xml:space="preserve">Dutyholders should not use this process to notify ONR of abnormal occurrences that do not meet the notification criteria in </w:t>
      </w:r>
      <w:hyperlink w:anchor="_Appendix_A:_Incident" w:history="1">
        <w:r w:rsidR="001E7FCD" w:rsidRPr="00AA47E9">
          <w:rPr>
            <w:rStyle w:val="Hyperlink"/>
          </w:rPr>
          <w:t>Appendix A</w:t>
        </w:r>
      </w:hyperlink>
      <w:r w:rsidRPr="00AA47E9">
        <w:t>. This does not preclude dutyholders from informing ONR</w:t>
      </w:r>
      <w:r w:rsidR="006B7ED6">
        <w:t xml:space="preserve">, </w:t>
      </w:r>
      <w:r w:rsidR="0005273B">
        <w:t xml:space="preserve">such as </w:t>
      </w:r>
      <w:r w:rsidR="000416D2">
        <w:t>contact</w:t>
      </w:r>
      <w:r w:rsidR="00A86D70">
        <w:t xml:space="preserve">ing </w:t>
      </w:r>
      <w:r w:rsidR="0005273B" w:rsidRPr="00AA47E9">
        <w:t>the relevant site inspector</w:t>
      </w:r>
      <w:r w:rsidR="000416D2">
        <w:t>(s)</w:t>
      </w:r>
      <w:r w:rsidR="0005273B" w:rsidRPr="00AA47E9">
        <w:t xml:space="preserve"> </w:t>
      </w:r>
      <w:r w:rsidRPr="00AA47E9">
        <w:t>of these abnormal occurrences outside the scope of this process.</w:t>
      </w:r>
    </w:p>
    <w:p w14:paraId="0253D233" w14:textId="348437F5" w:rsidR="006000C4" w:rsidRPr="00AA47E9" w:rsidRDefault="006000C4" w:rsidP="007034AF">
      <w:pPr>
        <w:pStyle w:val="Heading2"/>
      </w:pPr>
      <w:bookmarkStart w:id="22" w:name="_Toc95477408"/>
      <w:bookmarkStart w:id="23" w:name="_Ref120529869"/>
      <w:bookmarkStart w:id="24" w:name="_Ref158033987"/>
      <w:bookmarkStart w:id="25" w:name="_Toc176255429"/>
      <w:r w:rsidRPr="00AA47E9">
        <w:lastRenderedPageBreak/>
        <w:t xml:space="preserve">Incident </w:t>
      </w:r>
      <w:r w:rsidR="00411BC5">
        <w:t>n</w:t>
      </w:r>
      <w:r w:rsidRPr="00AA47E9">
        <w:t>otification</w:t>
      </w:r>
      <w:bookmarkEnd w:id="22"/>
      <w:bookmarkEnd w:id="23"/>
      <w:bookmarkEnd w:id="24"/>
      <w:bookmarkEnd w:id="25"/>
    </w:p>
    <w:p w14:paraId="1F4AED66" w14:textId="1BD28658" w:rsidR="00AA2044" w:rsidRDefault="004675D5" w:rsidP="00AA2044">
      <w:pPr>
        <w:spacing w:after="200"/>
      </w:pPr>
      <w:r>
        <w:t xml:space="preserve">All incidents should be reported to ONR via the </w:t>
      </w:r>
      <w:r w:rsidR="00B05A8E">
        <w:t>appropriate</w:t>
      </w:r>
      <w:r>
        <w:t xml:space="preserve"> </w:t>
      </w:r>
      <w:r w:rsidRPr="00B86971">
        <w:t>route</w:t>
      </w:r>
      <w:r w:rsidR="00C80883" w:rsidRPr="00411BC5">
        <w:rPr>
          <w:rStyle w:val="FootnoteReference"/>
        </w:rPr>
        <w:footnoteReference w:id="3"/>
      </w:r>
      <w:r w:rsidR="006C575D" w:rsidRPr="00411BC5">
        <w:t xml:space="preserve"> </w:t>
      </w:r>
      <w:r w:rsidR="006C575D" w:rsidRPr="00B86971">
        <w:t>below</w:t>
      </w:r>
      <w:r w:rsidR="006C575D">
        <w:t>:</w:t>
      </w:r>
      <w:r w:rsidR="00822FEA">
        <w:t xml:space="preserve"> </w:t>
      </w:r>
    </w:p>
    <w:p w14:paraId="4B00CE4F" w14:textId="3B9D59CE" w:rsidR="0073045D" w:rsidRPr="0073045D" w:rsidRDefault="0073045D" w:rsidP="00686922">
      <w:pPr>
        <w:pStyle w:val="Bulletlist1"/>
        <w:rPr>
          <w:rFonts w:asciiTheme="minorHAnsi" w:hAnsiTheme="minorHAnsi" w:cstheme="minorHAnsi"/>
          <w:szCs w:val="24"/>
          <w:lang w:eastAsia="en-GB" w:bidi="ar-SA"/>
        </w:rPr>
      </w:pPr>
      <w:r>
        <w:rPr>
          <w:rFonts w:asciiTheme="minorHAnsi" w:hAnsiTheme="minorHAnsi" w:cstheme="minorHAnsi"/>
        </w:rPr>
        <w:t>R</w:t>
      </w:r>
      <w:r w:rsidRPr="0073045D">
        <w:rPr>
          <w:rFonts w:asciiTheme="minorHAnsi" w:hAnsiTheme="minorHAnsi" w:cstheme="minorHAnsi"/>
        </w:rPr>
        <w:t xml:space="preserve">egistered users should </w:t>
      </w:r>
      <w:r w:rsidRPr="0073045D">
        <w:rPr>
          <w:rStyle w:val="Strong"/>
          <w:rFonts w:asciiTheme="minorHAnsi" w:hAnsiTheme="minorHAnsi" w:cstheme="minorHAnsi"/>
          <w:u w:val="single"/>
        </w:rPr>
        <w:t>sign in</w:t>
      </w:r>
      <w:r w:rsidRPr="0073045D">
        <w:rPr>
          <w:rFonts w:asciiTheme="minorHAnsi" w:hAnsiTheme="minorHAnsi" w:cstheme="minorHAnsi"/>
        </w:rPr>
        <w:t xml:space="preserve"> to the dutyholder portal to submit all incidents</w:t>
      </w:r>
      <w:r>
        <w:rPr>
          <w:rFonts w:asciiTheme="minorHAnsi" w:hAnsiTheme="minorHAnsi" w:cstheme="minorHAnsi"/>
        </w:rPr>
        <w:t>.</w:t>
      </w:r>
    </w:p>
    <w:p w14:paraId="396CF2C9" w14:textId="219AD304" w:rsidR="00B65643" w:rsidRDefault="009A1D69" w:rsidP="00686922">
      <w:pPr>
        <w:pStyle w:val="Bulletlist1"/>
      </w:pPr>
      <w:r>
        <w:t>U</w:t>
      </w:r>
      <w:r w:rsidR="0073045D" w:rsidRPr="009A1D69">
        <w:t>nregistered users should submit RIDDOR incidents to the dutyholder portal</w:t>
      </w:r>
      <w:r>
        <w:t>.</w:t>
      </w:r>
    </w:p>
    <w:p w14:paraId="2E616463" w14:textId="465F9808" w:rsidR="00B05A8E" w:rsidRDefault="00172274" w:rsidP="00686922">
      <w:pPr>
        <w:pStyle w:val="Bulletlist1"/>
      </w:pPr>
      <w:r>
        <w:t>U</w:t>
      </w:r>
      <w:r w:rsidR="0073045D" w:rsidRPr="00B65643">
        <w:t xml:space="preserve">nregistered Transport dutyholder users should </w:t>
      </w:r>
      <w:r w:rsidR="000E6B45">
        <w:t xml:space="preserve">continue to </w:t>
      </w:r>
      <w:r w:rsidR="0073045D" w:rsidRPr="00B65643">
        <w:t xml:space="preserve">submit </w:t>
      </w:r>
      <w:r w:rsidR="00B05A8E">
        <w:t xml:space="preserve">via the </w:t>
      </w:r>
      <w:r w:rsidR="000E04C2">
        <w:t xml:space="preserve">Incident Notification Form </w:t>
      </w:r>
      <w:r w:rsidR="000E04C2" w:rsidRPr="004033F6">
        <w:t>(</w:t>
      </w:r>
      <w:r w:rsidR="00B05A8E" w:rsidRPr="004033F6">
        <w:t>INF1</w:t>
      </w:r>
      <w:r w:rsidR="000E04C2" w:rsidRPr="004033F6">
        <w:t>)</w:t>
      </w:r>
      <w:r w:rsidR="000E04C2" w:rsidRPr="004033F6">
        <w:rPr>
          <w:rStyle w:val="FootnoteReference"/>
        </w:rPr>
        <w:footnoteReference w:id="4"/>
      </w:r>
      <w:r w:rsidR="00B05A8E" w:rsidRPr="004033F6">
        <w:t xml:space="preserve"> </w:t>
      </w:r>
      <w:r w:rsidR="000D5259" w:rsidRPr="004033F6">
        <w:t>template</w:t>
      </w:r>
      <w:r w:rsidR="00B05A8E">
        <w:t xml:space="preserve">, available on </w:t>
      </w:r>
      <w:hyperlink r:id="rId16" w:history="1">
        <w:r w:rsidR="00B05A8E" w:rsidRPr="001F2778">
          <w:rPr>
            <w:rStyle w:val="Hyperlink"/>
          </w:rPr>
          <w:t>ONR website</w:t>
        </w:r>
      </w:hyperlink>
      <w:r w:rsidR="00B05A8E">
        <w:t>.</w:t>
      </w:r>
    </w:p>
    <w:p w14:paraId="648C83E7" w14:textId="02938786" w:rsidR="00AA2044" w:rsidRDefault="00F813F8" w:rsidP="00984D25">
      <w:pPr>
        <w:spacing w:after="200"/>
      </w:pPr>
      <w:r>
        <w:t>We</w:t>
      </w:r>
      <w:r w:rsidRPr="00AA47E9">
        <w:t xml:space="preserve"> ha</w:t>
      </w:r>
      <w:r>
        <w:t>ve</w:t>
      </w:r>
      <w:r w:rsidRPr="00AA47E9">
        <w:t xml:space="preserve"> published guidance and links to access th</w:t>
      </w:r>
      <w:r w:rsidR="000D5259">
        <w:t>ese</w:t>
      </w:r>
      <w:r w:rsidRPr="00AA47E9">
        <w:t xml:space="preserve"> </w:t>
      </w:r>
      <w:hyperlink r:id="rId17" w:history="1">
        <w:r w:rsidRPr="00F275A5">
          <w:rPr>
            <w:rStyle w:val="Hyperlink"/>
          </w:rPr>
          <w:t>portal</w:t>
        </w:r>
        <w:r w:rsidR="000D5259" w:rsidRPr="00F275A5">
          <w:rPr>
            <w:rStyle w:val="Hyperlink"/>
          </w:rPr>
          <w:t>s</w:t>
        </w:r>
        <w:r w:rsidRPr="00F275A5">
          <w:rPr>
            <w:rStyle w:val="Hyperlink"/>
          </w:rPr>
          <w:t xml:space="preserve"> on our website</w:t>
        </w:r>
      </w:hyperlink>
      <w:r w:rsidR="00DA088C">
        <w:t>.</w:t>
      </w:r>
    </w:p>
    <w:p w14:paraId="64B398DC" w14:textId="2E241400" w:rsidR="006000C4" w:rsidRDefault="000E04C2" w:rsidP="00984D25">
      <w:pPr>
        <w:spacing w:after="200"/>
      </w:pPr>
      <w:r>
        <w:t xml:space="preserve">A unique </w:t>
      </w:r>
      <w:r w:rsidR="00FB29AB">
        <w:t>‘</w:t>
      </w:r>
      <w:r w:rsidR="00A600F2">
        <w:t>identification</w:t>
      </w:r>
      <w:r w:rsidR="00163450">
        <w:t xml:space="preserve"> number</w:t>
      </w:r>
      <w:r w:rsidR="00413671">
        <w:t>’</w:t>
      </w:r>
      <w:r w:rsidR="00163450">
        <w:t xml:space="preserve"> </w:t>
      </w:r>
      <w:r w:rsidR="00A600F2">
        <w:t>is generated for each</w:t>
      </w:r>
      <w:r w:rsidR="001B17B0">
        <w:t xml:space="preserve"> incident re</w:t>
      </w:r>
      <w:r w:rsidR="0001347E">
        <w:t>cord</w:t>
      </w:r>
      <w:r w:rsidR="001B17B0">
        <w:t xml:space="preserve">. </w:t>
      </w:r>
    </w:p>
    <w:p w14:paraId="58FC21D0" w14:textId="1C51E547" w:rsidR="006000C4" w:rsidRPr="00AA47E9" w:rsidRDefault="006000C4" w:rsidP="007034AF">
      <w:r w:rsidRPr="00AA47E9">
        <w:t xml:space="preserve">If an incident meets the criteria of multiple incident notification categories, then the dutyholder </w:t>
      </w:r>
      <w:r w:rsidRPr="00B11919">
        <w:t>should record all</w:t>
      </w:r>
      <w:r w:rsidRPr="00AA47E9">
        <w:t xml:space="preserve"> </w:t>
      </w:r>
      <w:r w:rsidRPr="00B1159C">
        <w:t>of these categories</w:t>
      </w:r>
      <w:r w:rsidR="00B928CE">
        <w:t xml:space="preserve"> accordingly</w:t>
      </w:r>
      <w:r w:rsidRPr="00B1159C">
        <w:t>.</w:t>
      </w:r>
    </w:p>
    <w:p w14:paraId="5BAA1D00" w14:textId="66A6B6D3" w:rsidR="006000C4" w:rsidRPr="00AA47E9" w:rsidRDefault="006000C4" w:rsidP="007034AF">
      <w:r w:rsidRPr="00AA47E9">
        <w:t xml:space="preserve">The dutyholder is responsible for the quality </w:t>
      </w:r>
      <w:r w:rsidRPr="00AD4C55">
        <w:t xml:space="preserve">of the information </w:t>
      </w:r>
      <w:r w:rsidR="00FD2D03" w:rsidRPr="00AD4C55">
        <w:t>supplied</w:t>
      </w:r>
      <w:r w:rsidR="00FD2D03">
        <w:t xml:space="preserve"> to the dutyholder portal</w:t>
      </w:r>
      <w:r w:rsidRPr="00AA47E9">
        <w:t xml:space="preserve"> and for completing the notification within the timescales defined in </w:t>
      </w:r>
      <w:hyperlink w:anchor="_Appendix_A:_Incident" w:history="1">
        <w:r w:rsidRPr="00AA47E9">
          <w:rPr>
            <w:rStyle w:val="Hyperlink"/>
          </w:rPr>
          <w:t>Appendix A</w:t>
        </w:r>
      </w:hyperlink>
      <w:r w:rsidRPr="00AA47E9">
        <w:t>.</w:t>
      </w:r>
    </w:p>
    <w:p w14:paraId="28276D2E" w14:textId="67720590" w:rsidR="006000C4" w:rsidRDefault="006000C4" w:rsidP="00984D25">
      <w:pPr>
        <w:spacing w:after="200"/>
      </w:pPr>
      <w:r w:rsidRPr="00AA47E9">
        <w:t xml:space="preserve">Should the </w:t>
      </w:r>
      <w:r w:rsidR="008520B6">
        <w:t>ONR</w:t>
      </w:r>
      <w:r w:rsidR="00D67531" w:rsidRPr="00AA47E9">
        <w:t xml:space="preserve"> </w:t>
      </w:r>
      <w:r w:rsidRPr="00AA47E9">
        <w:t xml:space="preserve">portal not be accessible for any reason, the procedure for completing and sending </w:t>
      </w:r>
      <w:r w:rsidRPr="00D67531">
        <w:t>an INF1</w:t>
      </w:r>
      <w:r w:rsidR="002A5DEF">
        <w:t xml:space="preserve"> </w:t>
      </w:r>
      <w:r w:rsidR="00B44558">
        <w:t>and/or</w:t>
      </w:r>
      <w:r w:rsidR="002A5DEF">
        <w:t xml:space="preserve"> INF3</w:t>
      </w:r>
      <w:r w:rsidRPr="00D67531">
        <w:t xml:space="preserve"> to ONR are described</w:t>
      </w:r>
      <w:r w:rsidRPr="00AA47E9">
        <w:t xml:space="preserve"> in </w:t>
      </w:r>
      <w:hyperlink w:anchor="_Appendix_B:_Fallback" w:history="1">
        <w:r w:rsidRPr="00AA47E9">
          <w:rPr>
            <w:rStyle w:val="Hyperlink"/>
          </w:rPr>
          <w:t>Appendix</w:t>
        </w:r>
        <w:r w:rsidR="00411014">
          <w:rPr>
            <w:rStyle w:val="Hyperlink"/>
          </w:rPr>
          <w:t> </w:t>
        </w:r>
        <w:r w:rsidRPr="00AA47E9">
          <w:rPr>
            <w:rStyle w:val="Hyperlink"/>
          </w:rPr>
          <w:t>B</w:t>
        </w:r>
      </w:hyperlink>
      <w:r w:rsidRPr="00AA47E9">
        <w:t>.</w:t>
      </w:r>
    </w:p>
    <w:p w14:paraId="43E38F95" w14:textId="377AB400" w:rsidR="005F1914" w:rsidRPr="00AA47E9" w:rsidRDefault="005F1914" w:rsidP="007034AF">
      <w:r>
        <w:t>ONR’s expectations for reporting timescales are des</w:t>
      </w:r>
      <w:r w:rsidR="009C0E32">
        <w:t xml:space="preserve">cribed in </w:t>
      </w:r>
      <w:hyperlink w:anchor="_Appendix_C_–" w:history="1">
        <w:r w:rsidR="001A14C6" w:rsidRPr="001A14C6">
          <w:rPr>
            <w:rStyle w:val="Hyperlink"/>
          </w:rPr>
          <w:t>Appendix C</w:t>
        </w:r>
      </w:hyperlink>
      <w:r w:rsidR="001A14C6">
        <w:t>.</w:t>
      </w:r>
    </w:p>
    <w:p w14:paraId="0B9451EF" w14:textId="76F7EBE7" w:rsidR="006000C4" w:rsidRPr="00AA47E9" w:rsidRDefault="006000C4" w:rsidP="007034AF">
      <w:pPr>
        <w:pStyle w:val="Heading2"/>
      </w:pPr>
      <w:bookmarkStart w:id="26" w:name="_Toc95477409"/>
      <w:bookmarkStart w:id="27" w:name="_Toc176255430"/>
      <w:r w:rsidRPr="00AA47E9">
        <w:t xml:space="preserve">Incident </w:t>
      </w:r>
      <w:r w:rsidR="00411BC5">
        <w:t>f</w:t>
      </w:r>
      <w:r w:rsidRPr="00AA47E9">
        <w:t>ollow</w:t>
      </w:r>
      <w:r w:rsidR="00411BC5">
        <w:t>-u</w:t>
      </w:r>
      <w:r w:rsidRPr="00AA47E9">
        <w:t xml:space="preserve">p </w:t>
      </w:r>
      <w:r w:rsidR="00411BC5">
        <w:t>r</w:t>
      </w:r>
      <w:r w:rsidRPr="00AA47E9">
        <w:t xml:space="preserve">eport </w:t>
      </w:r>
      <w:r w:rsidR="00A84082">
        <w:t xml:space="preserve">(FUR) </w:t>
      </w:r>
      <w:r w:rsidR="00411BC5">
        <w:t>r</w:t>
      </w:r>
      <w:r w:rsidRPr="00AA47E9">
        <w:t>equirement</w:t>
      </w:r>
      <w:bookmarkEnd w:id="26"/>
      <w:bookmarkEnd w:id="27"/>
    </w:p>
    <w:p w14:paraId="5417F798" w14:textId="00BE2AEE" w:rsidR="006000C4" w:rsidRPr="00AA47E9" w:rsidRDefault="006000C4" w:rsidP="007034AF">
      <w:r w:rsidRPr="00AA47E9">
        <w:t xml:space="preserve">Dutyholders should submit a FUR for incidents that have a higher safety, security, safeguards or transport significance. </w:t>
      </w:r>
      <w:hyperlink w:anchor="_Appendix_A:_Incident" w:history="1">
        <w:r w:rsidR="00995B9C" w:rsidRPr="00AA47E9">
          <w:rPr>
            <w:rStyle w:val="Hyperlink"/>
          </w:rPr>
          <w:t>Appendix A</w:t>
        </w:r>
      </w:hyperlink>
      <w:r w:rsidRPr="00AA47E9">
        <w:t xml:space="preserve"> contains the incident reporting categories that require a FUR.</w:t>
      </w:r>
    </w:p>
    <w:p w14:paraId="36825DC8" w14:textId="3AA399DC" w:rsidR="006000C4" w:rsidRDefault="006000C4" w:rsidP="00984D25">
      <w:pPr>
        <w:spacing w:after="200"/>
      </w:pPr>
      <w:r w:rsidRPr="00AA47E9">
        <w:t xml:space="preserve">In </w:t>
      </w:r>
      <w:hyperlink w:anchor="_Appendix_A:_Incident" w:history="1">
        <w:r w:rsidR="00995B9C" w:rsidRPr="00AA47E9">
          <w:rPr>
            <w:rStyle w:val="Hyperlink"/>
          </w:rPr>
          <w:t>Appendix A</w:t>
        </w:r>
      </w:hyperlink>
      <w:r w:rsidRPr="00AA47E9">
        <w:t>, categories that have identified FUR as “optional” are at the discretion of the relevant ONR inspector. The assumption should be that a FUR is required unless directly informed by the relevant ONR inspector that one is not required.</w:t>
      </w:r>
    </w:p>
    <w:p w14:paraId="3E60ECED" w14:textId="12382ADA" w:rsidR="002D4261" w:rsidRPr="00AA47E9" w:rsidRDefault="00A9030D" w:rsidP="007034AF">
      <w:r w:rsidRPr="00A9030D">
        <w:rPr>
          <w:b/>
          <w:bCs/>
        </w:rPr>
        <w:t>Note:</w:t>
      </w:r>
      <w:r>
        <w:t xml:space="preserve"> </w:t>
      </w:r>
      <w:r w:rsidR="0053002B">
        <w:t>A FUR is not required for RIDDOR incidents.</w:t>
      </w:r>
    </w:p>
    <w:p w14:paraId="42549A26" w14:textId="3FB9DF08" w:rsidR="006000C4" w:rsidRPr="00AA47E9" w:rsidRDefault="006000C4" w:rsidP="007034AF">
      <w:pPr>
        <w:pStyle w:val="Heading2"/>
      </w:pPr>
      <w:bookmarkStart w:id="28" w:name="_Toc95477410"/>
      <w:bookmarkStart w:id="29" w:name="_Toc176255431"/>
      <w:r w:rsidRPr="00AA47E9">
        <w:lastRenderedPageBreak/>
        <w:t>Incident FUR</w:t>
      </w:r>
      <w:r w:rsidR="00411BC5">
        <w:t xml:space="preserve"> n</w:t>
      </w:r>
      <w:r w:rsidRPr="00AA47E9">
        <w:t>otification</w:t>
      </w:r>
      <w:bookmarkEnd w:id="28"/>
      <w:bookmarkEnd w:id="29"/>
    </w:p>
    <w:p w14:paraId="42AA6B23" w14:textId="4C60F00C" w:rsidR="006000C4" w:rsidRPr="00AA47E9" w:rsidRDefault="006000C4" w:rsidP="007034AF">
      <w:r w:rsidRPr="00AA47E9">
        <w:t>The dutyholders should notify ONR of all incidents that require a FUR using the WIReD</w:t>
      </w:r>
      <w:r w:rsidR="00F610C3">
        <w:rPr>
          <w:rStyle w:val="FootnoteReference"/>
        </w:rPr>
        <w:footnoteReference w:id="5"/>
      </w:r>
      <w:r w:rsidRPr="00AA47E9">
        <w:t xml:space="preserve"> dutyholder portal. ONR has published guidance and links to access this portal on our </w:t>
      </w:r>
      <w:hyperlink r:id="rId18" w:history="1">
        <w:r w:rsidRPr="00AA47E9">
          <w:rPr>
            <w:rStyle w:val="Hyperlink"/>
          </w:rPr>
          <w:t>website</w:t>
        </w:r>
      </w:hyperlink>
      <w:r w:rsidRPr="00AA47E9">
        <w:t>.</w:t>
      </w:r>
    </w:p>
    <w:p w14:paraId="1EDCF48F" w14:textId="48CACD6C" w:rsidR="006000C4" w:rsidRPr="00AA47E9" w:rsidRDefault="00A22C46" w:rsidP="007034AF">
      <w:hyperlink w:anchor="_Appendix_B:_Fallback" w:history="1">
        <w:r w:rsidR="006000C4" w:rsidRPr="00AA47E9">
          <w:rPr>
            <w:rStyle w:val="Hyperlink"/>
          </w:rPr>
          <w:t>Appendix B</w:t>
        </w:r>
      </w:hyperlink>
      <w:r w:rsidR="006000C4" w:rsidRPr="00AA47E9">
        <w:t xml:space="preserve"> of this document describes the secondary procedure in cases where the </w:t>
      </w:r>
      <w:r w:rsidR="0008733A">
        <w:t>WIReD</w:t>
      </w:r>
      <w:r w:rsidR="006000C4" w:rsidRPr="00AA47E9">
        <w:t xml:space="preserve"> portal is not available. When using this procedure dutyholders can use the ‘FUR Form’, or an alternative format agreed with the relevant ONR inspector.</w:t>
      </w:r>
    </w:p>
    <w:p w14:paraId="1D9ED96F" w14:textId="3986561A" w:rsidR="006000C4" w:rsidRPr="00AA47E9" w:rsidRDefault="006000C4" w:rsidP="007034AF">
      <w:r w:rsidRPr="00AA47E9">
        <w:t xml:space="preserve">The dutyholder should complete the FUR notification following the completion of their investigations. The target timescale for completing a FUR notification </w:t>
      </w:r>
      <w:r w:rsidR="00A2190B">
        <w:t>is</w:t>
      </w:r>
      <w:r w:rsidRPr="00AA47E9">
        <w:t xml:space="preserve"> 60 calendar days following the date the </w:t>
      </w:r>
      <w:r w:rsidRPr="00CE0F5A">
        <w:t xml:space="preserve">dutyholder made the </w:t>
      </w:r>
      <w:r w:rsidR="00213B98" w:rsidRPr="0062564D">
        <w:t xml:space="preserve">initial </w:t>
      </w:r>
      <w:r w:rsidRPr="00CE0F5A">
        <w:t>INF1 notification.</w:t>
      </w:r>
    </w:p>
    <w:p w14:paraId="720835BD" w14:textId="7315391F" w:rsidR="006000C4" w:rsidRPr="00AA47E9" w:rsidRDefault="006000C4" w:rsidP="007034AF">
      <w:r w:rsidRPr="00032DC3">
        <w:t xml:space="preserve">In cases the dutyholder’s investigation has not been completed in 60 calendar days,  the dutyholder </w:t>
      </w:r>
      <w:r w:rsidR="00AD16CA" w:rsidRPr="00032DC3">
        <w:t xml:space="preserve">should </w:t>
      </w:r>
      <w:r w:rsidRPr="00032DC3">
        <w:t xml:space="preserve">seek agreement with </w:t>
      </w:r>
      <w:r w:rsidR="00C919A9" w:rsidRPr="00032DC3">
        <w:t xml:space="preserve">the </w:t>
      </w:r>
      <w:r w:rsidR="00A7025C" w:rsidRPr="00032DC3">
        <w:t>relevant</w:t>
      </w:r>
      <w:r w:rsidR="00C919A9" w:rsidRPr="00032DC3">
        <w:t xml:space="preserve"> </w:t>
      </w:r>
      <w:r w:rsidRPr="00032DC3">
        <w:t>ONR inspector to send an interim FUR</w:t>
      </w:r>
      <w:r w:rsidR="00127276">
        <w:t>(s)</w:t>
      </w:r>
      <w:r w:rsidRPr="00032DC3">
        <w:t>. The dutyholder should agree the timescales for the final FUR with th</w:t>
      </w:r>
      <w:r w:rsidR="00AB2A77">
        <w:t>e</w:t>
      </w:r>
      <w:r w:rsidRPr="00032DC3">
        <w:t xml:space="preserve"> inspector.</w:t>
      </w:r>
    </w:p>
    <w:p w14:paraId="40027943" w14:textId="295B2FE6" w:rsidR="006000C4" w:rsidRPr="00AA47E9" w:rsidRDefault="00FA72BC" w:rsidP="007034AF">
      <w:pPr>
        <w:pStyle w:val="Heading2"/>
      </w:pPr>
      <w:bookmarkStart w:id="30" w:name="_Toc176255432"/>
      <w:bookmarkStart w:id="31" w:name="_Toc95477411"/>
      <w:r>
        <w:t xml:space="preserve">Conclusion of </w:t>
      </w:r>
      <w:r w:rsidR="00411BC5">
        <w:t>i</w:t>
      </w:r>
      <w:r w:rsidR="006000C4" w:rsidRPr="00AA47E9">
        <w:t xml:space="preserve">ncident </w:t>
      </w:r>
      <w:r w:rsidR="00411BC5">
        <w:t>n</w:t>
      </w:r>
      <w:r w:rsidR="006000C4" w:rsidRPr="00AA47E9">
        <w:t xml:space="preserve">otification </w:t>
      </w:r>
      <w:r w:rsidR="00411BC5">
        <w:t>p</w:t>
      </w:r>
      <w:r w:rsidR="006000C4" w:rsidRPr="00875E82">
        <w:t>rocess</w:t>
      </w:r>
      <w:bookmarkEnd w:id="30"/>
      <w:r w:rsidR="006000C4" w:rsidRPr="00875E82">
        <w:t xml:space="preserve"> </w:t>
      </w:r>
      <w:bookmarkEnd w:id="31"/>
    </w:p>
    <w:p w14:paraId="39F2E4DE" w14:textId="4A37DB6C" w:rsidR="006000C4" w:rsidRPr="001A573D" w:rsidRDefault="006000C4" w:rsidP="007034AF">
      <w:pPr>
        <w:rPr>
          <w:rFonts w:asciiTheme="minorHAnsi" w:hAnsiTheme="minorHAnsi" w:cstheme="minorHAnsi"/>
          <w:szCs w:val="24"/>
        </w:rPr>
      </w:pPr>
      <w:r w:rsidRPr="001A573D">
        <w:rPr>
          <w:rFonts w:asciiTheme="minorHAnsi" w:hAnsiTheme="minorHAnsi" w:cstheme="minorHAnsi"/>
          <w:sz w:val="22"/>
        </w:rPr>
        <w:t xml:space="preserve">The process </w:t>
      </w:r>
      <w:r w:rsidR="00411819" w:rsidRPr="001A573D">
        <w:rPr>
          <w:rFonts w:asciiTheme="minorHAnsi" w:hAnsiTheme="minorHAnsi" w:cstheme="minorHAnsi"/>
          <w:sz w:val="22"/>
        </w:rPr>
        <w:t>co</w:t>
      </w:r>
      <w:r w:rsidR="00507723" w:rsidRPr="001A573D">
        <w:rPr>
          <w:rFonts w:asciiTheme="minorHAnsi" w:hAnsiTheme="minorHAnsi" w:cstheme="minorHAnsi"/>
          <w:sz w:val="22"/>
        </w:rPr>
        <w:t xml:space="preserve">nclusion </w:t>
      </w:r>
      <w:r w:rsidRPr="001A573D">
        <w:rPr>
          <w:rFonts w:asciiTheme="minorHAnsi" w:hAnsiTheme="minorHAnsi" w:cstheme="minorHAnsi"/>
          <w:sz w:val="22"/>
        </w:rPr>
        <w:t>means that the dutyholders has co</w:t>
      </w:r>
      <w:r w:rsidR="00507723" w:rsidRPr="001A573D">
        <w:rPr>
          <w:rFonts w:asciiTheme="minorHAnsi" w:hAnsiTheme="minorHAnsi" w:cstheme="minorHAnsi"/>
          <w:sz w:val="22"/>
        </w:rPr>
        <w:t>mpleted</w:t>
      </w:r>
      <w:r w:rsidR="009A100A" w:rsidRPr="001A573D">
        <w:rPr>
          <w:rFonts w:asciiTheme="minorHAnsi" w:hAnsiTheme="minorHAnsi" w:cstheme="minorHAnsi"/>
          <w:sz w:val="22"/>
        </w:rPr>
        <w:t xml:space="preserve"> </w:t>
      </w:r>
      <w:r w:rsidRPr="001A573D">
        <w:rPr>
          <w:rFonts w:asciiTheme="minorHAnsi" w:hAnsiTheme="minorHAnsi" w:cstheme="minorHAnsi"/>
          <w:sz w:val="22"/>
        </w:rPr>
        <w:t xml:space="preserve">their formal notification </w:t>
      </w:r>
      <w:r w:rsidRPr="001A573D">
        <w:rPr>
          <w:rFonts w:asciiTheme="minorHAnsi" w:hAnsiTheme="minorHAnsi" w:cstheme="minorHAnsi"/>
          <w:szCs w:val="24"/>
        </w:rPr>
        <w:t>of an incident.</w:t>
      </w:r>
    </w:p>
    <w:p w14:paraId="3642F735" w14:textId="4C0B2E85" w:rsidR="006000C4" w:rsidRPr="00AA47E9" w:rsidRDefault="007034AF" w:rsidP="00687E0B">
      <w:pPr>
        <w:spacing w:after="480"/>
      </w:pPr>
      <w:r w:rsidRPr="00AA47E9">
        <w:rPr>
          <w:b/>
          <w:bCs/>
        </w:rPr>
        <w:t>Note</w:t>
      </w:r>
      <w:r w:rsidR="006000C4" w:rsidRPr="00AA47E9">
        <w:t>: ONR’s regulatory response to the incident is outside the scope of this process. This is independent of the incident notification process and may be informed by the notification. This means that a dutyholder completing a formal incident notification may not end ONR’s regulatory response to an incident.</w:t>
      </w:r>
    </w:p>
    <w:p w14:paraId="42128EEF" w14:textId="5B38D866" w:rsidR="006000C4" w:rsidRPr="00AA47E9" w:rsidRDefault="006000C4" w:rsidP="00ED33E7">
      <w:pPr>
        <w:pStyle w:val="Heading1"/>
      </w:pPr>
      <w:bookmarkStart w:id="32" w:name="_Toc95477412"/>
      <w:bookmarkStart w:id="33" w:name="_Toc176255433"/>
      <w:r w:rsidRPr="00AA47E9">
        <w:t xml:space="preserve">Process </w:t>
      </w:r>
      <w:r w:rsidR="00411BC5">
        <w:t>o</w:t>
      </w:r>
      <w:r w:rsidRPr="00AA47E9">
        <w:t>versight</w:t>
      </w:r>
      <w:bookmarkEnd w:id="32"/>
      <w:bookmarkEnd w:id="33"/>
    </w:p>
    <w:p w14:paraId="5D024921" w14:textId="4677D2AA" w:rsidR="006000C4" w:rsidRPr="00AA47E9" w:rsidRDefault="006000C4" w:rsidP="00687E0B">
      <w:pPr>
        <w:spacing w:after="480"/>
      </w:pPr>
      <w:r w:rsidRPr="00AA47E9">
        <w:t>ONR will monitor dutyholders’ adherence to this process</w:t>
      </w:r>
      <w:r w:rsidR="00985E46">
        <w:t>, and w</w:t>
      </w:r>
      <w:r w:rsidR="00985E46" w:rsidRPr="00AA47E9">
        <w:t>here necessary</w:t>
      </w:r>
      <w:r w:rsidR="00985E46">
        <w:t>,</w:t>
      </w:r>
      <w:r w:rsidR="00985E46" w:rsidRPr="00AA47E9">
        <w:t xml:space="preserve"> </w:t>
      </w:r>
      <w:r w:rsidRPr="00AA47E9">
        <w:t>will engage with dutyholders to provide advice and support improvement</w:t>
      </w:r>
      <w:r w:rsidR="0003037C">
        <w:t>s</w:t>
      </w:r>
      <w:r w:rsidRPr="00AA47E9">
        <w:t>.</w:t>
      </w:r>
    </w:p>
    <w:p w14:paraId="3BBC5CD1" w14:textId="77777777" w:rsidR="006000C4" w:rsidRPr="00AA47E9" w:rsidRDefault="006000C4" w:rsidP="007034AF">
      <w:pPr>
        <w:pStyle w:val="Heading1"/>
      </w:pPr>
      <w:bookmarkStart w:id="34" w:name="_Toc95477413"/>
      <w:bookmarkStart w:id="35" w:name="_Toc176255434"/>
      <w:r w:rsidRPr="00AA47E9">
        <w:t>Records</w:t>
      </w:r>
      <w:bookmarkEnd w:id="34"/>
      <w:bookmarkEnd w:id="35"/>
    </w:p>
    <w:p w14:paraId="5A231099" w14:textId="0E631958" w:rsidR="002B2BD1" w:rsidRPr="00AA47E9" w:rsidRDefault="006000C4" w:rsidP="006738B1">
      <w:pPr>
        <w:sectPr w:rsidR="002B2BD1" w:rsidRPr="00AA47E9" w:rsidSect="0098384B">
          <w:type w:val="continuous"/>
          <w:pgSz w:w="11906" w:h="16838"/>
          <w:pgMar w:top="1440" w:right="1440" w:bottom="1440" w:left="1440" w:header="708" w:footer="708" w:gutter="0"/>
          <w:cols w:space="708"/>
          <w:docGrid w:linePitch="360"/>
        </w:sectPr>
      </w:pPr>
      <w:r w:rsidRPr="00AA47E9">
        <w:t>ONR’s record of dutyholder notifications is</w:t>
      </w:r>
      <w:r w:rsidR="00E33F14">
        <w:t xml:space="preserve"> maintained</w:t>
      </w:r>
      <w:r w:rsidRPr="00AA47E9">
        <w:t xml:space="preserve"> within </w:t>
      </w:r>
      <w:r w:rsidRPr="005E6532">
        <w:t>WIReD</w:t>
      </w:r>
      <w:r w:rsidR="005E6532">
        <w:t>.</w:t>
      </w:r>
      <w:r w:rsidRPr="00AA47E9">
        <w:t xml:space="preserve"> ONR has described these arrangements in</w:t>
      </w:r>
      <w:r w:rsidR="00D63A29" w:rsidRPr="00AA47E9">
        <w:t xml:space="preserve"> ref. </w:t>
      </w:r>
      <w:sdt>
        <w:sdtPr>
          <w:id w:val="626824448"/>
          <w:citation/>
        </w:sdtPr>
        <w:sdtEndPr/>
        <w:sdtContent>
          <w:r w:rsidR="00D63A29" w:rsidRPr="00AA47E9">
            <w:fldChar w:fldCharType="begin"/>
          </w:r>
          <w:r w:rsidR="00D63A29" w:rsidRPr="00AA47E9">
            <w:instrText xml:space="preserve"> CITATION ONR30 \l 2057 </w:instrText>
          </w:r>
          <w:r w:rsidR="00D63A29" w:rsidRPr="00AA47E9">
            <w:fldChar w:fldCharType="separate"/>
          </w:r>
          <w:r w:rsidR="002B2BD1" w:rsidRPr="00AA47E9">
            <w:rPr>
              <w:noProof/>
            </w:rPr>
            <w:t>[4]</w:t>
          </w:r>
          <w:r w:rsidR="00D63A29" w:rsidRPr="00AA47E9">
            <w:fldChar w:fldCharType="end"/>
          </w:r>
        </w:sdtContent>
      </w:sdt>
      <w:r w:rsidRPr="00AA47E9">
        <w:t>.</w:t>
      </w:r>
      <w:r w:rsidR="008F74F3">
        <w:t xml:space="preserve"> </w:t>
      </w:r>
      <w:r w:rsidR="008F74F3" w:rsidRPr="005D6196">
        <w:t>By exception</w:t>
      </w:r>
      <w:r w:rsidR="008F74F3">
        <w:t>,</w:t>
      </w:r>
      <w:r w:rsidR="008F74F3" w:rsidRPr="005D6196">
        <w:t xml:space="preserve"> some documents may be stored in the ONR’s</w:t>
      </w:r>
      <w:r w:rsidR="008F74F3">
        <w:t xml:space="preserve"> </w:t>
      </w:r>
      <w:r w:rsidR="00A04F2A">
        <w:rPr>
          <w:rStyle w:val="ui-provider"/>
        </w:rPr>
        <w:t>Electronic Document and Record Management System (Content Manager) (</w:t>
      </w:r>
      <w:r w:rsidR="00763876">
        <w:rPr>
          <w:rStyle w:val="ui-provider"/>
        </w:rPr>
        <w:t>EDRMS)</w:t>
      </w:r>
      <w:r w:rsidR="008F74F3" w:rsidRPr="005D6196">
        <w:t>. In such case</w:t>
      </w:r>
      <w:r w:rsidR="008F74F3">
        <w:t>,</w:t>
      </w:r>
      <w:r w:rsidR="008F74F3" w:rsidRPr="005D6196">
        <w:t xml:space="preserve"> </w:t>
      </w:r>
      <w:r w:rsidR="008F74F3">
        <w:t>RIO DDS</w:t>
      </w:r>
      <w:r w:rsidR="008F74F3" w:rsidRPr="005D6196">
        <w:t xml:space="preserve"> should indicate the relevant </w:t>
      </w:r>
      <w:r w:rsidR="008F74F3">
        <w:t>record</w:t>
      </w:r>
      <w:r w:rsidR="008F74F3" w:rsidRPr="005D6196">
        <w:t xml:space="preserve"> </w:t>
      </w:r>
      <w:r w:rsidR="008F74F3">
        <w:t>refence</w:t>
      </w:r>
      <w:r w:rsidR="008F74F3" w:rsidRPr="005D6196">
        <w:t xml:space="preserve"> </w:t>
      </w:r>
      <w:r w:rsidR="008F74F3">
        <w:t>in WIReD</w:t>
      </w:r>
      <w:r w:rsidR="008F74F3" w:rsidRPr="005D6196">
        <w:t>.</w:t>
      </w:r>
    </w:p>
    <w:bookmarkStart w:id="36" w:name="_Toc176255435" w:displacedByCustomXml="next"/>
    <w:sdt>
      <w:sdtPr>
        <w:rPr>
          <w:color w:val="auto"/>
          <w:sz w:val="24"/>
        </w:rPr>
        <w:id w:val="1892157292"/>
        <w:docPartObj>
          <w:docPartGallery w:val="Bibliographies"/>
          <w:docPartUnique/>
        </w:docPartObj>
      </w:sdtPr>
      <w:sdtEndPr/>
      <w:sdtContent>
        <w:p w14:paraId="2DD0F545" w14:textId="2878ABD3" w:rsidR="002B2BD1" w:rsidRPr="00AA47E9" w:rsidRDefault="002B2BD1" w:rsidP="002B2BD1">
          <w:pPr>
            <w:pStyle w:val="Heading1"/>
            <w:numPr>
              <w:ilvl w:val="0"/>
              <w:numId w:val="0"/>
            </w:numPr>
            <w:ind w:left="851" w:hanging="851"/>
          </w:pPr>
          <w:r w:rsidRPr="00AA47E9">
            <w:t>References</w:t>
          </w:r>
          <w:bookmarkEnd w:id="36"/>
        </w:p>
        <w:sdt>
          <w:sdtPr>
            <w:id w:val="-573587230"/>
            <w:bibliography/>
          </w:sdtPr>
          <w:sdtEndPr/>
          <w:sdtContent>
            <w:p w14:paraId="4A5E03E7" w14:textId="77777777" w:rsidR="002B2BD1" w:rsidRPr="00AA47E9" w:rsidRDefault="002B2BD1">
              <w:pPr>
                <w:rPr>
                  <w:rFonts w:ascii="Calibri" w:hAnsi="Calibri"/>
                  <w:noProof/>
                  <w:sz w:val="20"/>
                  <w:szCs w:val="20"/>
                  <w:lang w:eastAsia="en-GB" w:bidi="ar-SA"/>
                </w:rPr>
              </w:pPr>
              <w:r w:rsidRPr="00AA47E9">
                <w:fldChar w:fldCharType="begin"/>
              </w:r>
              <w:r w:rsidRPr="00AA47E9">
                <w:instrText xml:space="preserve"> BIBLIOGRAPHY </w:instrText>
              </w:r>
              <w:r w:rsidRPr="00AA47E9">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60543" w14:paraId="6E31D309" w14:textId="77777777">
                <w:trPr>
                  <w:divId w:val="658844940"/>
                  <w:tblCellSpacing w:w="15" w:type="dxa"/>
                </w:trPr>
                <w:tc>
                  <w:tcPr>
                    <w:tcW w:w="50" w:type="pct"/>
                    <w:hideMark/>
                  </w:tcPr>
                  <w:p w14:paraId="3B6C3891" w14:textId="20B13C2B" w:rsidR="00A60543" w:rsidRDefault="00A60543">
                    <w:pPr>
                      <w:pStyle w:val="Bibliography"/>
                      <w:rPr>
                        <w:noProof/>
                        <w:szCs w:val="24"/>
                      </w:rPr>
                    </w:pPr>
                    <w:r>
                      <w:rPr>
                        <w:noProof/>
                      </w:rPr>
                      <w:t xml:space="preserve">[1] </w:t>
                    </w:r>
                  </w:p>
                </w:tc>
                <w:tc>
                  <w:tcPr>
                    <w:tcW w:w="0" w:type="auto"/>
                    <w:hideMark/>
                  </w:tcPr>
                  <w:p w14:paraId="41C2EE03" w14:textId="77777777" w:rsidR="00A60543" w:rsidRDefault="00A60543">
                    <w:pPr>
                      <w:pStyle w:val="Bibliography"/>
                      <w:rPr>
                        <w:noProof/>
                      </w:rPr>
                    </w:pPr>
                    <w:r>
                      <w:rPr>
                        <w:noProof/>
                      </w:rPr>
                      <w:t>IAEA, “GSR Part 1 - Govermental, Legal and Regulatory Framework for Safety,” International Atomic Energy Agency (IAEA), Vienna, 2016.</w:t>
                    </w:r>
                  </w:p>
                </w:tc>
              </w:tr>
              <w:tr w:rsidR="00A60543" w14:paraId="74B435B6" w14:textId="77777777">
                <w:trPr>
                  <w:divId w:val="658844940"/>
                  <w:tblCellSpacing w:w="15" w:type="dxa"/>
                </w:trPr>
                <w:tc>
                  <w:tcPr>
                    <w:tcW w:w="50" w:type="pct"/>
                    <w:hideMark/>
                  </w:tcPr>
                  <w:p w14:paraId="0879FA55" w14:textId="77777777" w:rsidR="00A60543" w:rsidRDefault="00A60543">
                    <w:pPr>
                      <w:pStyle w:val="Bibliography"/>
                      <w:rPr>
                        <w:noProof/>
                      </w:rPr>
                    </w:pPr>
                    <w:r>
                      <w:rPr>
                        <w:noProof/>
                      </w:rPr>
                      <w:t xml:space="preserve">[2] </w:t>
                    </w:r>
                  </w:p>
                </w:tc>
                <w:tc>
                  <w:tcPr>
                    <w:tcW w:w="0" w:type="auto"/>
                    <w:hideMark/>
                  </w:tcPr>
                  <w:p w14:paraId="4A853E4F" w14:textId="77777777" w:rsidR="00A60543" w:rsidRDefault="00A60543">
                    <w:pPr>
                      <w:pStyle w:val="Bibliography"/>
                      <w:rPr>
                        <w:noProof/>
                      </w:rPr>
                    </w:pPr>
                    <w:r>
                      <w:rPr>
                        <w:noProof/>
                      </w:rPr>
                      <w:t>Department for Business Innovation and Skills, “Regulators’ Code,” 2014.</w:t>
                    </w:r>
                  </w:p>
                </w:tc>
              </w:tr>
              <w:tr w:rsidR="00A60543" w14:paraId="2FC789F0" w14:textId="77777777">
                <w:trPr>
                  <w:divId w:val="658844940"/>
                  <w:tblCellSpacing w:w="15" w:type="dxa"/>
                </w:trPr>
                <w:tc>
                  <w:tcPr>
                    <w:tcW w:w="50" w:type="pct"/>
                    <w:hideMark/>
                  </w:tcPr>
                  <w:p w14:paraId="407D7F3A" w14:textId="77777777" w:rsidR="00A60543" w:rsidRDefault="00A60543">
                    <w:pPr>
                      <w:pStyle w:val="Bibliography"/>
                      <w:rPr>
                        <w:noProof/>
                      </w:rPr>
                    </w:pPr>
                    <w:r>
                      <w:rPr>
                        <w:noProof/>
                      </w:rPr>
                      <w:t xml:space="preserve">[3] </w:t>
                    </w:r>
                  </w:p>
                </w:tc>
                <w:tc>
                  <w:tcPr>
                    <w:tcW w:w="0" w:type="auto"/>
                    <w:hideMark/>
                  </w:tcPr>
                  <w:p w14:paraId="2986B481" w14:textId="77777777" w:rsidR="00A60543" w:rsidRDefault="00A60543">
                    <w:pPr>
                      <w:pStyle w:val="Bibliography"/>
                      <w:rPr>
                        <w:noProof/>
                      </w:rPr>
                    </w:pPr>
                    <w:r>
                      <w:rPr>
                        <w:noProof/>
                      </w:rPr>
                      <w:t>ONR, “ONR-ENF-POL-001 - Enforcement Policy Statement,” 2020.</w:t>
                    </w:r>
                  </w:p>
                </w:tc>
              </w:tr>
              <w:tr w:rsidR="00A60543" w14:paraId="082B1165" w14:textId="77777777">
                <w:trPr>
                  <w:divId w:val="658844940"/>
                  <w:tblCellSpacing w:w="15" w:type="dxa"/>
                </w:trPr>
                <w:tc>
                  <w:tcPr>
                    <w:tcW w:w="50" w:type="pct"/>
                    <w:hideMark/>
                  </w:tcPr>
                  <w:p w14:paraId="15038432" w14:textId="77777777" w:rsidR="00A60543" w:rsidRDefault="00A60543">
                    <w:pPr>
                      <w:pStyle w:val="Bibliography"/>
                      <w:rPr>
                        <w:noProof/>
                      </w:rPr>
                    </w:pPr>
                    <w:r>
                      <w:rPr>
                        <w:noProof/>
                      </w:rPr>
                      <w:t xml:space="preserve">[4] </w:t>
                    </w:r>
                  </w:p>
                </w:tc>
                <w:tc>
                  <w:tcPr>
                    <w:tcW w:w="0" w:type="auto"/>
                    <w:hideMark/>
                  </w:tcPr>
                  <w:p w14:paraId="42F33AFF" w14:textId="77777777" w:rsidR="00A60543" w:rsidRDefault="00A60543">
                    <w:pPr>
                      <w:pStyle w:val="Bibliography"/>
                      <w:rPr>
                        <w:noProof/>
                      </w:rPr>
                    </w:pPr>
                    <w:r>
                      <w:rPr>
                        <w:noProof/>
                      </w:rPr>
                      <w:t>ONR, “ONR-RIO-PROC-003 - Processing Incident Notifications”.</w:t>
                    </w:r>
                  </w:p>
                </w:tc>
              </w:tr>
              <w:tr w:rsidR="00A60543" w14:paraId="648AC9D3" w14:textId="77777777">
                <w:trPr>
                  <w:divId w:val="658844940"/>
                  <w:tblCellSpacing w:w="15" w:type="dxa"/>
                </w:trPr>
                <w:tc>
                  <w:tcPr>
                    <w:tcW w:w="50" w:type="pct"/>
                    <w:hideMark/>
                  </w:tcPr>
                  <w:p w14:paraId="7747117A" w14:textId="77777777" w:rsidR="00A60543" w:rsidRDefault="00A60543">
                    <w:pPr>
                      <w:pStyle w:val="Bibliography"/>
                      <w:rPr>
                        <w:noProof/>
                      </w:rPr>
                    </w:pPr>
                    <w:r>
                      <w:rPr>
                        <w:noProof/>
                      </w:rPr>
                      <w:t xml:space="preserve">[5] </w:t>
                    </w:r>
                  </w:p>
                </w:tc>
                <w:tc>
                  <w:tcPr>
                    <w:tcW w:w="0" w:type="auto"/>
                    <w:hideMark/>
                  </w:tcPr>
                  <w:p w14:paraId="7C766197" w14:textId="77777777" w:rsidR="00A60543" w:rsidRDefault="00A60543">
                    <w:pPr>
                      <w:pStyle w:val="Bibliography"/>
                      <w:rPr>
                        <w:noProof/>
                      </w:rPr>
                    </w:pPr>
                    <w:r>
                      <w:rPr>
                        <w:noProof/>
                      </w:rPr>
                      <w:t>ONR, “ONR-RIO-GD-002 - Nuclear and Radiological Safety Incidents at Nuclear Licenced Sites”.</w:t>
                    </w:r>
                  </w:p>
                </w:tc>
              </w:tr>
              <w:tr w:rsidR="00A60543" w14:paraId="78861D09" w14:textId="77777777">
                <w:trPr>
                  <w:divId w:val="658844940"/>
                  <w:tblCellSpacing w:w="15" w:type="dxa"/>
                </w:trPr>
                <w:tc>
                  <w:tcPr>
                    <w:tcW w:w="50" w:type="pct"/>
                    <w:hideMark/>
                  </w:tcPr>
                  <w:p w14:paraId="3B6D9A1D" w14:textId="77777777" w:rsidR="00A60543" w:rsidRDefault="00A60543">
                    <w:pPr>
                      <w:pStyle w:val="Bibliography"/>
                      <w:rPr>
                        <w:noProof/>
                      </w:rPr>
                    </w:pPr>
                    <w:r>
                      <w:rPr>
                        <w:noProof/>
                      </w:rPr>
                      <w:t xml:space="preserve">[6] </w:t>
                    </w:r>
                  </w:p>
                </w:tc>
                <w:tc>
                  <w:tcPr>
                    <w:tcW w:w="0" w:type="auto"/>
                    <w:hideMark/>
                  </w:tcPr>
                  <w:p w14:paraId="76BE2B0A" w14:textId="77777777" w:rsidR="00A60543" w:rsidRDefault="00A60543">
                    <w:pPr>
                      <w:pStyle w:val="Bibliography"/>
                      <w:rPr>
                        <w:noProof/>
                      </w:rPr>
                    </w:pPr>
                    <w:r>
                      <w:rPr>
                        <w:noProof/>
                      </w:rPr>
                      <w:t>ONR, “ONR-RIO-GD-003 - Nuclear Security Incidents”.</w:t>
                    </w:r>
                  </w:p>
                </w:tc>
              </w:tr>
              <w:tr w:rsidR="00A60543" w14:paraId="0A66CAAE" w14:textId="77777777">
                <w:trPr>
                  <w:divId w:val="658844940"/>
                  <w:tblCellSpacing w:w="15" w:type="dxa"/>
                </w:trPr>
                <w:tc>
                  <w:tcPr>
                    <w:tcW w:w="50" w:type="pct"/>
                    <w:hideMark/>
                  </w:tcPr>
                  <w:p w14:paraId="4C14CC98" w14:textId="77777777" w:rsidR="00A60543" w:rsidRDefault="00A60543">
                    <w:pPr>
                      <w:pStyle w:val="Bibliography"/>
                      <w:rPr>
                        <w:noProof/>
                      </w:rPr>
                    </w:pPr>
                    <w:r>
                      <w:rPr>
                        <w:noProof/>
                      </w:rPr>
                      <w:t xml:space="preserve">[7] </w:t>
                    </w:r>
                  </w:p>
                </w:tc>
                <w:tc>
                  <w:tcPr>
                    <w:tcW w:w="0" w:type="auto"/>
                    <w:hideMark/>
                  </w:tcPr>
                  <w:p w14:paraId="54F9B377" w14:textId="77777777" w:rsidR="00A60543" w:rsidRDefault="00A60543">
                    <w:pPr>
                      <w:pStyle w:val="Bibliography"/>
                      <w:rPr>
                        <w:noProof/>
                      </w:rPr>
                    </w:pPr>
                    <w:r>
                      <w:rPr>
                        <w:noProof/>
                      </w:rPr>
                      <w:t>ONR, “ONR-RIO-GD-004 - Nuclear Safeguards Incidents”.</w:t>
                    </w:r>
                  </w:p>
                </w:tc>
              </w:tr>
              <w:tr w:rsidR="00A60543" w14:paraId="3C3D01B7" w14:textId="77777777">
                <w:trPr>
                  <w:divId w:val="658844940"/>
                  <w:tblCellSpacing w:w="15" w:type="dxa"/>
                </w:trPr>
                <w:tc>
                  <w:tcPr>
                    <w:tcW w:w="50" w:type="pct"/>
                    <w:hideMark/>
                  </w:tcPr>
                  <w:p w14:paraId="247A1EA6" w14:textId="77777777" w:rsidR="00A60543" w:rsidRDefault="00A60543">
                    <w:pPr>
                      <w:pStyle w:val="Bibliography"/>
                      <w:rPr>
                        <w:noProof/>
                      </w:rPr>
                    </w:pPr>
                    <w:r>
                      <w:rPr>
                        <w:noProof/>
                      </w:rPr>
                      <w:t xml:space="preserve">[8] </w:t>
                    </w:r>
                  </w:p>
                </w:tc>
                <w:tc>
                  <w:tcPr>
                    <w:tcW w:w="0" w:type="auto"/>
                    <w:hideMark/>
                  </w:tcPr>
                  <w:p w14:paraId="7BF68AF0" w14:textId="77777777" w:rsidR="00A60543" w:rsidRDefault="00A60543">
                    <w:pPr>
                      <w:pStyle w:val="Bibliography"/>
                      <w:rPr>
                        <w:noProof/>
                      </w:rPr>
                    </w:pPr>
                    <w:r>
                      <w:rPr>
                        <w:noProof/>
                      </w:rPr>
                      <w:t>ONR, “ONR-RIO-GD-005 - Incidents during Transport of Radiological Material”.</w:t>
                    </w:r>
                  </w:p>
                </w:tc>
              </w:tr>
              <w:tr w:rsidR="00A60543" w14:paraId="38B4445F" w14:textId="77777777">
                <w:trPr>
                  <w:divId w:val="658844940"/>
                  <w:tblCellSpacing w:w="15" w:type="dxa"/>
                </w:trPr>
                <w:tc>
                  <w:tcPr>
                    <w:tcW w:w="50" w:type="pct"/>
                    <w:hideMark/>
                  </w:tcPr>
                  <w:p w14:paraId="0B778BF2" w14:textId="77777777" w:rsidR="00A60543" w:rsidRDefault="00A60543">
                    <w:pPr>
                      <w:pStyle w:val="Bibliography"/>
                      <w:rPr>
                        <w:noProof/>
                      </w:rPr>
                    </w:pPr>
                    <w:r>
                      <w:rPr>
                        <w:noProof/>
                      </w:rPr>
                      <w:t xml:space="preserve">[9] </w:t>
                    </w:r>
                  </w:p>
                </w:tc>
                <w:tc>
                  <w:tcPr>
                    <w:tcW w:w="0" w:type="auto"/>
                    <w:hideMark/>
                  </w:tcPr>
                  <w:p w14:paraId="04407AD1" w14:textId="77777777" w:rsidR="00A60543" w:rsidRDefault="00A60543">
                    <w:pPr>
                      <w:pStyle w:val="Bibliography"/>
                      <w:rPr>
                        <w:noProof/>
                      </w:rPr>
                    </w:pPr>
                    <w:r>
                      <w:rPr>
                        <w:noProof/>
                      </w:rPr>
                      <w:t>ONR, “ONR-RIO-GD-006 - Nuclear Site Health and Safety Incidents”.</w:t>
                    </w:r>
                  </w:p>
                </w:tc>
              </w:tr>
              <w:tr w:rsidR="00A60543" w14:paraId="6E28D52E" w14:textId="77777777">
                <w:trPr>
                  <w:divId w:val="658844940"/>
                  <w:tblCellSpacing w:w="15" w:type="dxa"/>
                </w:trPr>
                <w:tc>
                  <w:tcPr>
                    <w:tcW w:w="50" w:type="pct"/>
                    <w:hideMark/>
                  </w:tcPr>
                  <w:p w14:paraId="76AFBCF0" w14:textId="77777777" w:rsidR="00A60543" w:rsidRDefault="00A60543">
                    <w:pPr>
                      <w:pStyle w:val="Bibliography"/>
                      <w:rPr>
                        <w:noProof/>
                      </w:rPr>
                    </w:pPr>
                    <w:r>
                      <w:rPr>
                        <w:noProof/>
                      </w:rPr>
                      <w:t xml:space="preserve">[10] </w:t>
                    </w:r>
                  </w:p>
                </w:tc>
                <w:tc>
                  <w:tcPr>
                    <w:tcW w:w="0" w:type="auto"/>
                    <w:hideMark/>
                  </w:tcPr>
                  <w:p w14:paraId="4EF02784" w14:textId="77777777" w:rsidR="00A60543" w:rsidRDefault="00A60543">
                    <w:pPr>
                      <w:pStyle w:val="Bibliography"/>
                      <w:rPr>
                        <w:noProof/>
                      </w:rPr>
                    </w:pPr>
                    <w:r>
                      <w:rPr>
                        <w:noProof/>
                      </w:rPr>
                      <w:t>ONR, “ONR-DOC-TEMP-103 - INF1 Template”.</w:t>
                    </w:r>
                  </w:p>
                </w:tc>
              </w:tr>
              <w:tr w:rsidR="00A60543" w14:paraId="1DB1AA05" w14:textId="77777777">
                <w:trPr>
                  <w:divId w:val="658844940"/>
                  <w:tblCellSpacing w:w="15" w:type="dxa"/>
                </w:trPr>
                <w:tc>
                  <w:tcPr>
                    <w:tcW w:w="50" w:type="pct"/>
                    <w:hideMark/>
                  </w:tcPr>
                  <w:p w14:paraId="2F874AEF" w14:textId="77777777" w:rsidR="00A60543" w:rsidRDefault="00A60543">
                    <w:pPr>
                      <w:pStyle w:val="Bibliography"/>
                      <w:rPr>
                        <w:noProof/>
                      </w:rPr>
                    </w:pPr>
                    <w:r>
                      <w:rPr>
                        <w:noProof/>
                      </w:rPr>
                      <w:t xml:space="preserve">[11] </w:t>
                    </w:r>
                  </w:p>
                </w:tc>
                <w:tc>
                  <w:tcPr>
                    <w:tcW w:w="0" w:type="auto"/>
                    <w:hideMark/>
                  </w:tcPr>
                  <w:p w14:paraId="74528B29" w14:textId="77777777" w:rsidR="00A60543" w:rsidRDefault="00A60543">
                    <w:pPr>
                      <w:pStyle w:val="Bibliography"/>
                      <w:rPr>
                        <w:noProof/>
                      </w:rPr>
                    </w:pPr>
                    <w:r>
                      <w:rPr>
                        <w:noProof/>
                      </w:rPr>
                      <w:t>IAEA, “The International Nuclear and Radiological Event Scale User's Manual,” 2009.</w:t>
                    </w:r>
                  </w:p>
                </w:tc>
              </w:tr>
              <w:tr w:rsidR="00A60543" w14:paraId="008D8BE4" w14:textId="77777777">
                <w:trPr>
                  <w:divId w:val="658844940"/>
                  <w:tblCellSpacing w:w="15" w:type="dxa"/>
                </w:trPr>
                <w:tc>
                  <w:tcPr>
                    <w:tcW w:w="50" w:type="pct"/>
                    <w:hideMark/>
                  </w:tcPr>
                  <w:p w14:paraId="43D43AB0" w14:textId="77777777" w:rsidR="00A60543" w:rsidRDefault="00A60543">
                    <w:pPr>
                      <w:pStyle w:val="Bibliography"/>
                      <w:rPr>
                        <w:noProof/>
                      </w:rPr>
                    </w:pPr>
                    <w:r>
                      <w:rPr>
                        <w:noProof/>
                      </w:rPr>
                      <w:t xml:space="preserve">[12] </w:t>
                    </w:r>
                  </w:p>
                </w:tc>
                <w:tc>
                  <w:tcPr>
                    <w:tcW w:w="0" w:type="auto"/>
                    <w:hideMark/>
                  </w:tcPr>
                  <w:p w14:paraId="3FDC469B" w14:textId="77777777" w:rsidR="00A60543" w:rsidRDefault="00A60543">
                    <w:pPr>
                      <w:pStyle w:val="Bibliography"/>
                      <w:rPr>
                        <w:noProof/>
                      </w:rPr>
                    </w:pPr>
                    <w:r>
                      <w:rPr>
                        <w:noProof/>
                      </w:rPr>
                      <w:t>ONR, “ONR-DOC-TEMP-350 - Incident Follow Up Report (FUR) Template”.</w:t>
                    </w:r>
                  </w:p>
                </w:tc>
              </w:tr>
            </w:tbl>
            <w:p w14:paraId="513C6CAA" w14:textId="77777777" w:rsidR="002B2BD1" w:rsidRPr="00AA47E9" w:rsidRDefault="002B2BD1">
              <w:pPr>
                <w:divId w:val="1190684460"/>
                <w:rPr>
                  <w:rFonts w:eastAsia="Times New Roman"/>
                  <w:noProof/>
                </w:rPr>
              </w:pPr>
            </w:p>
            <w:p w14:paraId="445E35F4" w14:textId="2C3C82F5" w:rsidR="002B2BD1" w:rsidRPr="00AA47E9" w:rsidRDefault="002B2BD1">
              <w:r w:rsidRPr="00AA47E9">
                <w:rPr>
                  <w:b/>
                  <w:bCs/>
                  <w:noProof/>
                </w:rPr>
                <w:fldChar w:fldCharType="end"/>
              </w:r>
            </w:p>
          </w:sdtContent>
        </w:sdt>
      </w:sdtContent>
    </w:sdt>
    <w:p w14:paraId="228AB5D6" w14:textId="32A01372" w:rsidR="006000C4" w:rsidRPr="00AA47E9" w:rsidRDefault="006000C4" w:rsidP="006738B1">
      <w:r w:rsidRPr="00AA47E9">
        <w:br w:type="page"/>
      </w:r>
    </w:p>
    <w:p w14:paraId="5D6CAD69" w14:textId="5689CDC0" w:rsidR="006000C4" w:rsidRPr="00AA47E9" w:rsidRDefault="006000C4" w:rsidP="00D63A29">
      <w:pPr>
        <w:rPr>
          <w:b/>
          <w:noProof/>
        </w:rPr>
        <w:sectPr w:rsidR="006000C4" w:rsidRPr="00AA47E9" w:rsidSect="002B2BD1">
          <w:pgSz w:w="11906" w:h="16838"/>
          <w:pgMar w:top="1440" w:right="1440" w:bottom="1440" w:left="1440" w:header="708" w:footer="708" w:gutter="0"/>
          <w:cols w:space="708"/>
          <w:docGrid w:linePitch="360"/>
        </w:sectPr>
      </w:pPr>
    </w:p>
    <w:p w14:paraId="2D456C5D" w14:textId="3925AA1C" w:rsidR="006000C4" w:rsidRPr="00AA47E9" w:rsidRDefault="006000C4" w:rsidP="007034AF">
      <w:pPr>
        <w:pStyle w:val="Heading1"/>
        <w:numPr>
          <w:ilvl w:val="0"/>
          <w:numId w:val="0"/>
        </w:numPr>
        <w:ind w:left="851" w:hanging="851"/>
      </w:pPr>
      <w:bookmarkStart w:id="37" w:name="_Appendix_A:_Incident"/>
      <w:bookmarkStart w:id="38" w:name="_Toc95477415"/>
      <w:bookmarkStart w:id="39" w:name="_Toc176255436"/>
      <w:bookmarkEnd w:id="37"/>
      <w:r w:rsidRPr="009768B2">
        <w:lastRenderedPageBreak/>
        <w:t>Appendix A</w:t>
      </w:r>
      <w:r w:rsidR="001F4065" w:rsidRPr="00AA47E9">
        <w:t xml:space="preserve"> – </w:t>
      </w:r>
      <w:r w:rsidRPr="00AA47E9">
        <w:t>Incident</w:t>
      </w:r>
      <w:r w:rsidR="001F4065" w:rsidRPr="00AA47E9">
        <w:t xml:space="preserve"> </w:t>
      </w:r>
      <w:r w:rsidR="00411BC5">
        <w:t>n</w:t>
      </w:r>
      <w:r w:rsidRPr="00AA47E9">
        <w:t xml:space="preserve">otification </w:t>
      </w:r>
      <w:r w:rsidR="00411BC5">
        <w:t>c</w:t>
      </w:r>
      <w:r w:rsidRPr="00AA47E9">
        <w:t>riteria</w:t>
      </w:r>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366"/>
        <w:gridCol w:w="10249"/>
        <w:gridCol w:w="1236"/>
        <w:gridCol w:w="1097"/>
      </w:tblGrid>
      <w:tr w:rsidR="006000C4" w:rsidRPr="00AA47E9" w14:paraId="49719E93" w14:textId="77777777" w:rsidTr="005D3DB0">
        <w:trPr>
          <w:trHeight w:val="602"/>
          <w:tblHeader/>
          <w:jc w:val="center"/>
        </w:trPr>
        <w:tc>
          <w:tcPr>
            <w:tcW w:w="490" w:type="pct"/>
            <w:shd w:val="clear" w:color="auto" w:fill="F2F2F2" w:themeFill="background1" w:themeFillShade="F2"/>
          </w:tcPr>
          <w:p w14:paraId="5B5AEFBE" w14:textId="77777777" w:rsidR="006000C4" w:rsidRPr="00AA47E9" w:rsidRDefault="006000C4" w:rsidP="00351DBB">
            <w:pPr>
              <w:tabs>
                <w:tab w:val="left" w:pos="720"/>
              </w:tabs>
              <w:spacing w:after="0"/>
              <w:jc w:val="center"/>
              <w:rPr>
                <w:b/>
                <w:bCs/>
              </w:rPr>
            </w:pPr>
            <w:r w:rsidRPr="00AA47E9">
              <w:rPr>
                <w:b/>
                <w:bCs/>
              </w:rPr>
              <w:t>ONR Category</w:t>
            </w:r>
          </w:p>
        </w:tc>
        <w:tc>
          <w:tcPr>
            <w:tcW w:w="3674" w:type="pct"/>
            <w:shd w:val="clear" w:color="auto" w:fill="F2F2F2" w:themeFill="background1" w:themeFillShade="F2"/>
          </w:tcPr>
          <w:p w14:paraId="4AAC428F" w14:textId="77777777" w:rsidR="006000C4" w:rsidRPr="00AA47E9" w:rsidRDefault="006000C4" w:rsidP="00351DBB">
            <w:pPr>
              <w:tabs>
                <w:tab w:val="left" w:pos="720"/>
              </w:tabs>
              <w:spacing w:after="0"/>
              <w:jc w:val="center"/>
              <w:rPr>
                <w:b/>
                <w:bCs/>
              </w:rPr>
            </w:pPr>
            <w:r w:rsidRPr="00AA47E9">
              <w:rPr>
                <w:b/>
                <w:bCs/>
              </w:rPr>
              <w:t>Notification Criteria</w:t>
            </w:r>
          </w:p>
        </w:tc>
        <w:tc>
          <w:tcPr>
            <w:tcW w:w="443" w:type="pct"/>
            <w:shd w:val="clear" w:color="auto" w:fill="F2F2F2" w:themeFill="background1" w:themeFillShade="F2"/>
          </w:tcPr>
          <w:p w14:paraId="4D824F6D" w14:textId="77777777" w:rsidR="006000C4" w:rsidRPr="00AA47E9" w:rsidRDefault="006000C4" w:rsidP="00351DBB">
            <w:pPr>
              <w:tabs>
                <w:tab w:val="left" w:pos="720"/>
              </w:tabs>
              <w:spacing w:after="0"/>
              <w:jc w:val="center"/>
              <w:rPr>
                <w:b/>
                <w:bCs/>
              </w:rPr>
            </w:pPr>
            <w:r w:rsidRPr="00AA47E9">
              <w:rPr>
                <w:b/>
                <w:bCs/>
              </w:rPr>
              <w:t>Timing</w:t>
            </w:r>
          </w:p>
        </w:tc>
        <w:tc>
          <w:tcPr>
            <w:tcW w:w="393" w:type="pct"/>
            <w:shd w:val="clear" w:color="auto" w:fill="F2F2F2" w:themeFill="background1" w:themeFillShade="F2"/>
          </w:tcPr>
          <w:p w14:paraId="1B2DDC85" w14:textId="77777777" w:rsidR="006000C4" w:rsidRPr="00AA47E9" w:rsidRDefault="006000C4" w:rsidP="00351DBB">
            <w:pPr>
              <w:tabs>
                <w:tab w:val="left" w:pos="720"/>
              </w:tabs>
              <w:spacing w:after="0"/>
              <w:jc w:val="center"/>
              <w:rPr>
                <w:b/>
                <w:bCs/>
              </w:rPr>
            </w:pPr>
            <w:r w:rsidRPr="00AA47E9">
              <w:rPr>
                <w:b/>
                <w:bCs/>
              </w:rPr>
              <w:t>FUR</w:t>
            </w:r>
          </w:p>
        </w:tc>
      </w:tr>
      <w:tr w:rsidR="006000C4" w:rsidRPr="00AA47E9" w14:paraId="14BD67C6" w14:textId="77777777" w:rsidTr="007034AF">
        <w:trPr>
          <w:jc w:val="center"/>
        </w:trPr>
        <w:tc>
          <w:tcPr>
            <w:tcW w:w="5000" w:type="pct"/>
            <w:gridSpan w:val="4"/>
            <w:shd w:val="clear" w:color="auto" w:fill="F9C1A6" w:themeFill="accent2" w:themeFillTint="66"/>
            <w:vAlign w:val="center"/>
          </w:tcPr>
          <w:p w14:paraId="26DD5973" w14:textId="77777777" w:rsidR="006000C4" w:rsidRPr="00AA47E9" w:rsidRDefault="006000C4" w:rsidP="00351DBB">
            <w:pPr>
              <w:tabs>
                <w:tab w:val="left" w:pos="720"/>
              </w:tabs>
              <w:spacing w:after="0"/>
              <w:jc w:val="center"/>
            </w:pPr>
            <w:r w:rsidRPr="00AA47E9">
              <w:rPr>
                <w:b/>
                <w:bCs/>
              </w:rPr>
              <w:t>Incidents attracting Media Attention</w:t>
            </w:r>
          </w:p>
        </w:tc>
      </w:tr>
      <w:tr w:rsidR="006000C4" w:rsidRPr="00AA47E9" w14:paraId="1FF44BCF" w14:textId="77777777" w:rsidTr="005D3DB0">
        <w:trPr>
          <w:jc w:val="center"/>
        </w:trPr>
        <w:tc>
          <w:tcPr>
            <w:tcW w:w="490" w:type="pct"/>
            <w:shd w:val="clear" w:color="auto" w:fill="auto"/>
          </w:tcPr>
          <w:p w14:paraId="4142C5FC" w14:textId="77777777" w:rsidR="006000C4" w:rsidRPr="00AA47E9" w:rsidRDefault="006000C4" w:rsidP="00351DBB">
            <w:pPr>
              <w:tabs>
                <w:tab w:val="left" w:pos="720"/>
              </w:tabs>
              <w:spacing w:after="0"/>
            </w:pPr>
            <w:r w:rsidRPr="00AA47E9">
              <w:t>AN01</w:t>
            </w:r>
          </w:p>
        </w:tc>
        <w:tc>
          <w:tcPr>
            <w:tcW w:w="3674" w:type="pct"/>
            <w:shd w:val="clear" w:color="auto" w:fill="auto"/>
          </w:tcPr>
          <w:p w14:paraId="39B23116" w14:textId="77777777" w:rsidR="006000C4" w:rsidRPr="00AA47E9" w:rsidRDefault="006000C4" w:rsidP="00351DBB">
            <w:pPr>
              <w:tabs>
                <w:tab w:val="left" w:pos="720"/>
              </w:tabs>
              <w:spacing w:after="0"/>
              <w:rPr>
                <w:lang w:eastAsia="en-GB"/>
              </w:rPr>
            </w:pPr>
            <w:r w:rsidRPr="00AA47E9">
              <w:rPr>
                <w:lang w:eastAsia="en-GB"/>
              </w:rPr>
              <w:t xml:space="preserve">Events likely to attract, or that have attracted, </w:t>
            </w:r>
            <w:r w:rsidRPr="00AA47E9">
              <w:rPr>
                <w:b/>
                <w:bCs/>
                <w:lang w:eastAsia="en-GB"/>
              </w:rPr>
              <w:t>significant media or public attention</w:t>
            </w:r>
            <w:r w:rsidRPr="00AA47E9">
              <w:rPr>
                <w:lang w:eastAsia="en-GB"/>
              </w:rPr>
              <w:t>.</w:t>
            </w:r>
          </w:p>
          <w:p w14:paraId="0411D8FC" w14:textId="77777777" w:rsidR="006000C4" w:rsidRPr="00AA47E9" w:rsidRDefault="006000C4" w:rsidP="00351DBB">
            <w:pPr>
              <w:tabs>
                <w:tab w:val="left" w:pos="720"/>
              </w:tabs>
              <w:spacing w:after="0"/>
              <w:rPr>
                <w:sz w:val="16"/>
                <w:szCs w:val="16"/>
              </w:rPr>
            </w:pPr>
          </w:p>
        </w:tc>
        <w:tc>
          <w:tcPr>
            <w:tcW w:w="443" w:type="pct"/>
            <w:shd w:val="clear" w:color="auto" w:fill="auto"/>
          </w:tcPr>
          <w:p w14:paraId="3BBDF3AB" w14:textId="77777777" w:rsidR="006000C4" w:rsidRPr="00AA47E9" w:rsidRDefault="006000C4" w:rsidP="00351DBB">
            <w:pPr>
              <w:tabs>
                <w:tab w:val="left" w:pos="720"/>
              </w:tabs>
              <w:spacing w:after="0"/>
            </w:pPr>
            <w:r w:rsidRPr="00AA47E9">
              <w:rPr>
                <w:lang w:eastAsia="en-GB"/>
              </w:rPr>
              <w:t>Immediate</w:t>
            </w:r>
          </w:p>
        </w:tc>
        <w:tc>
          <w:tcPr>
            <w:tcW w:w="393" w:type="pct"/>
          </w:tcPr>
          <w:p w14:paraId="0139C2D6" w14:textId="77777777" w:rsidR="006000C4" w:rsidRPr="00AA47E9" w:rsidRDefault="006000C4" w:rsidP="00351DBB">
            <w:pPr>
              <w:tabs>
                <w:tab w:val="left" w:pos="720"/>
              </w:tabs>
              <w:spacing w:after="0"/>
            </w:pPr>
            <w:r w:rsidRPr="00AA47E9">
              <w:t>Yes</w:t>
            </w:r>
          </w:p>
        </w:tc>
      </w:tr>
      <w:tr w:rsidR="006000C4" w:rsidRPr="00AA47E9" w14:paraId="604410F9" w14:textId="77777777" w:rsidTr="007034AF">
        <w:trPr>
          <w:jc w:val="center"/>
        </w:trPr>
        <w:tc>
          <w:tcPr>
            <w:tcW w:w="5000" w:type="pct"/>
            <w:gridSpan w:val="4"/>
            <w:shd w:val="clear" w:color="auto" w:fill="F9C1A6" w:themeFill="accent2" w:themeFillTint="66"/>
            <w:vAlign w:val="center"/>
          </w:tcPr>
          <w:p w14:paraId="7A0D0349" w14:textId="77777777" w:rsidR="006000C4" w:rsidRPr="00AA47E9" w:rsidRDefault="006000C4" w:rsidP="00351DBB">
            <w:pPr>
              <w:tabs>
                <w:tab w:val="left" w:pos="720"/>
              </w:tabs>
              <w:spacing w:after="0"/>
              <w:jc w:val="center"/>
            </w:pPr>
            <w:r w:rsidRPr="00AA47E9">
              <w:rPr>
                <w:b/>
                <w:bCs/>
              </w:rPr>
              <w:t>Nuclear Safety</w:t>
            </w:r>
          </w:p>
        </w:tc>
      </w:tr>
      <w:tr w:rsidR="006000C4" w:rsidRPr="00AA47E9" w14:paraId="22078146" w14:textId="77777777" w:rsidTr="005D3DB0">
        <w:trPr>
          <w:jc w:val="center"/>
        </w:trPr>
        <w:tc>
          <w:tcPr>
            <w:tcW w:w="490" w:type="pct"/>
            <w:shd w:val="clear" w:color="auto" w:fill="auto"/>
          </w:tcPr>
          <w:p w14:paraId="2E4C1605" w14:textId="77777777" w:rsidR="006000C4" w:rsidRPr="00AA47E9" w:rsidRDefault="006000C4" w:rsidP="00351DBB">
            <w:pPr>
              <w:tabs>
                <w:tab w:val="left" w:pos="720"/>
              </w:tabs>
              <w:spacing w:after="0"/>
            </w:pPr>
            <w:r w:rsidRPr="00AA47E9">
              <w:t>NS01</w:t>
            </w:r>
          </w:p>
        </w:tc>
        <w:tc>
          <w:tcPr>
            <w:tcW w:w="3674" w:type="pct"/>
            <w:shd w:val="clear" w:color="auto" w:fill="auto"/>
          </w:tcPr>
          <w:p w14:paraId="37F5976E" w14:textId="77777777" w:rsidR="006000C4" w:rsidRPr="00AA47E9" w:rsidRDefault="006000C4" w:rsidP="00351DBB">
            <w:pPr>
              <w:tabs>
                <w:tab w:val="left" w:pos="720"/>
              </w:tabs>
              <w:spacing w:after="0"/>
            </w:pPr>
            <w:bookmarkStart w:id="40" w:name="OLE_LINK9"/>
            <w:bookmarkStart w:id="41" w:name="OLE_LINK10"/>
            <w:bookmarkStart w:id="42" w:name="OLE_LINK1"/>
            <w:bookmarkStart w:id="43" w:name="OLE_LINK2"/>
            <w:r w:rsidRPr="00AA47E9">
              <w:t>Any explosion or outbreak of fire on a licensed site affecting or likely to affect the safe working or safe condition of the nuclear installation</w:t>
            </w:r>
            <w:bookmarkEnd w:id="40"/>
            <w:bookmarkEnd w:id="41"/>
            <w:r w:rsidRPr="00AA47E9">
              <w:t>.</w:t>
            </w:r>
            <w:bookmarkEnd w:id="42"/>
            <w:bookmarkEnd w:id="43"/>
          </w:p>
        </w:tc>
        <w:tc>
          <w:tcPr>
            <w:tcW w:w="443" w:type="pct"/>
            <w:shd w:val="clear" w:color="auto" w:fill="auto"/>
          </w:tcPr>
          <w:p w14:paraId="63BF3A17" w14:textId="77777777" w:rsidR="006000C4" w:rsidRPr="00AA47E9" w:rsidRDefault="006000C4" w:rsidP="00351DBB">
            <w:pPr>
              <w:tabs>
                <w:tab w:val="left" w:pos="720"/>
              </w:tabs>
              <w:spacing w:after="0"/>
            </w:pPr>
            <w:r w:rsidRPr="00AA47E9">
              <w:t>Immediate</w:t>
            </w:r>
          </w:p>
        </w:tc>
        <w:tc>
          <w:tcPr>
            <w:tcW w:w="393" w:type="pct"/>
          </w:tcPr>
          <w:p w14:paraId="3A246A1C" w14:textId="77777777" w:rsidR="006000C4" w:rsidRPr="00AA47E9" w:rsidRDefault="006000C4" w:rsidP="00351DBB">
            <w:pPr>
              <w:tabs>
                <w:tab w:val="left" w:pos="720"/>
              </w:tabs>
              <w:spacing w:after="0"/>
            </w:pPr>
            <w:r w:rsidRPr="00AA47E9">
              <w:t>Yes</w:t>
            </w:r>
          </w:p>
        </w:tc>
      </w:tr>
      <w:tr w:rsidR="006000C4" w:rsidRPr="00AA47E9" w14:paraId="1FC633B0" w14:textId="77777777" w:rsidTr="005D3DB0">
        <w:trPr>
          <w:jc w:val="center"/>
        </w:trPr>
        <w:tc>
          <w:tcPr>
            <w:tcW w:w="490" w:type="pct"/>
            <w:shd w:val="clear" w:color="auto" w:fill="auto"/>
          </w:tcPr>
          <w:p w14:paraId="14F730C0" w14:textId="77777777" w:rsidR="006000C4" w:rsidRPr="00AA47E9" w:rsidRDefault="006000C4" w:rsidP="00351DBB">
            <w:pPr>
              <w:tabs>
                <w:tab w:val="left" w:pos="720"/>
              </w:tabs>
              <w:spacing w:after="0"/>
            </w:pPr>
            <w:r w:rsidRPr="00AA47E9">
              <w:t>NS02</w:t>
            </w:r>
          </w:p>
        </w:tc>
        <w:tc>
          <w:tcPr>
            <w:tcW w:w="3674" w:type="pct"/>
            <w:shd w:val="clear" w:color="auto" w:fill="auto"/>
          </w:tcPr>
          <w:p w14:paraId="6A15F2D0" w14:textId="77777777" w:rsidR="006000C4" w:rsidRPr="00AA47E9" w:rsidRDefault="006000C4" w:rsidP="00351DBB">
            <w:pPr>
              <w:tabs>
                <w:tab w:val="left" w:pos="720"/>
              </w:tabs>
              <w:spacing w:after="0"/>
            </w:pPr>
            <w:r w:rsidRPr="00AA47E9">
              <w:t>Any uncontrolled criticality excursion.</w:t>
            </w:r>
          </w:p>
        </w:tc>
        <w:tc>
          <w:tcPr>
            <w:tcW w:w="443" w:type="pct"/>
            <w:shd w:val="clear" w:color="auto" w:fill="auto"/>
          </w:tcPr>
          <w:p w14:paraId="67111730" w14:textId="77777777" w:rsidR="006000C4" w:rsidRPr="00AA47E9" w:rsidRDefault="006000C4" w:rsidP="00351DBB">
            <w:pPr>
              <w:tabs>
                <w:tab w:val="left" w:pos="720"/>
              </w:tabs>
              <w:spacing w:after="0"/>
            </w:pPr>
            <w:r w:rsidRPr="00AA47E9">
              <w:t>Immediate</w:t>
            </w:r>
          </w:p>
        </w:tc>
        <w:tc>
          <w:tcPr>
            <w:tcW w:w="393" w:type="pct"/>
          </w:tcPr>
          <w:p w14:paraId="15B36F6C" w14:textId="77777777" w:rsidR="006000C4" w:rsidRPr="00AA47E9" w:rsidRDefault="006000C4" w:rsidP="00351DBB">
            <w:pPr>
              <w:tabs>
                <w:tab w:val="left" w:pos="720"/>
              </w:tabs>
              <w:spacing w:after="0"/>
            </w:pPr>
            <w:r w:rsidRPr="00AA47E9">
              <w:t>Yes</w:t>
            </w:r>
          </w:p>
        </w:tc>
      </w:tr>
      <w:tr w:rsidR="006000C4" w:rsidRPr="00AA47E9" w14:paraId="083113D5" w14:textId="77777777" w:rsidTr="005D3DB0">
        <w:trPr>
          <w:jc w:val="center"/>
        </w:trPr>
        <w:tc>
          <w:tcPr>
            <w:tcW w:w="490" w:type="pct"/>
            <w:shd w:val="clear" w:color="auto" w:fill="auto"/>
          </w:tcPr>
          <w:p w14:paraId="11B9BC49" w14:textId="77777777" w:rsidR="006000C4" w:rsidRPr="00AA47E9" w:rsidRDefault="006000C4" w:rsidP="00351DBB">
            <w:pPr>
              <w:tabs>
                <w:tab w:val="left" w:pos="720"/>
              </w:tabs>
              <w:spacing w:after="0"/>
            </w:pPr>
            <w:r w:rsidRPr="00AA47E9">
              <w:t>NS03</w:t>
            </w:r>
          </w:p>
        </w:tc>
        <w:tc>
          <w:tcPr>
            <w:tcW w:w="3674" w:type="pct"/>
            <w:shd w:val="clear" w:color="auto" w:fill="auto"/>
          </w:tcPr>
          <w:p w14:paraId="1D78EBBA" w14:textId="77777777" w:rsidR="006000C4" w:rsidRPr="00AA47E9" w:rsidRDefault="006000C4" w:rsidP="00351DBB">
            <w:pPr>
              <w:tabs>
                <w:tab w:val="left" w:pos="720"/>
              </w:tabs>
              <w:spacing w:after="0"/>
            </w:pPr>
            <w:r w:rsidRPr="00AA47E9">
              <w:t>Any incident that meets either of these criteria:</w:t>
            </w:r>
          </w:p>
          <w:p w14:paraId="42F802AE" w14:textId="77777777" w:rsidR="006000C4" w:rsidRPr="00AA47E9" w:rsidRDefault="006000C4" w:rsidP="006000C4">
            <w:pPr>
              <w:pStyle w:val="ListParagraph"/>
              <w:numPr>
                <w:ilvl w:val="0"/>
                <w:numId w:val="33"/>
              </w:numPr>
              <w:shd w:val="clear" w:color="auto" w:fill="FFFFFF"/>
              <w:spacing w:after="80" w:line="240" w:lineRule="auto"/>
              <w:ind w:left="714" w:hanging="357"/>
              <w:contextualSpacing w:val="0"/>
              <w:rPr>
                <w:color w:val="000000"/>
                <w:lang w:eastAsia="en-GB"/>
              </w:rPr>
            </w:pPr>
            <w:r w:rsidRPr="00AA47E9">
              <w:rPr>
                <w:color w:val="000000"/>
                <w:lang w:eastAsia="en-GB"/>
              </w:rPr>
              <w:t>Any operations that identify defects or misconfigurations with higher classification safety Systems, Structures and Components (SSC) that prevent performance of the SSC’s safety case defined nuclear safety functions (NS08)</w:t>
            </w:r>
          </w:p>
          <w:p w14:paraId="3F8BAB52" w14:textId="77777777" w:rsidR="006000C4" w:rsidRPr="00AA47E9" w:rsidRDefault="006000C4" w:rsidP="00351DBB">
            <w:pPr>
              <w:shd w:val="clear" w:color="auto" w:fill="FFFFFF"/>
              <w:spacing w:after="80" w:line="240" w:lineRule="auto"/>
              <w:rPr>
                <w:b/>
                <w:bCs/>
                <w:color w:val="000000"/>
                <w:lang w:eastAsia="en-GB"/>
              </w:rPr>
            </w:pPr>
            <w:r w:rsidRPr="00AA47E9">
              <w:rPr>
                <w:color w:val="000000"/>
                <w:lang w:eastAsia="en-GB"/>
              </w:rPr>
              <w:tab/>
            </w:r>
            <w:r w:rsidRPr="00AA47E9">
              <w:rPr>
                <w:color w:val="000000"/>
                <w:lang w:eastAsia="en-GB"/>
              </w:rPr>
              <w:tab/>
            </w:r>
            <w:r w:rsidRPr="00AA47E9">
              <w:rPr>
                <w:b/>
                <w:bCs/>
                <w:color w:val="000000"/>
                <w:lang w:eastAsia="en-GB"/>
              </w:rPr>
              <w:t>OR</w:t>
            </w:r>
          </w:p>
          <w:p w14:paraId="6C384805" w14:textId="77777777" w:rsidR="006000C4" w:rsidRPr="00AA47E9" w:rsidRDefault="006000C4" w:rsidP="006000C4">
            <w:pPr>
              <w:pStyle w:val="ListParagraph"/>
              <w:numPr>
                <w:ilvl w:val="0"/>
                <w:numId w:val="33"/>
              </w:numPr>
              <w:shd w:val="clear" w:color="auto" w:fill="FFFFFF"/>
              <w:spacing w:after="0" w:line="240" w:lineRule="auto"/>
              <w:rPr>
                <w:color w:val="000000"/>
                <w:lang w:eastAsia="en-GB"/>
              </w:rPr>
            </w:pPr>
            <w:r w:rsidRPr="00AA47E9">
              <w:rPr>
                <w:color w:val="000000"/>
                <w:lang w:eastAsia="en-GB"/>
              </w:rPr>
              <w:t>Any safety analysis and/or quality assurance activity that identifies higher safety classification Systems, Structures and Components cannot perform their safety case defined nuclear safety functions (NS12).</w:t>
            </w:r>
          </w:p>
          <w:p w14:paraId="462FE2D9" w14:textId="77777777" w:rsidR="006000C4" w:rsidRPr="00AA47E9" w:rsidRDefault="006000C4" w:rsidP="00351DBB">
            <w:pPr>
              <w:tabs>
                <w:tab w:val="left" w:pos="720"/>
              </w:tabs>
              <w:spacing w:after="80"/>
              <w:rPr>
                <w:b/>
                <w:bCs/>
              </w:rPr>
            </w:pPr>
            <w:r w:rsidRPr="00AA47E9">
              <w:rPr>
                <w:b/>
                <w:bCs/>
              </w:rPr>
              <w:t>AND</w:t>
            </w:r>
          </w:p>
          <w:p w14:paraId="4B839F16" w14:textId="02B58AFE" w:rsidR="006000C4" w:rsidRPr="00A75A57" w:rsidRDefault="006000C4" w:rsidP="00A75A57">
            <w:pPr>
              <w:tabs>
                <w:tab w:val="left" w:pos="720"/>
              </w:tabs>
              <w:spacing w:after="0"/>
            </w:pPr>
            <w:r w:rsidRPr="00AA47E9">
              <w:t>the overall impact means that an adequate safety case to continue operations cannot be made.</w:t>
            </w:r>
          </w:p>
        </w:tc>
        <w:tc>
          <w:tcPr>
            <w:tcW w:w="443" w:type="pct"/>
            <w:shd w:val="clear" w:color="auto" w:fill="auto"/>
          </w:tcPr>
          <w:p w14:paraId="137AE17E" w14:textId="77777777" w:rsidR="006000C4" w:rsidRPr="00AA47E9" w:rsidRDefault="006000C4" w:rsidP="00351DBB">
            <w:pPr>
              <w:tabs>
                <w:tab w:val="left" w:pos="720"/>
              </w:tabs>
              <w:spacing w:after="0"/>
            </w:pPr>
            <w:r w:rsidRPr="00AA47E9">
              <w:t>Immediate</w:t>
            </w:r>
          </w:p>
        </w:tc>
        <w:tc>
          <w:tcPr>
            <w:tcW w:w="393" w:type="pct"/>
          </w:tcPr>
          <w:p w14:paraId="6C2951B9" w14:textId="77777777" w:rsidR="006000C4" w:rsidRPr="00AA47E9" w:rsidRDefault="006000C4" w:rsidP="00351DBB">
            <w:pPr>
              <w:tabs>
                <w:tab w:val="left" w:pos="720"/>
              </w:tabs>
              <w:spacing w:after="0"/>
            </w:pPr>
            <w:r w:rsidRPr="00AA47E9">
              <w:t>Yes</w:t>
            </w:r>
          </w:p>
        </w:tc>
      </w:tr>
      <w:tr w:rsidR="006000C4" w:rsidRPr="00AA47E9" w14:paraId="330286A8" w14:textId="77777777" w:rsidTr="005D3DB0">
        <w:trPr>
          <w:jc w:val="center"/>
        </w:trPr>
        <w:tc>
          <w:tcPr>
            <w:tcW w:w="490" w:type="pct"/>
            <w:shd w:val="clear" w:color="auto" w:fill="auto"/>
          </w:tcPr>
          <w:p w14:paraId="5DD27BF6" w14:textId="77777777" w:rsidR="006000C4" w:rsidRPr="00AA47E9" w:rsidRDefault="006000C4" w:rsidP="00351DBB">
            <w:pPr>
              <w:tabs>
                <w:tab w:val="left" w:pos="720"/>
              </w:tabs>
              <w:spacing w:after="0"/>
            </w:pPr>
            <w:r w:rsidRPr="00AA47E9">
              <w:t>NS04</w:t>
            </w:r>
          </w:p>
        </w:tc>
        <w:tc>
          <w:tcPr>
            <w:tcW w:w="3674" w:type="pct"/>
            <w:shd w:val="clear" w:color="auto" w:fill="auto"/>
          </w:tcPr>
          <w:p w14:paraId="6EEA854D" w14:textId="77777777" w:rsidR="006000C4" w:rsidRPr="00AA47E9" w:rsidRDefault="006000C4" w:rsidP="00351DBB">
            <w:pPr>
              <w:tabs>
                <w:tab w:val="left" w:pos="720"/>
              </w:tabs>
              <w:spacing w:after="0"/>
            </w:pPr>
            <w:bookmarkStart w:id="44" w:name="OLE_LINK8"/>
            <w:bookmarkStart w:id="45" w:name="OLE_LINK11"/>
            <w:r w:rsidRPr="00AA47E9">
              <w:t>Declaration of a site incident or condition, where personnel or resources are mobilised in response to an unexpected occurrence that creates a hazard to the safe operation of the facility, and/or to the health and safety of personnel on or off the site.</w:t>
            </w:r>
            <w:bookmarkEnd w:id="44"/>
            <w:bookmarkEnd w:id="45"/>
          </w:p>
        </w:tc>
        <w:tc>
          <w:tcPr>
            <w:tcW w:w="443" w:type="pct"/>
            <w:shd w:val="clear" w:color="auto" w:fill="auto"/>
          </w:tcPr>
          <w:p w14:paraId="3608BB42" w14:textId="77777777" w:rsidR="006000C4" w:rsidRPr="00AA47E9" w:rsidRDefault="006000C4" w:rsidP="00351DBB">
            <w:pPr>
              <w:tabs>
                <w:tab w:val="left" w:pos="720"/>
              </w:tabs>
              <w:spacing w:after="0"/>
            </w:pPr>
            <w:r w:rsidRPr="00AA47E9">
              <w:t>Immediate</w:t>
            </w:r>
          </w:p>
        </w:tc>
        <w:tc>
          <w:tcPr>
            <w:tcW w:w="393" w:type="pct"/>
          </w:tcPr>
          <w:p w14:paraId="08049631" w14:textId="77777777" w:rsidR="006000C4" w:rsidRPr="00AA47E9" w:rsidRDefault="006000C4" w:rsidP="00351DBB">
            <w:pPr>
              <w:tabs>
                <w:tab w:val="left" w:pos="720"/>
              </w:tabs>
              <w:spacing w:after="0"/>
            </w:pPr>
            <w:r w:rsidRPr="00AA47E9">
              <w:t>Yes</w:t>
            </w:r>
          </w:p>
        </w:tc>
      </w:tr>
      <w:tr w:rsidR="006000C4" w:rsidRPr="00AA47E9" w14:paraId="663E824E" w14:textId="77777777" w:rsidTr="005D3DB0">
        <w:trPr>
          <w:jc w:val="center"/>
        </w:trPr>
        <w:tc>
          <w:tcPr>
            <w:tcW w:w="490" w:type="pct"/>
            <w:shd w:val="clear" w:color="auto" w:fill="auto"/>
          </w:tcPr>
          <w:p w14:paraId="02F49EFF" w14:textId="77777777" w:rsidR="006000C4" w:rsidRPr="00AA47E9" w:rsidRDefault="006000C4" w:rsidP="00351DBB">
            <w:pPr>
              <w:tabs>
                <w:tab w:val="left" w:pos="720"/>
              </w:tabs>
              <w:spacing w:after="0"/>
            </w:pPr>
            <w:r w:rsidRPr="00AA47E9">
              <w:t>NS05</w:t>
            </w:r>
          </w:p>
        </w:tc>
        <w:tc>
          <w:tcPr>
            <w:tcW w:w="3674" w:type="pct"/>
            <w:shd w:val="clear" w:color="auto" w:fill="auto"/>
          </w:tcPr>
          <w:p w14:paraId="7D844671" w14:textId="77777777" w:rsidR="006000C4" w:rsidRPr="00AA47E9" w:rsidRDefault="006000C4" w:rsidP="00351DBB">
            <w:pPr>
              <w:tabs>
                <w:tab w:val="left" w:pos="720"/>
              </w:tabs>
              <w:spacing w:after="0"/>
            </w:pPr>
            <w:bookmarkStart w:id="46" w:name="OLE_LINK4"/>
            <w:r w:rsidRPr="00AA47E9">
              <w:t xml:space="preserve">Any operation or condition of plant that is prohibited by operational limits and conditions or operating rules. </w:t>
            </w:r>
            <w:bookmarkEnd w:id="46"/>
          </w:p>
        </w:tc>
        <w:tc>
          <w:tcPr>
            <w:tcW w:w="443" w:type="pct"/>
            <w:shd w:val="clear" w:color="auto" w:fill="auto"/>
          </w:tcPr>
          <w:p w14:paraId="568F6AE4" w14:textId="77777777" w:rsidR="006000C4" w:rsidRPr="00AA47E9" w:rsidRDefault="006000C4" w:rsidP="00351DBB">
            <w:pPr>
              <w:tabs>
                <w:tab w:val="left" w:pos="720"/>
              </w:tabs>
              <w:spacing w:after="0"/>
            </w:pPr>
            <w:r w:rsidRPr="00AA47E9">
              <w:t>Day</w:t>
            </w:r>
          </w:p>
        </w:tc>
        <w:tc>
          <w:tcPr>
            <w:tcW w:w="393" w:type="pct"/>
          </w:tcPr>
          <w:p w14:paraId="570497C0" w14:textId="77777777" w:rsidR="006000C4" w:rsidRPr="00AA47E9" w:rsidRDefault="006000C4" w:rsidP="00351DBB">
            <w:pPr>
              <w:tabs>
                <w:tab w:val="left" w:pos="720"/>
              </w:tabs>
              <w:spacing w:after="0"/>
            </w:pPr>
            <w:r w:rsidRPr="00AA47E9">
              <w:t>Yes</w:t>
            </w:r>
          </w:p>
        </w:tc>
      </w:tr>
      <w:tr w:rsidR="006000C4" w:rsidRPr="00AA47E9" w14:paraId="3201422A" w14:textId="77777777" w:rsidTr="005D3DB0">
        <w:trPr>
          <w:jc w:val="center"/>
        </w:trPr>
        <w:tc>
          <w:tcPr>
            <w:tcW w:w="490" w:type="pct"/>
            <w:shd w:val="clear" w:color="auto" w:fill="auto"/>
          </w:tcPr>
          <w:p w14:paraId="0719D736" w14:textId="77777777" w:rsidR="006000C4" w:rsidRPr="00AA47E9" w:rsidRDefault="006000C4" w:rsidP="00351DBB">
            <w:pPr>
              <w:tabs>
                <w:tab w:val="left" w:pos="720"/>
              </w:tabs>
              <w:spacing w:after="0"/>
            </w:pPr>
            <w:r w:rsidRPr="00AA47E9">
              <w:lastRenderedPageBreak/>
              <w:t>NS06</w:t>
            </w:r>
          </w:p>
        </w:tc>
        <w:tc>
          <w:tcPr>
            <w:tcW w:w="3674" w:type="pct"/>
            <w:shd w:val="clear" w:color="auto" w:fill="auto"/>
          </w:tcPr>
          <w:p w14:paraId="0561E32D" w14:textId="77777777" w:rsidR="006000C4" w:rsidRPr="00AA47E9" w:rsidRDefault="006000C4" w:rsidP="00351DBB">
            <w:pPr>
              <w:tabs>
                <w:tab w:val="left" w:pos="720"/>
              </w:tabs>
              <w:spacing w:after="0"/>
            </w:pPr>
            <w:r w:rsidRPr="00AA47E9">
              <w:t>Any uncontrolled or unplanned reactivity excursion.</w:t>
            </w:r>
          </w:p>
        </w:tc>
        <w:tc>
          <w:tcPr>
            <w:tcW w:w="443" w:type="pct"/>
            <w:shd w:val="clear" w:color="auto" w:fill="auto"/>
          </w:tcPr>
          <w:p w14:paraId="1754DD70" w14:textId="77777777" w:rsidR="006000C4" w:rsidRPr="00AA47E9" w:rsidRDefault="006000C4" w:rsidP="00351DBB">
            <w:pPr>
              <w:tabs>
                <w:tab w:val="left" w:pos="720"/>
              </w:tabs>
              <w:spacing w:after="0"/>
            </w:pPr>
            <w:r w:rsidRPr="00AA47E9">
              <w:t>Day</w:t>
            </w:r>
          </w:p>
        </w:tc>
        <w:tc>
          <w:tcPr>
            <w:tcW w:w="393" w:type="pct"/>
          </w:tcPr>
          <w:p w14:paraId="2DBFCBFC" w14:textId="77777777" w:rsidR="006000C4" w:rsidRPr="00AA47E9" w:rsidRDefault="006000C4" w:rsidP="00351DBB">
            <w:pPr>
              <w:tabs>
                <w:tab w:val="left" w:pos="720"/>
              </w:tabs>
              <w:spacing w:after="0"/>
            </w:pPr>
            <w:r w:rsidRPr="00AA47E9">
              <w:t>Yes</w:t>
            </w:r>
          </w:p>
        </w:tc>
      </w:tr>
      <w:tr w:rsidR="006000C4" w:rsidRPr="00AA47E9" w14:paraId="0938214C" w14:textId="77777777" w:rsidTr="005D3DB0">
        <w:trPr>
          <w:jc w:val="center"/>
        </w:trPr>
        <w:tc>
          <w:tcPr>
            <w:tcW w:w="490" w:type="pct"/>
            <w:shd w:val="clear" w:color="auto" w:fill="auto"/>
          </w:tcPr>
          <w:p w14:paraId="755400E6" w14:textId="77777777" w:rsidR="006000C4" w:rsidRPr="00AA47E9" w:rsidRDefault="006000C4" w:rsidP="00351DBB">
            <w:pPr>
              <w:tabs>
                <w:tab w:val="left" w:pos="720"/>
              </w:tabs>
              <w:spacing w:after="0"/>
            </w:pPr>
            <w:r w:rsidRPr="00AA47E9">
              <w:t>NS07</w:t>
            </w:r>
          </w:p>
        </w:tc>
        <w:tc>
          <w:tcPr>
            <w:tcW w:w="3674" w:type="pct"/>
            <w:shd w:val="clear" w:color="auto" w:fill="auto"/>
          </w:tcPr>
          <w:p w14:paraId="32B367E0" w14:textId="77777777" w:rsidR="006000C4" w:rsidRPr="00AA47E9" w:rsidRDefault="006000C4" w:rsidP="00351DBB">
            <w:pPr>
              <w:tabs>
                <w:tab w:val="left" w:pos="720"/>
              </w:tabs>
              <w:spacing w:after="0"/>
            </w:pPr>
            <w:r w:rsidRPr="00AA47E9">
              <w:t>Any automatic or manual reactor, chemical processing plant or other nuclear facility shutdown as required by the operational limits and conditions, or as a result of other significant safety related considerations.</w:t>
            </w:r>
          </w:p>
        </w:tc>
        <w:tc>
          <w:tcPr>
            <w:tcW w:w="443" w:type="pct"/>
            <w:shd w:val="clear" w:color="auto" w:fill="auto"/>
          </w:tcPr>
          <w:p w14:paraId="27A4BAA4" w14:textId="77777777" w:rsidR="006000C4" w:rsidRPr="00AA47E9" w:rsidRDefault="006000C4" w:rsidP="00351DBB">
            <w:pPr>
              <w:tabs>
                <w:tab w:val="left" w:pos="720"/>
              </w:tabs>
              <w:spacing w:after="0"/>
            </w:pPr>
            <w:r w:rsidRPr="00AA47E9">
              <w:t>Day</w:t>
            </w:r>
          </w:p>
        </w:tc>
        <w:tc>
          <w:tcPr>
            <w:tcW w:w="393" w:type="pct"/>
          </w:tcPr>
          <w:p w14:paraId="7598FD3E" w14:textId="77777777" w:rsidR="006000C4" w:rsidRPr="00AA47E9" w:rsidRDefault="006000C4" w:rsidP="00351DBB">
            <w:pPr>
              <w:tabs>
                <w:tab w:val="left" w:pos="720"/>
              </w:tabs>
              <w:spacing w:after="0"/>
            </w:pPr>
            <w:r w:rsidRPr="00AA47E9">
              <w:t>Yes</w:t>
            </w:r>
          </w:p>
        </w:tc>
      </w:tr>
      <w:tr w:rsidR="006000C4" w:rsidRPr="00AA47E9" w14:paraId="0328FC97" w14:textId="77777777" w:rsidTr="005D3DB0">
        <w:trPr>
          <w:jc w:val="center"/>
        </w:trPr>
        <w:tc>
          <w:tcPr>
            <w:tcW w:w="490" w:type="pct"/>
            <w:shd w:val="clear" w:color="auto" w:fill="auto"/>
          </w:tcPr>
          <w:p w14:paraId="49621822" w14:textId="77777777" w:rsidR="006000C4" w:rsidRPr="00AA47E9" w:rsidRDefault="006000C4" w:rsidP="00351DBB">
            <w:pPr>
              <w:tabs>
                <w:tab w:val="left" w:pos="720"/>
              </w:tabs>
              <w:spacing w:after="0"/>
            </w:pPr>
            <w:r w:rsidRPr="00AA47E9">
              <w:t>NS08</w:t>
            </w:r>
          </w:p>
        </w:tc>
        <w:tc>
          <w:tcPr>
            <w:tcW w:w="3674" w:type="pct"/>
            <w:shd w:val="clear" w:color="auto" w:fill="auto"/>
          </w:tcPr>
          <w:p w14:paraId="53449AAE" w14:textId="77777777" w:rsidR="006000C4" w:rsidRPr="00AA47E9" w:rsidRDefault="006000C4" w:rsidP="00351DBB">
            <w:pPr>
              <w:tabs>
                <w:tab w:val="left" w:pos="720"/>
              </w:tabs>
              <w:spacing w:after="0"/>
            </w:pPr>
            <w:r w:rsidRPr="00AA47E9">
              <w:t>Any operations that identify defects or misconfigurations with higher classification safety Systems, Structures and Components (SSC) that prevent performance of the SSC’s safety case defined nuclear safety functions.</w:t>
            </w:r>
          </w:p>
        </w:tc>
        <w:tc>
          <w:tcPr>
            <w:tcW w:w="443" w:type="pct"/>
            <w:shd w:val="clear" w:color="auto" w:fill="auto"/>
          </w:tcPr>
          <w:p w14:paraId="09EEE63F" w14:textId="77777777" w:rsidR="006000C4" w:rsidRPr="00AA47E9" w:rsidRDefault="006000C4" w:rsidP="00351DBB">
            <w:pPr>
              <w:tabs>
                <w:tab w:val="left" w:pos="720"/>
              </w:tabs>
              <w:spacing w:after="0"/>
            </w:pPr>
            <w:r w:rsidRPr="00AA47E9">
              <w:t>Week</w:t>
            </w:r>
          </w:p>
        </w:tc>
        <w:tc>
          <w:tcPr>
            <w:tcW w:w="393" w:type="pct"/>
          </w:tcPr>
          <w:p w14:paraId="2D03BAFB" w14:textId="77777777" w:rsidR="006000C4" w:rsidRPr="00AA47E9" w:rsidRDefault="006000C4" w:rsidP="00351DBB">
            <w:pPr>
              <w:tabs>
                <w:tab w:val="left" w:pos="720"/>
              </w:tabs>
              <w:spacing w:after="0"/>
            </w:pPr>
            <w:r w:rsidRPr="00AA47E9">
              <w:t>Yes</w:t>
            </w:r>
          </w:p>
        </w:tc>
      </w:tr>
      <w:tr w:rsidR="006000C4" w:rsidRPr="00AA47E9" w14:paraId="61323165" w14:textId="77777777" w:rsidTr="005D3DB0">
        <w:trPr>
          <w:jc w:val="center"/>
        </w:trPr>
        <w:tc>
          <w:tcPr>
            <w:tcW w:w="490" w:type="pct"/>
            <w:shd w:val="clear" w:color="auto" w:fill="auto"/>
          </w:tcPr>
          <w:p w14:paraId="566ED252" w14:textId="77777777" w:rsidR="006000C4" w:rsidRPr="00AA47E9" w:rsidRDefault="006000C4" w:rsidP="00351DBB">
            <w:pPr>
              <w:tabs>
                <w:tab w:val="left" w:pos="720"/>
              </w:tabs>
              <w:spacing w:after="0"/>
            </w:pPr>
            <w:r w:rsidRPr="00AA47E9">
              <w:t>NS09</w:t>
            </w:r>
          </w:p>
        </w:tc>
        <w:tc>
          <w:tcPr>
            <w:tcW w:w="3674" w:type="pct"/>
            <w:shd w:val="clear" w:color="auto" w:fill="auto"/>
          </w:tcPr>
          <w:p w14:paraId="748766BC" w14:textId="77777777" w:rsidR="006000C4" w:rsidRPr="00AA47E9" w:rsidRDefault="006000C4" w:rsidP="00351DBB">
            <w:pPr>
              <w:tabs>
                <w:tab w:val="left" w:pos="720"/>
              </w:tabs>
              <w:spacing w:after="0"/>
            </w:pPr>
            <w:bookmarkStart w:id="47" w:name="OLE_LINK5"/>
            <w:bookmarkStart w:id="48" w:name="OLE_LINK6"/>
            <w:r w:rsidRPr="00AA47E9">
              <w:t>Any event or abnormal condition that resulted in the manual or automatic operation of a protection system or other engineered safety features thereby challenging safety systems</w:t>
            </w:r>
            <w:bookmarkEnd w:id="47"/>
            <w:bookmarkEnd w:id="48"/>
            <w:r w:rsidRPr="00AA47E9">
              <w:t>.</w:t>
            </w:r>
          </w:p>
        </w:tc>
        <w:tc>
          <w:tcPr>
            <w:tcW w:w="443" w:type="pct"/>
            <w:shd w:val="clear" w:color="auto" w:fill="auto"/>
          </w:tcPr>
          <w:p w14:paraId="097D2E11" w14:textId="77777777" w:rsidR="006000C4" w:rsidRPr="00AA47E9" w:rsidRDefault="006000C4" w:rsidP="00351DBB">
            <w:pPr>
              <w:tabs>
                <w:tab w:val="left" w:pos="720"/>
              </w:tabs>
              <w:spacing w:after="0"/>
            </w:pPr>
            <w:r w:rsidRPr="00AA47E9">
              <w:t xml:space="preserve">Week </w:t>
            </w:r>
          </w:p>
        </w:tc>
        <w:tc>
          <w:tcPr>
            <w:tcW w:w="393" w:type="pct"/>
          </w:tcPr>
          <w:p w14:paraId="225CE7B8" w14:textId="77777777" w:rsidR="006000C4" w:rsidRPr="00AA47E9" w:rsidRDefault="006000C4" w:rsidP="00351DBB">
            <w:pPr>
              <w:tabs>
                <w:tab w:val="left" w:pos="720"/>
              </w:tabs>
              <w:spacing w:after="0"/>
            </w:pPr>
            <w:r w:rsidRPr="00AA47E9">
              <w:t>Yes</w:t>
            </w:r>
          </w:p>
        </w:tc>
      </w:tr>
      <w:tr w:rsidR="006000C4" w:rsidRPr="00AA47E9" w14:paraId="552E18D3" w14:textId="77777777" w:rsidTr="005D3DB0">
        <w:trPr>
          <w:jc w:val="center"/>
        </w:trPr>
        <w:tc>
          <w:tcPr>
            <w:tcW w:w="490" w:type="pct"/>
            <w:shd w:val="clear" w:color="auto" w:fill="auto"/>
          </w:tcPr>
          <w:p w14:paraId="5D9DC855" w14:textId="77777777" w:rsidR="006000C4" w:rsidRPr="00AA47E9" w:rsidRDefault="006000C4" w:rsidP="00351DBB">
            <w:pPr>
              <w:tabs>
                <w:tab w:val="left" w:pos="720"/>
              </w:tabs>
              <w:spacing w:after="0"/>
            </w:pPr>
            <w:r w:rsidRPr="00AA47E9">
              <w:t>NS10</w:t>
            </w:r>
          </w:p>
        </w:tc>
        <w:tc>
          <w:tcPr>
            <w:tcW w:w="3674" w:type="pct"/>
            <w:shd w:val="clear" w:color="auto" w:fill="auto"/>
          </w:tcPr>
          <w:p w14:paraId="091B3A27" w14:textId="77777777" w:rsidR="006000C4" w:rsidRPr="00AA47E9" w:rsidRDefault="006000C4" w:rsidP="00351DBB">
            <w:pPr>
              <w:tabs>
                <w:tab w:val="left" w:pos="720"/>
              </w:tabs>
              <w:spacing w:after="0"/>
            </w:pPr>
            <w:r w:rsidRPr="00AA47E9">
              <w:t>A fire or other internal hazard that posed an actual threat to safety of the nuclear installation or that significantly distracted site personnel in the performance of duties necessary for safe operation.</w:t>
            </w:r>
          </w:p>
        </w:tc>
        <w:tc>
          <w:tcPr>
            <w:tcW w:w="443" w:type="pct"/>
            <w:shd w:val="clear" w:color="auto" w:fill="auto"/>
          </w:tcPr>
          <w:p w14:paraId="74929267" w14:textId="77777777" w:rsidR="006000C4" w:rsidRPr="00AA47E9" w:rsidRDefault="006000C4" w:rsidP="00351DBB">
            <w:pPr>
              <w:tabs>
                <w:tab w:val="left" w:pos="720"/>
              </w:tabs>
              <w:spacing w:after="0"/>
            </w:pPr>
            <w:r w:rsidRPr="00AA47E9">
              <w:t xml:space="preserve">Week </w:t>
            </w:r>
          </w:p>
        </w:tc>
        <w:tc>
          <w:tcPr>
            <w:tcW w:w="393" w:type="pct"/>
          </w:tcPr>
          <w:p w14:paraId="36076803" w14:textId="77777777" w:rsidR="006000C4" w:rsidRPr="00AA47E9" w:rsidRDefault="006000C4" w:rsidP="00351DBB">
            <w:pPr>
              <w:tabs>
                <w:tab w:val="left" w:pos="720"/>
              </w:tabs>
              <w:spacing w:after="0"/>
            </w:pPr>
            <w:r w:rsidRPr="00AA47E9">
              <w:t>Yes</w:t>
            </w:r>
          </w:p>
        </w:tc>
      </w:tr>
      <w:tr w:rsidR="006000C4" w:rsidRPr="00AA47E9" w14:paraId="76317BAB" w14:textId="77777777" w:rsidTr="005D3DB0">
        <w:trPr>
          <w:jc w:val="center"/>
        </w:trPr>
        <w:tc>
          <w:tcPr>
            <w:tcW w:w="490" w:type="pct"/>
            <w:shd w:val="clear" w:color="auto" w:fill="auto"/>
          </w:tcPr>
          <w:p w14:paraId="647B3968" w14:textId="77777777" w:rsidR="006000C4" w:rsidRPr="00AA47E9" w:rsidRDefault="006000C4" w:rsidP="00351DBB">
            <w:pPr>
              <w:tabs>
                <w:tab w:val="left" w:pos="720"/>
              </w:tabs>
              <w:spacing w:after="0"/>
            </w:pPr>
            <w:r w:rsidRPr="00AA47E9">
              <w:t>NS11</w:t>
            </w:r>
          </w:p>
          <w:p w14:paraId="6656340E" w14:textId="77777777" w:rsidR="006000C4" w:rsidRPr="00AA47E9" w:rsidRDefault="006000C4" w:rsidP="00351DBB">
            <w:pPr>
              <w:tabs>
                <w:tab w:val="left" w:pos="720"/>
              </w:tabs>
              <w:spacing w:after="0"/>
            </w:pPr>
          </w:p>
        </w:tc>
        <w:tc>
          <w:tcPr>
            <w:tcW w:w="3674" w:type="pct"/>
            <w:shd w:val="clear" w:color="auto" w:fill="auto"/>
          </w:tcPr>
          <w:p w14:paraId="1417DECC" w14:textId="77777777" w:rsidR="006000C4" w:rsidRPr="00AA47E9" w:rsidRDefault="006000C4" w:rsidP="00351DBB">
            <w:pPr>
              <w:tabs>
                <w:tab w:val="left" w:pos="720"/>
              </w:tabs>
              <w:spacing w:after="0"/>
            </w:pPr>
            <w:r w:rsidRPr="00AA47E9">
              <w:t>Significant inadequacy in or significant failure to comply with the arrangements made under a condition attached to the Nuclear Site Licence or permission granted under a Licence Instrument.</w:t>
            </w:r>
          </w:p>
        </w:tc>
        <w:tc>
          <w:tcPr>
            <w:tcW w:w="443" w:type="pct"/>
            <w:shd w:val="clear" w:color="auto" w:fill="auto"/>
          </w:tcPr>
          <w:p w14:paraId="72CAE630" w14:textId="77777777" w:rsidR="006000C4" w:rsidRPr="00AA47E9" w:rsidRDefault="006000C4" w:rsidP="00351DBB">
            <w:pPr>
              <w:tabs>
                <w:tab w:val="left" w:pos="720"/>
              </w:tabs>
              <w:spacing w:after="0"/>
            </w:pPr>
            <w:r w:rsidRPr="00AA47E9">
              <w:t xml:space="preserve">Week </w:t>
            </w:r>
          </w:p>
        </w:tc>
        <w:tc>
          <w:tcPr>
            <w:tcW w:w="393" w:type="pct"/>
          </w:tcPr>
          <w:p w14:paraId="6CEDB479" w14:textId="77777777" w:rsidR="006000C4" w:rsidRPr="00AA47E9" w:rsidRDefault="006000C4" w:rsidP="00351DBB">
            <w:pPr>
              <w:tabs>
                <w:tab w:val="left" w:pos="720"/>
              </w:tabs>
              <w:spacing w:after="0"/>
            </w:pPr>
            <w:r w:rsidRPr="00AA47E9">
              <w:t>Yes</w:t>
            </w:r>
          </w:p>
        </w:tc>
      </w:tr>
      <w:tr w:rsidR="006000C4" w:rsidRPr="00AA47E9" w14:paraId="3299D5B5" w14:textId="77777777" w:rsidTr="005D3DB0">
        <w:trPr>
          <w:jc w:val="center"/>
        </w:trPr>
        <w:tc>
          <w:tcPr>
            <w:tcW w:w="490" w:type="pct"/>
            <w:shd w:val="clear" w:color="auto" w:fill="auto"/>
          </w:tcPr>
          <w:p w14:paraId="636236BF" w14:textId="77777777" w:rsidR="006000C4" w:rsidRPr="00AA47E9" w:rsidRDefault="006000C4" w:rsidP="00351DBB">
            <w:pPr>
              <w:tabs>
                <w:tab w:val="left" w:pos="720"/>
              </w:tabs>
              <w:spacing w:after="0"/>
            </w:pPr>
            <w:r w:rsidRPr="00AA47E9">
              <w:t>NS12</w:t>
            </w:r>
          </w:p>
        </w:tc>
        <w:tc>
          <w:tcPr>
            <w:tcW w:w="3674" w:type="pct"/>
            <w:shd w:val="clear" w:color="auto" w:fill="auto"/>
          </w:tcPr>
          <w:p w14:paraId="49DB1F51" w14:textId="77777777" w:rsidR="006000C4" w:rsidRPr="00AA47E9" w:rsidRDefault="006000C4" w:rsidP="00351DBB">
            <w:pPr>
              <w:tabs>
                <w:tab w:val="left" w:pos="720"/>
              </w:tabs>
              <w:spacing w:after="0"/>
            </w:pPr>
            <w:r w:rsidRPr="00AA47E9">
              <w:t>Any safety analysis and/or quality assurance activity that identifies higher safety classification Systems, Structures and Components cannot perform their safety case defined nuclear safety functions.</w:t>
            </w:r>
          </w:p>
        </w:tc>
        <w:tc>
          <w:tcPr>
            <w:tcW w:w="443" w:type="pct"/>
            <w:shd w:val="clear" w:color="auto" w:fill="auto"/>
          </w:tcPr>
          <w:p w14:paraId="764D4FC6" w14:textId="77777777" w:rsidR="006000C4" w:rsidRPr="00AA47E9" w:rsidRDefault="006000C4" w:rsidP="00351DBB">
            <w:pPr>
              <w:tabs>
                <w:tab w:val="left" w:pos="720"/>
              </w:tabs>
              <w:spacing w:after="0"/>
            </w:pPr>
            <w:r w:rsidRPr="00AA47E9">
              <w:t xml:space="preserve">Week </w:t>
            </w:r>
          </w:p>
        </w:tc>
        <w:tc>
          <w:tcPr>
            <w:tcW w:w="393" w:type="pct"/>
          </w:tcPr>
          <w:p w14:paraId="0EFA479C" w14:textId="77777777" w:rsidR="006000C4" w:rsidRPr="00AA47E9" w:rsidRDefault="006000C4" w:rsidP="00351DBB">
            <w:pPr>
              <w:tabs>
                <w:tab w:val="left" w:pos="720"/>
              </w:tabs>
              <w:spacing w:after="0"/>
            </w:pPr>
            <w:r w:rsidRPr="00AA47E9">
              <w:t>Yes</w:t>
            </w:r>
          </w:p>
        </w:tc>
      </w:tr>
      <w:tr w:rsidR="006000C4" w:rsidRPr="00AA47E9" w14:paraId="652E84F9" w14:textId="77777777" w:rsidTr="005D3DB0">
        <w:trPr>
          <w:jc w:val="center"/>
        </w:trPr>
        <w:tc>
          <w:tcPr>
            <w:tcW w:w="490" w:type="pct"/>
            <w:shd w:val="clear" w:color="auto" w:fill="auto"/>
          </w:tcPr>
          <w:p w14:paraId="52A856C5" w14:textId="77777777" w:rsidR="006000C4" w:rsidRPr="00AA47E9" w:rsidRDefault="006000C4" w:rsidP="00351DBB">
            <w:pPr>
              <w:tabs>
                <w:tab w:val="left" w:pos="720"/>
              </w:tabs>
              <w:spacing w:after="0"/>
            </w:pPr>
            <w:r w:rsidRPr="00AA47E9">
              <w:t>NS13</w:t>
            </w:r>
          </w:p>
        </w:tc>
        <w:tc>
          <w:tcPr>
            <w:tcW w:w="3674" w:type="pct"/>
            <w:shd w:val="clear" w:color="auto" w:fill="auto"/>
          </w:tcPr>
          <w:p w14:paraId="1F15B17D" w14:textId="77777777" w:rsidR="006000C4" w:rsidRPr="00AA47E9" w:rsidRDefault="006000C4" w:rsidP="00351DBB">
            <w:pPr>
              <w:tabs>
                <w:tab w:val="left" w:pos="720"/>
              </w:tabs>
              <w:spacing w:after="0"/>
            </w:pPr>
            <w:r w:rsidRPr="00AA47E9">
              <w:t>Any natural phenomenon or other external condition that posed an actual threat to the safety of the nuclear installation or that significantly distracted site personnel in the performance of duties necessary for safe operation.</w:t>
            </w:r>
          </w:p>
        </w:tc>
        <w:tc>
          <w:tcPr>
            <w:tcW w:w="443" w:type="pct"/>
            <w:shd w:val="clear" w:color="auto" w:fill="auto"/>
          </w:tcPr>
          <w:p w14:paraId="1E46CDCC" w14:textId="77777777" w:rsidR="006000C4" w:rsidRPr="00AA47E9" w:rsidRDefault="006000C4" w:rsidP="00FD305D">
            <w:pPr>
              <w:tabs>
                <w:tab w:val="left" w:pos="720"/>
              </w:tabs>
              <w:spacing w:after="0"/>
            </w:pPr>
            <w:r w:rsidRPr="00AA47E9">
              <w:t>Week</w:t>
            </w:r>
          </w:p>
        </w:tc>
        <w:tc>
          <w:tcPr>
            <w:tcW w:w="393" w:type="pct"/>
          </w:tcPr>
          <w:p w14:paraId="1D51C63B" w14:textId="77777777" w:rsidR="006000C4" w:rsidRPr="00AA47E9" w:rsidRDefault="006000C4" w:rsidP="00FD305D">
            <w:pPr>
              <w:tabs>
                <w:tab w:val="left" w:pos="720"/>
              </w:tabs>
              <w:spacing w:after="0"/>
            </w:pPr>
            <w:r w:rsidRPr="00AA47E9">
              <w:t>Yes</w:t>
            </w:r>
          </w:p>
        </w:tc>
      </w:tr>
      <w:tr w:rsidR="006000C4" w:rsidRPr="00AA47E9" w14:paraId="09DB14A7" w14:textId="77777777" w:rsidTr="005D3DB0">
        <w:trPr>
          <w:jc w:val="center"/>
        </w:trPr>
        <w:tc>
          <w:tcPr>
            <w:tcW w:w="490" w:type="pct"/>
            <w:shd w:val="clear" w:color="auto" w:fill="auto"/>
          </w:tcPr>
          <w:p w14:paraId="44B01F7F" w14:textId="77777777" w:rsidR="006000C4" w:rsidRPr="00AA47E9" w:rsidRDefault="006000C4" w:rsidP="00351DBB">
            <w:pPr>
              <w:tabs>
                <w:tab w:val="left" w:pos="720"/>
              </w:tabs>
              <w:spacing w:after="0"/>
            </w:pPr>
            <w:r w:rsidRPr="00AA47E9">
              <w:t>NS14</w:t>
            </w:r>
          </w:p>
        </w:tc>
        <w:tc>
          <w:tcPr>
            <w:tcW w:w="3674" w:type="pct"/>
            <w:shd w:val="clear" w:color="auto" w:fill="auto"/>
          </w:tcPr>
          <w:p w14:paraId="33B51937" w14:textId="77777777" w:rsidR="006000C4" w:rsidRPr="00AA47E9" w:rsidRDefault="006000C4" w:rsidP="00351DBB">
            <w:pPr>
              <w:tabs>
                <w:tab w:val="left" w:pos="720"/>
              </w:tabs>
              <w:spacing w:after="0"/>
            </w:pPr>
            <w:r w:rsidRPr="00AA47E9">
              <w:t>Any fault or mal-operation of lifting equipment that had or may have had a significant effect on nuclear safety.</w:t>
            </w:r>
          </w:p>
        </w:tc>
        <w:tc>
          <w:tcPr>
            <w:tcW w:w="443" w:type="pct"/>
            <w:shd w:val="clear" w:color="auto" w:fill="auto"/>
          </w:tcPr>
          <w:p w14:paraId="459510CC" w14:textId="77777777" w:rsidR="006000C4" w:rsidRPr="00AA47E9" w:rsidRDefault="006000C4" w:rsidP="00FD305D">
            <w:pPr>
              <w:tabs>
                <w:tab w:val="left" w:pos="720"/>
              </w:tabs>
              <w:spacing w:after="0"/>
            </w:pPr>
            <w:r w:rsidRPr="00AA47E9">
              <w:t>Week</w:t>
            </w:r>
          </w:p>
        </w:tc>
        <w:tc>
          <w:tcPr>
            <w:tcW w:w="393" w:type="pct"/>
          </w:tcPr>
          <w:p w14:paraId="02B23655" w14:textId="77777777" w:rsidR="006000C4" w:rsidRPr="00AA47E9" w:rsidRDefault="006000C4" w:rsidP="00FD305D">
            <w:pPr>
              <w:tabs>
                <w:tab w:val="left" w:pos="720"/>
              </w:tabs>
              <w:spacing w:after="0"/>
            </w:pPr>
            <w:r w:rsidRPr="00AA47E9">
              <w:t>Yes</w:t>
            </w:r>
          </w:p>
        </w:tc>
      </w:tr>
      <w:tr w:rsidR="006000C4" w:rsidRPr="00AA47E9" w14:paraId="2BFFE8CA" w14:textId="77777777" w:rsidTr="005D3DB0">
        <w:trPr>
          <w:jc w:val="center"/>
        </w:trPr>
        <w:tc>
          <w:tcPr>
            <w:tcW w:w="490" w:type="pct"/>
            <w:shd w:val="clear" w:color="auto" w:fill="auto"/>
          </w:tcPr>
          <w:p w14:paraId="34B3FFDF" w14:textId="77777777" w:rsidR="006000C4" w:rsidRPr="00AA47E9" w:rsidRDefault="006000C4" w:rsidP="00351DBB">
            <w:pPr>
              <w:tabs>
                <w:tab w:val="left" w:pos="720"/>
              </w:tabs>
              <w:spacing w:after="0"/>
            </w:pPr>
            <w:r w:rsidRPr="00AA47E9">
              <w:lastRenderedPageBreak/>
              <w:t>NS15</w:t>
            </w:r>
          </w:p>
        </w:tc>
        <w:tc>
          <w:tcPr>
            <w:tcW w:w="3674" w:type="pct"/>
            <w:shd w:val="clear" w:color="auto" w:fill="auto"/>
          </w:tcPr>
          <w:p w14:paraId="786BD721" w14:textId="77777777" w:rsidR="006000C4" w:rsidRPr="00AA47E9" w:rsidRDefault="006000C4" w:rsidP="00351DBB">
            <w:pPr>
              <w:tabs>
                <w:tab w:val="left" w:pos="720"/>
              </w:tabs>
              <w:spacing w:after="0"/>
            </w:pPr>
            <w:bookmarkStart w:id="49" w:name="OLE_LINK12"/>
            <w:bookmarkStart w:id="50" w:name="OLE_LINK13"/>
            <w:r w:rsidRPr="00AA47E9">
              <w:t>If a Duly Authorised Person appointed under Licence Condition 12 is prevented by the licensee from continuing to act in that capacity.</w:t>
            </w:r>
            <w:bookmarkEnd w:id="49"/>
            <w:bookmarkEnd w:id="50"/>
          </w:p>
        </w:tc>
        <w:tc>
          <w:tcPr>
            <w:tcW w:w="443" w:type="pct"/>
            <w:shd w:val="clear" w:color="auto" w:fill="auto"/>
          </w:tcPr>
          <w:p w14:paraId="5C2908BB" w14:textId="77777777" w:rsidR="006000C4" w:rsidRPr="00AA47E9" w:rsidRDefault="006000C4" w:rsidP="00FD305D">
            <w:pPr>
              <w:tabs>
                <w:tab w:val="left" w:pos="720"/>
              </w:tabs>
              <w:spacing w:after="0"/>
            </w:pPr>
            <w:r w:rsidRPr="00AA47E9">
              <w:t>Week</w:t>
            </w:r>
          </w:p>
        </w:tc>
        <w:tc>
          <w:tcPr>
            <w:tcW w:w="393" w:type="pct"/>
          </w:tcPr>
          <w:p w14:paraId="2D40DA35" w14:textId="77777777" w:rsidR="006000C4" w:rsidRPr="00AA47E9" w:rsidRDefault="006000C4" w:rsidP="00FD305D">
            <w:pPr>
              <w:tabs>
                <w:tab w:val="left" w:pos="720"/>
              </w:tabs>
              <w:spacing w:after="0"/>
            </w:pPr>
            <w:r w:rsidRPr="00AA47E9">
              <w:t>Yes</w:t>
            </w:r>
          </w:p>
        </w:tc>
      </w:tr>
      <w:tr w:rsidR="006000C4" w:rsidRPr="00AA47E9" w14:paraId="1148F087" w14:textId="77777777" w:rsidTr="005D3DB0">
        <w:trPr>
          <w:jc w:val="center"/>
        </w:trPr>
        <w:tc>
          <w:tcPr>
            <w:tcW w:w="490" w:type="pct"/>
            <w:shd w:val="clear" w:color="auto" w:fill="auto"/>
          </w:tcPr>
          <w:p w14:paraId="13925671" w14:textId="77777777" w:rsidR="006000C4" w:rsidRPr="00AA47E9" w:rsidRDefault="006000C4" w:rsidP="00351DBB">
            <w:pPr>
              <w:tabs>
                <w:tab w:val="left" w:pos="720"/>
              </w:tabs>
              <w:spacing w:after="0"/>
            </w:pPr>
            <w:r w:rsidRPr="00AA47E9">
              <w:t>NS16</w:t>
            </w:r>
          </w:p>
        </w:tc>
        <w:tc>
          <w:tcPr>
            <w:tcW w:w="3674" w:type="pct"/>
            <w:shd w:val="clear" w:color="auto" w:fill="auto"/>
          </w:tcPr>
          <w:p w14:paraId="700AE458" w14:textId="77777777" w:rsidR="006000C4" w:rsidRPr="00AA47E9" w:rsidRDefault="006000C4" w:rsidP="00351DBB">
            <w:pPr>
              <w:tabs>
                <w:tab w:val="left" w:pos="720"/>
              </w:tabs>
              <w:spacing w:after="0"/>
            </w:pPr>
            <w:bookmarkStart w:id="51" w:name="OLE_LINK14"/>
            <w:r w:rsidRPr="00AA47E9">
              <w:t>Any event or occurrence that could significantly compromise the effectiveness of the arrangements for emergency preparedness and response on the site.</w:t>
            </w:r>
            <w:bookmarkEnd w:id="51"/>
          </w:p>
        </w:tc>
        <w:tc>
          <w:tcPr>
            <w:tcW w:w="443" w:type="pct"/>
            <w:shd w:val="clear" w:color="auto" w:fill="auto"/>
          </w:tcPr>
          <w:p w14:paraId="6CE7061E" w14:textId="77777777" w:rsidR="006000C4" w:rsidRPr="00AA47E9" w:rsidRDefault="006000C4" w:rsidP="00FD305D">
            <w:pPr>
              <w:tabs>
                <w:tab w:val="left" w:pos="720"/>
              </w:tabs>
              <w:spacing w:after="0"/>
            </w:pPr>
            <w:r w:rsidRPr="00AA47E9">
              <w:t>Week</w:t>
            </w:r>
          </w:p>
        </w:tc>
        <w:tc>
          <w:tcPr>
            <w:tcW w:w="393" w:type="pct"/>
          </w:tcPr>
          <w:p w14:paraId="75E29A5E" w14:textId="77777777" w:rsidR="006000C4" w:rsidRPr="00AA47E9" w:rsidRDefault="006000C4" w:rsidP="00FD305D">
            <w:pPr>
              <w:tabs>
                <w:tab w:val="left" w:pos="720"/>
              </w:tabs>
              <w:spacing w:after="0"/>
            </w:pPr>
            <w:r w:rsidRPr="00AA47E9">
              <w:t>Yes</w:t>
            </w:r>
          </w:p>
        </w:tc>
      </w:tr>
      <w:tr w:rsidR="006000C4" w:rsidRPr="00AA47E9" w14:paraId="1EE08373" w14:textId="77777777" w:rsidTr="005D3DB0">
        <w:trPr>
          <w:jc w:val="center"/>
        </w:trPr>
        <w:tc>
          <w:tcPr>
            <w:tcW w:w="490" w:type="pct"/>
            <w:shd w:val="clear" w:color="auto" w:fill="auto"/>
          </w:tcPr>
          <w:p w14:paraId="36401F92" w14:textId="77777777" w:rsidR="006000C4" w:rsidRPr="00AA47E9" w:rsidRDefault="006000C4" w:rsidP="00351DBB">
            <w:pPr>
              <w:tabs>
                <w:tab w:val="left" w:pos="720"/>
              </w:tabs>
              <w:spacing w:after="0"/>
            </w:pPr>
            <w:r w:rsidRPr="00AA47E9">
              <w:t>NS17</w:t>
            </w:r>
          </w:p>
        </w:tc>
        <w:tc>
          <w:tcPr>
            <w:tcW w:w="3674" w:type="pct"/>
            <w:shd w:val="clear" w:color="auto" w:fill="auto"/>
          </w:tcPr>
          <w:p w14:paraId="5507E42D" w14:textId="77777777" w:rsidR="006000C4" w:rsidRPr="00AA47E9" w:rsidRDefault="006000C4" w:rsidP="00351DBB">
            <w:pPr>
              <w:tabs>
                <w:tab w:val="left" w:pos="720"/>
              </w:tabs>
              <w:spacing w:after="0"/>
            </w:pPr>
            <w:r w:rsidRPr="00AA47E9">
              <w:t>If it is intended to reject, in whole or in part, any advice given by a Nuclear Safety Committee to a licensee.</w:t>
            </w:r>
          </w:p>
        </w:tc>
        <w:tc>
          <w:tcPr>
            <w:tcW w:w="443" w:type="pct"/>
            <w:shd w:val="clear" w:color="auto" w:fill="auto"/>
          </w:tcPr>
          <w:p w14:paraId="2AC97EC5" w14:textId="77777777" w:rsidR="006000C4" w:rsidRPr="00AA47E9" w:rsidRDefault="006000C4" w:rsidP="00FD305D">
            <w:pPr>
              <w:tabs>
                <w:tab w:val="left" w:pos="720"/>
              </w:tabs>
              <w:spacing w:after="0"/>
            </w:pPr>
            <w:r w:rsidRPr="00AA47E9">
              <w:t>Week</w:t>
            </w:r>
          </w:p>
        </w:tc>
        <w:tc>
          <w:tcPr>
            <w:tcW w:w="393" w:type="pct"/>
          </w:tcPr>
          <w:p w14:paraId="0F111F0A" w14:textId="77777777" w:rsidR="006000C4" w:rsidRPr="00AA47E9" w:rsidRDefault="006000C4" w:rsidP="00FD305D">
            <w:pPr>
              <w:tabs>
                <w:tab w:val="left" w:pos="720"/>
              </w:tabs>
              <w:spacing w:after="0"/>
            </w:pPr>
            <w:r w:rsidRPr="00AA47E9">
              <w:t>Yes</w:t>
            </w:r>
          </w:p>
        </w:tc>
      </w:tr>
      <w:tr w:rsidR="006000C4" w:rsidRPr="00AA47E9" w14:paraId="231D9566" w14:textId="77777777" w:rsidTr="007034AF">
        <w:trPr>
          <w:jc w:val="center"/>
        </w:trPr>
        <w:tc>
          <w:tcPr>
            <w:tcW w:w="5000" w:type="pct"/>
            <w:gridSpan w:val="4"/>
            <w:shd w:val="clear" w:color="auto" w:fill="F9C1A6" w:themeFill="accent2" w:themeFillTint="66"/>
            <w:vAlign w:val="center"/>
          </w:tcPr>
          <w:p w14:paraId="261F8AD3" w14:textId="77777777" w:rsidR="006000C4" w:rsidRPr="00AA47E9" w:rsidRDefault="006000C4" w:rsidP="00351DBB">
            <w:pPr>
              <w:tabs>
                <w:tab w:val="left" w:pos="720"/>
              </w:tabs>
              <w:spacing w:after="0"/>
              <w:jc w:val="center"/>
            </w:pPr>
            <w:r w:rsidRPr="00AA47E9">
              <w:rPr>
                <w:b/>
                <w:bCs/>
              </w:rPr>
              <w:t>Radiological Safety</w:t>
            </w:r>
          </w:p>
        </w:tc>
      </w:tr>
      <w:tr w:rsidR="006000C4" w:rsidRPr="00AA47E9" w14:paraId="61B2BE03" w14:textId="77777777" w:rsidTr="005D3DB0">
        <w:trPr>
          <w:jc w:val="center"/>
        </w:trPr>
        <w:tc>
          <w:tcPr>
            <w:tcW w:w="490" w:type="pct"/>
            <w:shd w:val="clear" w:color="auto" w:fill="auto"/>
          </w:tcPr>
          <w:p w14:paraId="40F92E3D" w14:textId="77777777" w:rsidR="006000C4" w:rsidRPr="00AA47E9" w:rsidRDefault="006000C4" w:rsidP="00351DBB">
            <w:pPr>
              <w:tabs>
                <w:tab w:val="left" w:pos="720"/>
              </w:tabs>
              <w:spacing w:after="0"/>
            </w:pPr>
            <w:r w:rsidRPr="00AA47E9">
              <w:t>RS01</w:t>
            </w:r>
          </w:p>
        </w:tc>
        <w:tc>
          <w:tcPr>
            <w:tcW w:w="3674" w:type="pct"/>
            <w:shd w:val="clear" w:color="auto" w:fill="auto"/>
          </w:tcPr>
          <w:p w14:paraId="326FBF3D" w14:textId="77777777" w:rsidR="006000C4" w:rsidRPr="00AA47E9" w:rsidRDefault="006000C4" w:rsidP="00351DBB">
            <w:pPr>
              <w:tabs>
                <w:tab w:val="left" w:pos="720"/>
              </w:tabs>
              <w:spacing w:after="0"/>
            </w:pPr>
            <w:r w:rsidRPr="00AA47E9">
              <w:t>Any occurrence on a licensed site involving the emission of ionising radiations or the release of radioactive or toxic substances, causing or likely to cause death, or serious injury to persons on or off the site.</w:t>
            </w:r>
          </w:p>
        </w:tc>
        <w:tc>
          <w:tcPr>
            <w:tcW w:w="443" w:type="pct"/>
            <w:shd w:val="clear" w:color="auto" w:fill="auto"/>
          </w:tcPr>
          <w:p w14:paraId="04086247" w14:textId="77777777" w:rsidR="006000C4" w:rsidRPr="00AA47E9" w:rsidRDefault="006000C4" w:rsidP="005778D8">
            <w:pPr>
              <w:tabs>
                <w:tab w:val="left" w:pos="720"/>
              </w:tabs>
              <w:spacing w:after="0"/>
            </w:pPr>
            <w:r w:rsidRPr="00AA47E9">
              <w:t>Immediate</w:t>
            </w:r>
          </w:p>
        </w:tc>
        <w:tc>
          <w:tcPr>
            <w:tcW w:w="393" w:type="pct"/>
          </w:tcPr>
          <w:p w14:paraId="50AEEC79" w14:textId="77777777" w:rsidR="006000C4" w:rsidRPr="00AA47E9" w:rsidRDefault="006000C4" w:rsidP="005778D8">
            <w:pPr>
              <w:tabs>
                <w:tab w:val="left" w:pos="720"/>
              </w:tabs>
              <w:spacing w:after="0"/>
            </w:pPr>
            <w:r w:rsidRPr="00AA47E9">
              <w:t>Yes</w:t>
            </w:r>
          </w:p>
        </w:tc>
      </w:tr>
      <w:tr w:rsidR="006000C4" w:rsidRPr="00AA47E9" w14:paraId="48F5F969" w14:textId="77777777" w:rsidTr="005D3DB0">
        <w:trPr>
          <w:jc w:val="center"/>
        </w:trPr>
        <w:tc>
          <w:tcPr>
            <w:tcW w:w="490" w:type="pct"/>
            <w:shd w:val="clear" w:color="auto" w:fill="auto"/>
          </w:tcPr>
          <w:p w14:paraId="2130740D" w14:textId="77777777" w:rsidR="006000C4" w:rsidRPr="00AA47E9" w:rsidRDefault="006000C4" w:rsidP="00351DBB">
            <w:pPr>
              <w:tabs>
                <w:tab w:val="left" w:pos="720"/>
              </w:tabs>
              <w:spacing w:after="0"/>
            </w:pPr>
            <w:r w:rsidRPr="00AA47E9">
              <w:t xml:space="preserve">RS02 </w:t>
            </w:r>
          </w:p>
        </w:tc>
        <w:tc>
          <w:tcPr>
            <w:tcW w:w="3674" w:type="pct"/>
            <w:shd w:val="clear" w:color="auto" w:fill="auto"/>
          </w:tcPr>
          <w:p w14:paraId="5AE0CCF8" w14:textId="77777777" w:rsidR="006000C4" w:rsidRPr="00AA47E9" w:rsidRDefault="006000C4" w:rsidP="00351DBB">
            <w:pPr>
              <w:tabs>
                <w:tab w:val="left" w:pos="720"/>
              </w:tabs>
              <w:spacing w:after="0"/>
            </w:pPr>
            <w:r w:rsidRPr="00AA47E9">
              <w:t>Abnormal occurrences leading to a radioactive substance which has been:</w:t>
            </w:r>
          </w:p>
          <w:p w14:paraId="7D243369" w14:textId="77777777" w:rsidR="006000C4" w:rsidRPr="00AA47E9" w:rsidRDefault="006000C4" w:rsidP="00351DBB">
            <w:pPr>
              <w:tabs>
                <w:tab w:val="left" w:pos="720"/>
              </w:tabs>
              <w:spacing w:after="0"/>
            </w:pPr>
            <w:r w:rsidRPr="00AA47E9">
              <w:t>(a) released or is likely to have been released into the atmosphere as a gas, aerosol or dust;</w:t>
            </w:r>
          </w:p>
          <w:p w14:paraId="70D543DE" w14:textId="45F569E9" w:rsidR="007B494D" w:rsidRPr="00AA47E9" w:rsidRDefault="006000C4" w:rsidP="00351DBB">
            <w:pPr>
              <w:tabs>
                <w:tab w:val="left" w:pos="720"/>
              </w:tabs>
              <w:spacing w:after="0"/>
            </w:pPr>
            <w:r w:rsidRPr="00AA47E9">
              <w:t>(</w:t>
            </w:r>
            <w:r w:rsidRPr="00AA47E9">
              <w:rPr>
                <w:sz w:val="23"/>
                <w:szCs w:val="23"/>
              </w:rPr>
              <w:t>b) spilled or otherwise released in such a manner as to give rise to significant contamination; and</w:t>
            </w:r>
            <w:r w:rsidRPr="00AA47E9">
              <w:t xml:space="preserve"> </w:t>
            </w:r>
            <w:r w:rsidRPr="00AA47E9">
              <w:br/>
              <w:t xml:space="preserve">which exceeds or is expected to exceed, the quantities set out in Column 5 of Part 1 of Schedule 7 to the IRR17, except where the release is in a manner specified in an Authorisation under </w:t>
            </w:r>
            <w:r w:rsidR="00D63A29" w:rsidRPr="00AA47E9">
              <w:t>T</w:t>
            </w:r>
            <w:r w:rsidRPr="00AA47E9">
              <w:t xml:space="preserve">he Environmental Permitting </w:t>
            </w:r>
            <w:r w:rsidR="00A530A8" w:rsidRPr="00AA47E9">
              <w:t xml:space="preserve">(England and Wales) </w:t>
            </w:r>
            <w:r w:rsidR="00191631" w:rsidRPr="00AA47E9">
              <w:t>(Amendment)</w:t>
            </w:r>
            <w:r w:rsidRPr="00AA47E9">
              <w:t xml:space="preserve"> </w:t>
            </w:r>
            <w:r w:rsidR="007B494D" w:rsidRPr="00AA47E9">
              <w:t xml:space="preserve">Regulations </w:t>
            </w:r>
            <w:r w:rsidRPr="00AA47E9">
              <w:t>201</w:t>
            </w:r>
            <w:r w:rsidR="00191631" w:rsidRPr="00AA47E9">
              <w:t>8</w:t>
            </w:r>
            <w:r w:rsidRPr="00AA47E9">
              <w:t xml:space="preserve"> (EPR 201</w:t>
            </w:r>
            <w:r w:rsidR="00191631" w:rsidRPr="00AA47E9">
              <w:t>8</w:t>
            </w:r>
            <w:r w:rsidRPr="00AA47E9">
              <w:t xml:space="preserve">) or </w:t>
            </w:r>
            <w:r w:rsidR="00D63A29" w:rsidRPr="00AA47E9">
              <w:t>T</w:t>
            </w:r>
            <w:r w:rsidRPr="00AA47E9">
              <w:t>he Environmental Authorisations (Scotland) Regulations 2018 (EASR18).</w:t>
            </w:r>
          </w:p>
        </w:tc>
        <w:tc>
          <w:tcPr>
            <w:tcW w:w="443" w:type="pct"/>
            <w:shd w:val="clear" w:color="auto" w:fill="auto"/>
          </w:tcPr>
          <w:p w14:paraId="40999E40" w14:textId="77777777" w:rsidR="006000C4" w:rsidRPr="00AA47E9" w:rsidRDefault="006000C4" w:rsidP="005778D8">
            <w:pPr>
              <w:tabs>
                <w:tab w:val="left" w:pos="720"/>
              </w:tabs>
              <w:spacing w:after="0"/>
            </w:pPr>
            <w:r w:rsidRPr="00AA47E9">
              <w:t>Immediate</w:t>
            </w:r>
          </w:p>
        </w:tc>
        <w:tc>
          <w:tcPr>
            <w:tcW w:w="393" w:type="pct"/>
          </w:tcPr>
          <w:p w14:paraId="6058C7CD" w14:textId="77777777" w:rsidR="006000C4" w:rsidRPr="00AA47E9" w:rsidRDefault="006000C4" w:rsidP="005778D8">
            <w:pPr>
              <w:tabs>
                <w:tab w:val="left" w:pos="720"/>
              </w:tabs>
              <w:spacing w:after="0"/>
            </w:pPr>
            <w:r w:rsidRPr="00AA47E9">
              <w:t>Yes</w:t>
            </w:r>
          </w:p>
        </w:tc>
      </w:tr>
      <w:tr w:rsidR="006000C4" w:rsidRPr="00AA47E9" w14:paraId="159C1EFB" w14:textId="77777777" w:rsidTr="005D3DB0">
        <w:trPr>
          <w:jc w:val="center"/>
        </w:trPr>
        <w:tc>
          <w:tcPr>
            <w:tcW w:w="490" w:type="pct"/>
            <w:shd w:val="clear" w:color="auto" w:fill="auto"/>
          </w:tcPr>
          <w:p w14:paraId="1F6E073D" w14:textId="77777777" w:rsidR="006000C4" w:rsidRPr="00AA47E9" w:rsidRDefault="006000C4" w:rsidP="00351DBB">
            <w:pPr>
              <w:tabs>
                <w:tab w:val="left" w:pos="720"/>
              </w:tabs>
              <w:spacing w:after="0"/>
            </w:pPr>
            <w:r w:rsidRPr="00AA47E9">
              <w:t>RS03</w:t>
            </w:r>
          </w:p>
          <w:p w14:paraId="5B187DAF" w14:textId="77777777" w:rsidR="006000C4" w:rsidRPr="00AA47E9" w:rsidRDefault="006000C4" w:rsidP="00351DBB">
            <w:pPr>
              <w:tabs>
                <w:tab w:val="left" w:pos="720"/>
              </w:tabs>
              <w:spacing w:after="0"/>
            </w:pPr>
          </w:p>
        </w:tc>
        <w:tc>
          <w:tcPr>
            <w:tcW w:w="3674" w:type="pct"/>
            <w:shd w:val="clear" w:color="auto" w:fill="auto"/>
          </w:tcPr>
          <w:p w14:paraId="559A8A33" w14:textId="77777777" w:rsidR="006000C4" w:rsidRPr="00AA47E9" w:rsidRDefault="006000C4" w:rsidP="00351DBB">
            <w:pPr>
              <w:tabs>
                <w:tab w:val="left" w:pos="720"/>
              </w:tabs>
              <w:spacing w:after="0"/>
            </w:pPr>
            <w:r w:rsidRPr="00AA47E9">
              <w:t>Abnormal occurrences leading to a release or suspected release or spread of radioactivity, on or off site, which requires special action or special investigation by the operator.</w:t>
            </w:r>
          </w:p>
        </w:tc>
        <w:tc>
          <w:tcPr>
            <w:tcW w:w="443" w:type="pct"/>
            <w:shd w:val="clear" w:color="auto" w:fill="auto"/>
          </w:tcPr>
          <w:p w14:paraId="24B4A863" w14:textId="77777777" w:rsidR="006000C4" w:rsidRPr="00AA47E9" w:rsidRDefault="006000C4" w:rsidP="005778D8">
            <w:pPr>
              <w:tabs>
                <w:tab w:val="left" w:pos="720"/>
              </w:tabs>
              <w:spacing w:after="0"/>
            </w:pPr>
            <w:r w:rsidRPr="00AA47E9">
              <w:t>Immediate</w:t>
            </w:r>
          </w:p>
        </w:tc>
        <w:tc>
          <w:tcPr>
            <w:tcW w:w="393" w:type="pct"/>
          </w:tcPr>
          <w:p w14:paraId="41AC99FC" w14:textId="77777777" w:rsidR="006000C4" w:rsidRPr="00AA47E9" w:rsidRDefault="006000C4" w:rsidP="005778D8">
            <w:pPr>
              <w:tabs>
                <w:tab w:val="left" w:pos="720"/>
              </w:tabs>
              <w:spacing w:after="0"/>
            </w:pPr>
            <w:r w:rsidRPr="00AA47E9">
              <w:t>Yes</w:t>
            </w:r>
          </w:p>
        </w:tc>
      </w:tr>
      <w:tr w:rsidR="006000C4" w:rsidRPr="00AA47E9" w14:paraId="3C74FBE9" w14:textId="77777777" w:rsidTr="005D3DB0">
        <w:trPr>
          <w:jc w:val="center"/>
        </w:trPr>
        <w:tc>
          <w:tcPr>
            <w:tcW w:w="490" w:type="pct"/>
            <w:shd w:val="clear" w:color="auto" w:fill="auto"/>
          </w:tcPr>
          <w:p w14:paraId="215D5322" w14:textId="77777777" w:rsidR="006000C4" w:rsidRPr="00AA47E9" w:rsidRDefault="006000C4" w:rsidP="00351DBB">
            <w:pPr>
              <w:tabs>
                <w:tab w:val="left" w:pos="720"/>
              </w:tabs>
              <w:spacing w:after="0"/>
            </w:pPr>
            <w:r w:rsidRPr="00AA47E9">
              <w:t>RS04</w:t>
            </w:r>
          </w:p>
          <w:p w14:paraId="144B11ED" w14:textId="77777777" w:rsidR="006000C4" w:rsidRPr="00AA47E9" w:rsidRDefault="006000C4" w:rsidP="00351DBB">
            <w:pPr>
              <w:tabs>
                <w:tab w:val="left" w:pos="720"/>
              </w:tabs>
              <w:spacing w:after="0"/>
            </w:pPr>
          </w:p>
        </w:tc>
        <w:tc>
          <w:tcPr>
            <w:tcW w:w="3674" w:type="pct"/>
            <w:shd w:val="clear" w:color="auto" w:fill="auto"/>
          </w:tcPr>
          <w:p w14:paraId="1EFB6B05" w14:textId="3C1537A5" w:rsidR="006000C4" w:rsidRPr="00AA47E9" w:rsidRDefault="006000C4" w:rsidP="00351DBB">
            <w:pPr>
              <w:tabs>
                <w:tab w:val="left" w:pos="720"/>
              </w:tabs>
              <w:spacing w:after="0"/>
            </w:pPr>
            <w:r w:rsidRPr="00AA47E9">
              <w:t xml:space="preserve">Any abnormal occurrence giving rise to an uncontrolled or unauthorised leakage, release, spill or escape of radioactive material or waste which exceeds 50% of the </w:t>
            </w:r>
            <w:r w:rsidR="00C146EB" w:rsidRPr="00AA47E9">
              <w:t xml:space="preserve">quantities </w:t>
            </w:r>
            <w:r w:rsidRPr="00AA47E9">
              <w:t>set out in Column 5 of Part 1 of Schedule 7 to the IRR17.</w:t>
            </w:r>
          </w:p>
        </w:tc>
        <w:tc>
          <w:tcPr>
            <w:tcW w:w="443" w:type="pct"/>
            <w:shd w:val="clear" w:color="auto" w:fill="auto"/>
          </w:tcPr>
          <w:p w14:paraId="2E4561F4" w14:textId="77777777" w:rsidR="006000C4" w:rsidRPr="00AA47E9" w:rsidRDefault="006000C4" w:rsidP="005778D8">
            <w:pPr>
              <w:tabs>
                <w:tab w:val="left" w:pos="720"/>
              </w:tabs>
              <w:spacing w:after="0"/>
            </w:pPr>
            <w:r w:rsidRPr="00AA47E9">
              <w:t>Day</w:t>
            </w:r>
          </w:p>
        </w:tc>
        <w:tc>
          <w:tcPr>
            <w:tcW w:w="393" w:type="pct"/>
          </w:tcPr>
          <w:p w14:paraId="36CB9DE4" w14:textId="77777777" w:rsidR="006000C4" w:rsidRPr="00AA47E9" w:rsidRDefault="006000C4" w:rsidP="005778D8">
            <w:pPr>
              <w:tabs>
                <w:tab w:val="left" w:pos="720"/>
              </w:tabs>
              <w:spacing w:after="0"/>
            </w:pPr>
            <w:r w:rsidRPr="00AA47E9">
              <w:t>Yes</w:t>
            </w:r>
          </w:p>
        </w:tc>
      </w:tr>
      <w:tr w:rsidR="006000C4" w:rsidRPr="00AA47E9" w14:paraId="7A513F7C" w14:textId="77777777" w:rsidTr="005D3DB0">
        <w:trPr>
          <w:jc w:val="center"/>
        </w:trPr>
        <w:tc>
          <w:tcPr>
            <w:tcW w:w="490" w:type="pct"/>
            <w:shd w:val="clear" w:color="auto" w:fill="auto"/>
          </w:tcPr>
          <w:p w14:paraId="6EF0E971" w14:textId="77777777" w:rsidR="006000C4" w:rsidRPr="00AA47E9" w:rsidRDefault="006000C4" w:rsidP="00351DBB">
            <w:pPr>
              <w:tabs>
                <w:tab w:val="left" w:pos="720"/>
              </w:tabs>
              <w:spacing w:after="0"/>
            </w:pPr>
            <w:r w:rsidRPr="00AA47E9">
              <w:t>RS05</w:t>
            </w:r>
          </w:p>
        </w:tc>
        <w:tc>
          <w:tcPr>
            <w:tcW w:w="3674" w:type="pct"/>
            <w:shd w:val="clear" w:color="auto" w:fill="auto"/>
          </w:tcPr>
          <w:p w14:paraId="2B387F0D" w14:textId="441D1322" w:rsidR="006000C4" w:rsidRPr="00AA47E9" w:rsidRDefault="006000C4" w:rsidP="00351DBB">
            <w:pPr>
              <w:tabs>
                <w:tab w:val="left" w:pos="720"/>
              </w:tabs>
              <w:spacing w:after="0"/>
            </w:pPr>
            <w:r w:rsidRPr="00AA47E9">
              <w:t>A confirmed breach of, or discharge expected to breach quantitative limits of a Certificate of Authorisation for the disposal of radioactive waste issued under the EPR 201</w:t>
            </w:r>
            <w:r w:rsidR="001F1E4B" w:rsidRPr="00AA47E9">
              <w:t>8</w:t>
            </w:r>
            <w:r w:rsidRPr="00AA47E9">
              <w:t xml:space="preserve"> or EASR18. </w:t>
            </w:r>
          </w:p>
        </w:tc>
        <w:tc>
          <w:tcPr>
            <w:tcW w:w="443" w:type="pct"/>
            <w:shd w:val="clear" w:color="auto" w:fill="auto"/>
          </w:tcPr>
          <w:p w14:paraId="316ED7E3" w14:textId="77777777" w:rsidR="006000C4" w:rsidRPr="00AA47E9" w:rsidRDefault="006000C4" w:rsidP="005778D8">
            <w:pPr>
              <w:tabs>
                <w:tab w:val="left" w:pos="720"/>
              </w:tabs>
              <w:spacing w:after="0"/>
            </w:pPr>
            <w:r w:rsidRPr="00AA47E9">
              <w:t>Day</w:t>
            </w:r>
          </w:p>
        </w:tc>
        <w:tc>
          <w:tcPr>
            <w:tcW w:w="393" w:type="pct"/>
          </w:tcPr>
          <w:p w14:paraId="045CE1DB" w14:textId="77777777" w:rsidR="006000C4" w:rsidRPr="00AA47E9" w:rsidRDefault="006000C4" w:rsidP="005778D8">
            <w:pPr>
              <w:tabs>
                <w:tab w:val="left" w:pos="720"/>
              </w:tabs>
              <w:spacing w:after="0"/>
            </w:pPr>
            <w:r w:rsidRPr="00AA47E9">
              <w:t>Yes</w:t>
            </w:r>
          </w:p>
        </w:tc>
      </w:tr>
      <w:tr w:rsidR="006000C4" w:rsidRPr="00AA47E9" w14:paraId="549DD084" w14:textId="77777777" w:rsidTr="005D3DB0">
        <w:trPr>
          <w:jc w:val="center"/>
        </w:trPr>
        <w:tc>
          <w:tcPr>
            <w:tcW w:w="490" w:type="pct"/>
            <w:shd w:val="clear" w:color="auto" w:fill="auto"/>
          </w:tcPr>
          <w:p w14:paraId="19FD6957" w14:textId="77777777" w:rsidR="006000C4" w:rsidRPr="00AA47E9" w:rsidRDefault="006000C4" w:rsidP="00351DBB">
            <w:pPr>
              <w:tabs>
                <w:tab w:val="left" w:pos="720"/>
              </w:tabs>
              <w:spacing w:after="0"/>
            </w:pPr>
            <w:r w:rsidRPr="00AA47E9">
              <w:lastRenderedPageBreak/>
              <w:t>RS06</w:t>
            </w:r>
          </w:p>
        </w:tc>
        <w:tc>
          <w:tcPr>
            <w:tcW w:w="3674" w:type="pct"/>
            <w:shd w:val="clear" w:color="auto" w:fill="auto"/>
          </w:tcPr>
          <w:p w14:paraId="29BEFAA9" w14:textId="77777777" w:rsidR="006000C4" w:rsidRPr="00AA47E9" w:rsidRDefault="006000C4" w:rsidP="00351DBB">
            <w:pPr>
              <w:tabs>
                <w:tab w:val="left" w:pos="720"/>
              </w:tabs>
              <w:spacing w:after="0"/>
            </w:pPr>
            <w:r w:rsidRPr="00AA47E9">
              <w:t>An incident or occurrence that leads to a person receiving an unexpected effective dose either from external dose exposure, or internal dose exposure due to an intake of radioactive material, or both exposure pathways that exceeds 1 mSv.</w:t>
            </w:r>
          </w:p>
        </w:tc>
        <w:tc>
          <w:tcPr>
            <w:tcW w:w="443" w:type="pct"/>
            <w:shd w:val="clear" w:color="auto" w:fill="auto"/>
          </w:tcPr>
          <w:p w14:paraId="1EA2E6E2" w14:textId="77777777" w:rsidR="006000C4" w:rsidRPr="00AA47E9" w:rsidRDefault="006000C4" w:rsidP="005778D8">
            <w:pPr>
              <w:tabs>
                <w:tab w:val="left" w:pos="720"/>
              </w:tabs>
              <w:spacing w:after="0"/>
            </w:pPr>
            <w:r w:rsidRPr="00AA47E9">
              <w:t>Week</w:t>
            </w:r>
          </w:p>
        </w:tc>
        <w:tc>
          <w:tcPr>
            <w:tcW w:w="393" w:type="pct"/>
          </w:tcPr>
          <w:p w14:paraId="6A803C7F" w14:textId="77777777" w:rsidR="006000C4" w:rsidRPr="00AA47E9" w:rsidRDefault="006000C4" w:rsidP="005778D8">
            <w:pPr>
              <w:tabs>
                <w:tab w:val="left" w:pos="720"/>
              </w:tabs>
              <w:spacing w:after="0"/>
            </w:pPr>
            <w:r w:rsidRPr="00AA47E9">
              <w:t>Yes</w:t>
            </w:r>
          </w:p>
        </w:tc>
      </w:tr>
      <w:tr w:rsidR="006000C4" w:rsidRPr="00AA47E9" w14:paraId="192EF931" w14:textId="77777777" w:rsidTr="005D3DB0">
        <w:trPr>
          <w:jc w:val="center"/>
        </w:trPr>
        <w:tc>
          <w:tcPr>
            <w:tcW w:w="490" w:type="pct"/>
            <w:shd w:val="clear" w:color="auto" w:fill="auto"/>
          </w:tcPr>
          <w:p w14:paraId="455545DF" w14:textId="77777777" w:rsidR="006000C4" w:rsidRPr="00AA47E9" w:rsidRDefault="006000C4" w:rsidP="00351DBB">
            <w:pPr>
              <w:tabs>
                <w:tab w:val="left" w:pos="720"/>
              </w:tabs>
              <w:spacing w:after="0"/>
            </w:pPr>
            <w:r w:rsidRPr="00AA47E9">
              <w:t>RS07</w:t>
            </w:r>
          </w:p>
        </w:tc>
        <w:tc>
          <w:tcPr>
            <w:tcW w:w="3674" w:type="pct"/>
            <w:shd w:val="clear" w:color="auto" w:fill="auto"/>
          </w:tcPr>
          <w:p w14:paraId="736667C1" w14:textId="77777777" w:rsidR="006000C4" w:rsidRPr="00AA47E9" w:rsidRDefault="006000C4" w:rsidP="00351DBB">
            <w:pPr>
              <w:tabs>
                <w:tab w:val="left" w:pos="720"/>
              </w:tabs>
              <w:spacing w:after="0"/>
            </w:pPr>
            <w:r w:rsidRPr="00AA47E9">
              <w:t>Discovery outside a controlled area boundary of radiation or contamination, including contamination on equipment, clothing or skin, significantly above that permitted by the local arrangements.</w:t>
            </w:r>
          </w:p>
        </w:tc>
        <w:tc>
          <w:tcPr>
            <w:tcW w:w="443" w:type="pct"/>
            <w:shd w:val="clear" w:color="auto" w:fill="auto"/>
          </w:tcPr>
          <w:p w14:paraId="3AA75EF5" w14:textId="77777777" w:rsidR="006000C4" w:rsidRPr="00AA47E9" w:rsidRDefault="006000C4" w:rsidP="005778D8">
            <w:pPr>
              <w:tabs>
                <w:tab w:val="left" w:pos="720"/>
              </w:tabs>
              <w:spacing w:after="0"/>
            </w:pPr>
            <w:r w:rsidRPr="00AA47E9">
              <w:t>Week</w:t>
            </w:r>
          </w:p>
        </w:tc>
        <w:tc>
          <w:tcPr>
            <w:tcW w:w="393" w:type="pct"/>
          </w:tcPr>
          <w:p w14:paraId="41F2C2FB" w14:textId="77777777" w:rsidR="006000C4" w:rsidRPr="00AA47E9" w:rsidRDefault="006000C4" w:rsidP="005778D8">
            <w:pPr>
              <w:tabs>
                <w:tab w:val="left" w:pos="720"/>
              </w:tabs>
              <w:spacing w:after="0"/>
            </w:pPr>
            <w:r w:rsidRPr="00AA47E9">
              <w:t>Yes</w:t>
            </w:r>
          </w:p>
        </w:tc>
      </w:tr>
      <w:tr w:rsidR="006000C4" w:rsidRPr="00AA47E9" w14:paraId="526FFC5C" w14:textId="77777777" w:rsidTr="005D3DB0">
        <w:trPr>
          <w:jc w:val="center"/>
        </w:trPr>
        <w:tc>
          <w:tcPr>
            <w:tcW w:w="490" w:type="pct"/>
            <w:shd w:val="clear" w:color="auto" w:fill="auto"/>
          </w:tcPr>
          <w:p w14:paraId="3A1A96C1" w14:textId="77777777" w:rsidR="006000C4" w:rsidRPr="00AA47E9" w:rsidRDefault="006000C4" w:rsidP="00351DBB">
            <w:pPr>
              <w:tabs>
                <w:tab w:val="left" w:pos="720"/>
              </w:tabs>
              <w:spacing w:after="0"/>
            </w:pPr>
            <w:r w:rsidRPr="00AA47E9">
              <w:t>RS08</w:t>
            </w:r>
          </w:p>
        </w:tc>
        <w:tc>
          <w:tcPr>
            <w:tcW w:w="3674" w:type="pct"/>
            <w:shd w:val="clear" w:color="auto" w:fill="auto"/>
          </w:tcPr>
          <w:p w14:paraId="29164EAB" w14:textId="77777777" w:rsidR="006000C4" w:rsidRPr="00AA47E9" w:rsidRDefault="006000C4" w:rsidP="00351DBB">
            <w:pPr>
              <w:tabs>
                <w:tab w:val="left" w:pos="720"/>
              </w:tabs>
              <w:spacing w:after="0"/>
            </w:pPr>
            <w:r w:rsidRPr="00AA47E9">
              <w:t>Confirmed exposure to radiation of any individual which exceeds or is suspected to exceed, the dose limits specified in the IRR17.</w:t>
            </w:r>
          </w:p>
        </w:tc>
        <w:tc>
          <w:tcPr>
            <w:tcW w:w="443" w:type="pct"/>
            <w:shd w:val="clear" w:color="auto" w:fill="auto"/>
          </w:tcPr>
          <w:p w14:paraId="57D4C6D1" w14:textId="56862BC0" w:rsidR="006000C4" w:rsidRPr="00AA47E9" w:rsidRDefault="007E1B47" w:rsidP="005778D8">
            <w:pPr>
              <w:tabs>
                <w:tab w:val="left" w:pos="720"/>
              </w:tabs>
              <w:spacing w:after="0"/>
            </w:pPr>
            <w:r>
              <w:t>Immediate</w:t>
            </w:r>
          </w:p>
        </w:tc>
        <w:tc>
          <w:tcPr>
            <w:tcW w:w="393" w:type="pct"/>
          </w:tcPr>
          <w:p w14:paraId="18DC31D2" w14:textId="77777777" w:rsidR="006000C4" w:rsidRPr="00AA47E9" w:rsidRDefault="006000C4" w:rsidP="005778D8">
            <w:pPr>
              <w:tabs>
                <w:tab w:val="left" w:pos="720"/>
              </w:tabs>
              <w:spacing w:after="0"/>
            </w:pPr>
            <w:r w:rsidRPr="00AA47E9">
              <w:t>Yes</w:t>
            </w:r>
          </w:p>
        </w:tc>
      </w:tr>
      <w:tr w:rsidR="006000C4" w:rsidRPr="00AA47E9" w14:paraId="5619BDF7" w14:textId="77777777" w:rsidTr="005D3DB0">
        <w:trPr>
          <w:jc w:val="center"/>
        </w:trPr>
        <w:tc>
          <w:tcPr>
            <w:tcW w:w="490" w:type="pct"/>
            <w:shd w:val="clear" w:color="auto" w:fill="auto"/>
          </w:tcPr>
          <w:p w14:paraId="2D3142AB" w14:textId="77777777" w:rsidR="006000C4" w:rsidRPr="00AA47E9" w:rsidRDefault="006000C4" w:rsidP="00351DBB">
            <w:pPr>
              <w:tabs>
                <w:tab w:val="left" w:pos="720"/>
              </w:tabs>
              <w:spacing w:after="0"/>
            </w:pPr>
            <w:r w:rsidRPr="00AA47E9">
              <w:t>RS09</w:t>
            </w:r>
          </w:p>
        </w:tc>
        <w:tc>
          <w:tcPr>
            <w:tcW w:w="3674" w:type="pct"/>
            <w:shd w:val="clear" w:color="auto" w:fill="auto"/>
          </w:tcPr>
          <w:p w14:paraId="55D76D84" w14:textId="77777777" w:rsidR="006000C4" w:rsidRPr="00AA47E9" w:rsidRDefault="006000C4" w:rsidP="00351DBB">
            <w:pPr>
              <w:tabs>
                <w:tab w:val="left" w:pos="720"/>
              </w:tabs>
              <w:spacing w:after="0"/>
            </w:pPr>
            <w:r w:rsidRPr="00AA47E9">
              <w:t>Where any individual is confirmed to have received an annual effective dose greater than the level set as subject to investigation under IRR17 Regulation 9(8).</w:t>
            </w:r>
          </w:p>
        </w:tc>
        <w:tc>
          <w:tcPr>
            <w:tcW w:w="443" w:type="pct"/>
            <w:shd w:val="clear" w:color="auto" w:fill="auto"/>
          </w:tcPr>
          <w:p w14:paraId="44914129" w14:textId="77777777" w:rsidR="006000C4" w:rsidRPr="00AA47E9" w:rsidRDefault="006000C4" w:rsidP="005778D8">
            <w:pPr>
              <w:tabs>
                <w:tab w:val="left" w:pos="720"/>
              </w:tabs>
              <w:spacing w:after="0"/>
            </w:pPr>
            <w:r w:rsidRPr="00AA47E9">
              <w:t>Day</w:t>
            </w:r>
          </w:p>
        </w:tc>
        <w:tc>
          <w:tcPr>
            <w:tcW w:w="393" w:type="pct"/>
          </w:tcPr>
          <w:p w14:paraId="137DA46E" w14:textId="77777777" w:rsidR="006000C4" w:rsidRPr="00AA47E9" w:rsidRDefault="006000C4" w:rsidP="005778D8">
            <w:pPr>
              <w:tabs>
                <w:tab w:val="left" w:pos="720"/>
              </w:tabs>
              <w:spacing w:after="0"/>
            </w:pPr>
            <w:r w:rsidRPr="00AA47E9">
              <w:t>Yes</w:t>
            </w:r>
          </w:p>
        </w:tc>
      </w:tr>
      <w:tr w:rsidR="006000C4" w:rsidRPr="00AA47E9" w14:paraId="1FB30F86" w14:textId="77777777" w:rsidTr="005D3DB0">
        <w:trPr>
          <w:jc w:val="center"/>
        </w:trPr>
        <w:tc>
          <w:tcPr>
            <w:tcW w:w="490" w:type="pct"/>
            <w:shd w:val="clear" w:color="auto" w:fill="auto"/>
          </w:tcPr>
          <w:p w14:paraId="34999ACD" w14:textId="77777777" w:rsidR="006000C4" w:rsidRPr="00AA47E9" w:rsidRDefault="006000C4" w:rsidP="00351DBB">
            <w:pPr>
              <w:tabs>
                <w:tab w:val="left" w:pos="720"/>
              </w:tabs>
              <w:spacing w:after="0"/>
            </w:pPr>
            <w:r w:rsidRPr="00AA47E9">
              <w:t>RS10</w:t>
            </w:r>
          </w:p>
        </w:tc>
        <w:tc>
          <w:tcPr>
            <w:tcW w:w="3674" w:type="pct"/>
            <w:shd w:val="clear" w:color="auto" w:fill="auto"/>
          </w:tcPr>
          <w:p w14:paraId="03D47DCC" w14:textId="77777777" w:rsidR="006000C4" w:rsidRPr="00AA47E9" w:rsidRDefault="006000C4" w:rsidP="00351DBB">
            <w:pPr>
              <w:tabs>
                <w:tab w:val="left" w:pos="720"/>
              </w:tabs>
              <w:spacing w:after="0"/>
            </w:pPr>
            <w:r w:rsidRPr="00AA47E9">
              <w:t>Where assessment confirms that the average effective dose to specified classes of persons exceeds the level ONR has Specified under LC 18 (1).</w:t>
            </w:r>
          </w:p>
        </w:tc>
        <w:tc>
          <w:tcPr>
            <w:tcW w:w="443" w:type="pct"/>
            <w:shd w:val="clear" w:color="auto" w:fill="auto"/>
          </w:tcPr>
          <w:p w14:paraId="09EAADFD" w14:textId="77777777" w:rsidR="006000C4" w:rsidRPr="00AA47E9" w:rsidRDefault="006000C4" w:rsidP="005778D8">
            <w:pPr>
              <w:tabs>
                <w:tab w:val="left" w:pos="720"/>
              </w:tabs>
              <w:spacing w:after="0"/>
            </w:pPr>
            <w:r w:rsidRPr="00AA47E9">
              <w:t>Day</w:t>
            </w:r>
          </w:p>
        </w:tc>
        <w:tc>
          <w:tcPr>
            <w:tcW w:w="393" w:type="pct"/>
          </w:tcPr>
          <w:p w14:paraId="0B218334" w14:textId="77777777" w:rsidR="006000C4" w:rsidRPr="00AA47E9" w:rsidRDefault="006000C4" w:rsidP="005778D8">
            <w:pPr>
              <w:tabs>
                <w:tab w:val="left" w:pos="720"/>
              </w:tabs>
              <w:spacing w:after="0"/>
            </w:pPr>
            <w:r w:rsidRPr="00AA47E9">
              <w:t>Yes</w:t>
            </w:r>
          </w:p>
        </w:tc>
      </w:tr>
      <w:tr w:rsidR="006000C4" w:rsidRPr="00AA47E9" w14:paraId="0E936254" w14:textId="77777777" w:rsidTr="005D3DB0">
        <w:trPr>
          <w:jc w:val="center"/>
        </w:trPr>
        <w:tc>
          <w:tcPr>
            <w:tcW w:w="490" w:type="pct"/>
            <w:shd w:val="clear" w:color="auto" w:fill="auto"/>
          </w:tcPr>
          <w:p w14:paraId="336752E9" w14:textId="77777777" w:rsidR="006000C4" w:rsidRPr="00AA47E9" w:rsidRDefault="006000C4" w:rsidP="00351DBB">
            <w:pPr>
              <w:tabs>
                <w:tab w:val="left" w:pos="720"/>
              </w:tabs>
              <w:spacing w:after="0"/>
            </w:pPr>
            <w:r w:rsidRPr="00AA47E9">
              <w:t>RS11</w:t>
            </w:r>
          </w:p>
        </w:tc>
        <w:tc>
          <w:tcPr>
            <w:tcW w:w="3674" w:type="pct"/>
            <w:shd w:val="clear" w:color="auto" w:fill="auto"/>
          </w:tcPr>
          <w:p w14:paraId="1DE47636" w14:textId="768158DC" w:rsidR="006000C4" w:rsidRPr="00AA47E9" w:rsidRDefault="006000C4" w:rsidP="00351DBB">
            <w:pPr>
              <w:tabs>
                <w:tab w:val="left" w:pos="720"/>
              </w:tabs>
              <w:spacing w:after="0"/>
            </w:pPr>
            <w:r w:rsidRPr="00AA47E9">
              <w:t>An occurrence whereby exposure of any individual worker is confirmed to have received an effective dose that exceeds or is likely to exceed 1</w:t>
            </w:r>
            <w:r w:rsidR="006A731D" w:rsidRPr="00AA47E9">
              <w:t xml:space="preserve"> </w:t>
            </w:r>
            <w:r w:rsidRPr="00AA47E9">
              <w:t>mSv above that estimated for the task.</w:t>
            </w:r>
          </w:p>
        </w:tc>
        <w:tc>
          <w:tcPr>
            <w:tcW w:w="443" w:type="pct"/>
            <w:shd w:val="clear" w:color="auto" w:fill="auto"/>
          </w:tcPr>
          <w:p w14:paraId="6097A69E" w14:textId="77777777" w:rsidR="006000C4" w:rsidRPr="00AA47E9" w:rsidRDefault="006000C4" w:rsidP="005778D8">
            <w:pPr>
              <w:tabs>
                <w:tab w:val="left" w:pos="720"/>
              </w:tabs>
              <w:spacing w:after="0"/>
            </w:pPr>
            <w:r w:rsidRPr="00AA47E9">
              <w:t>Week</w:t>
            </w:r>
          </w:p>
        </w:tc>
        <w:tc>
          <w:tcPr>
            <w:tcW w:w="393" w:type="pct"/>
          </w:tcPr>
          <w:p w14:paraId="34DFF3A9" w14:textId="77777777" w:rsidR="006000C4" w:rsidRPr="00AA47E9" w:rsidRDefault="006000C4" w:rsidP="005778D8">
            <w:pPr>
              <w:tabs>
                <w:tab w:val="left" w:pos="720"/>
              </w:tabs>
              <w:spacing w:after="0"/>
            </w:pPr>
            <w:r w:rsidRPr="00AA47E9">
              <w:t>Yes</w:t>
            </w:r>
          </w:p>
        </w:tc>
      </w:tr>
      <w:tr w:rsidR="006000C4" w:rsidRPr="00AA47E9" w14:paraId="4A8A29E9" w14:textId="77777777" w:rsidTr="005D3DB0">
        <w:trPr>
          <w:trHeight w:val="503"/>
          <w:jc w:val="center"/>
        </w:trPr>
        <w:tc>
          <w:tcPr>
            <w:tcW w:w="490" w:type="pct"/>
            <w:shd w:val="clear" w:color="auto" w:fill="auto"/>
          </w:tcPr>
          <w:p w14:paraId="472FF261" w14:textId="77777777" w:rsidR="006000C4" w:rsidRPr="00AA47E9" w:rsidRDefault="006000C4" w:rsidP="00351DBB">
            <w:pPr>
              <w:tabs>
                <w:tab w:val="left" w:pos="720"/>
              </w:tabs>
              <w:spacing w:after="0"/>
            </w:pPr>
            <w:r w:rsidRPr="00AA47E9">
              <w:t>RS12</w:t>
            </w:r>
          </w:p>
        </w:tc>
        <w:tc>
          <w:tcPr>
            <w:tcW w:w="3674" w:type="pct"/>
            <w:shd w:val="clear" w:color="auto" w:fill="auto"/>
          </w:tcPr>
          <w:p w14:paraId="1572401E" w14:textId="023D9D13" w:rsidR="006000C4" w:rsidRPr="00AA47E9" w:rsidRDefault="009D3044" w:rsidP="005778D8">
            <w:r w:rsidRPr="00AA47E9">
              <w:t>An occurrence where an individual receives an emergency exposure as defined by REPPIR 2019, Regulation 18 (1).</w:t>
            </w:r>
          </w:p>
        </w:tc>
        <w:tc>
          <w:tcPr>
            <w:tcW w:w="443" w:type="pct"/>
            <w:shd w:val="clear" w:color="auto" w:fill="auto"/>
          </w:tcPr>
          <w:p w14:paraId="5B12804F" w14:textId="77777777" w:rsidR="006000C4" w:rsidRPr="00AA47E9" w:rsidRDefault="006000C4" w:rsidP="005778D8">
            <w:pPr>
              <w:tabs>
                <w:tab w:val="left" w:pos="720"/>
              </w:tabs>
              <w:spacing w:after="0"/>
            </w:pPr>
            <w:r w:rsidRPr="00AA47E9">
              <w:t>Week</w:t>
            </w:r>
          </w:p>
        </w:tc>
        <w:tc>
          <w:tcPr>
            <w:tcW w:w="393" w:type="pct"/>
          </w:tcPr>
          <w:p w14:paraId="6FD1467D" w14:textId="77777777" w:rsidR="006000C4" w:rsidRPr="00AA47E9" w:rsidRDefault="006000C4" w:rsidP="005778D8">
            <w:pPr>
              <w:tabs>
                <w:tab w:val="left" w:pos="720"/>
              </w:tabs>
              <w:spacing w:after="0"/>
            </w:pPr>
            <w:r w:rsidRPr="00AA47E9">
              <w:t>Yes</w:t>
            </w:r>
          </w:p>
        </w:tc>
      </w:tr>
      <w:tr w:rsidR="006000C4" w:rsidRPr="00AA47E9" w14:paraId="23C3AA59" w14:textId="77777777" w:rsidTr="005D3DB0">
        <w:trPr>
          <w:jc w:val="center"/>
        </w:trPr>
        <w:tc>
          <w:tcPr>
            <w:tcW w:w="490" w:type="pct"/>
            <w:shd w:val="clear" w:color="auto" w:fill="auto"/>
          </w:tcPr>
          <w:p w14:paraId="3176BD44" w14:textId="77777777" w:rsidR="006000C4" w:rsidRPr="00AA47E9" w:rsidRDefault="006000C4" w:rsidP="00351DBB">
            <w:pPr>
              <w:tabs>
                <w:tab w:val="left" w:pos="720"/>
              </w:tabs>
              <w:spacing w:after="0"/>
            </w:pPr>
            <w:r w:rsidRPr="00AA47E9">
              <w:t>RS13</w:t>
            </w:r>
          </w:p>
        </w:tc>
        <w:tc>
          <w:tcPr>
            <w:tcW w:w="3674" w:type="pct"/>
            <w:shd w:val="clear" w:color="auto" w:fill="auto"/>
          </w:tcPr>
          <w:p w14:paraId="3347A994" w14:textId="77777777" w:rsidR="006000C4" w:rsidRPr="00AA47E9" w:rsidRDefault="006000C4" w:rsidP="0047799D">
            <w:pPr>
              <w:tabs>
                <w:tab w:val="left" w:pos="720"/>
              </w:tabs>
            </w:pPr>
            <w:r w:rsidRPr="00AA47E9">
              <w:t>Where there is reasonable cause to believe that a quantity of a radioactive substance specified in column 6 of Part 1 of Schedule 7 to the IRR17 and which was under an employer’s control is lost or has been stolen.</w:t>
            </w:r>
          </w:p>
        </w:tc>
        <w:tc>
          <w:tcPr>
            <w:tcW w:w="443" w:type="pct"/>
            <w:shd w:val="clear" w:color="auto" w:fill="auto"/>
          </w:tcPr>
          <w:p w14:paraId="5F415E5E" w14:textId="77777777" w:rsidR="006000C4" w:rsidRPr="00AA47E9" w:rsidRDefault="006000C4" w:rsidP="005778D8">
            <w:pPr>
              <w:tabs>
                <w:tab w:val="left" w:pos="720"/>
              </w:tabs>
              <w:spacing w:after="0"/>
            </w:pPr>
            <w:r w:rsidRPr="00AA47E9">
              <w:t>Day</w:t>
            </w:r>
          </w:p>
        </w:tc>
        <w:tc>
          <w:tcPr>
            <w:tcW w:w="393" w:type="pct"/>
          </w:tcPr>
          <w:p w14:paraId="69CE208D" w14:textId="77777777" w:rsidR="006000C4" w:rsidRPr="00AA47E9" w:rsidRDefault="006000C4" w:rsidP="005778D8">
            <w:pPr>
              <w:tabs>
                <w:tab w:val="left" w:pos="720"/>
              </w:tabs>
              <w:spacing w:after="0"/>
            </w:pPr>
            <w:r w:rsidRPr="00AA47E9">
              <w:t>Yes</w:t>
            </w:r>
          </w:p>
        </w:tc>
      </w:tr>
      <w:tr w:rsidR="006000C4" w:rsidRPr="00AA47E9" w14:paraId="7BC34C50" w14:textId="77777777" w:rsidTr="005D3DB0">
        <w:trPr>
          <w:jc w:val="center"/>
        </w:trPr>
        <w:tc>
          <w:tcPr>
            <w:tcW w:w="490" w:type="pct"/>
            <w:shd w:val="clear" w:color="auto" w:fill="auto"/>
          </w:tcPr>
          <w:p w14:paraId="246AEC1B" w14:textId="77777777" w:rsidR="006000C4" w:rsidRPr="00AA47E9" w:rsidRDefault="006000C4" w:rsidP="00351DBB">
            <w:pPr>
              <w:tabs>
                <w:tab w:val="left" w:pos="720"/>
              </w:tabs>
              <w:spacing w:after="0"/>
            </w:pPr>
            <w:r w:rsidRPr="00AA47E9">
              <w:t>RS14</w:t>
            </w:r>
          </w:p>
        </w:tc>
        <w:tc>
          <w:tcPr>
            <w:tcW w:w="3674" w:type="pct"/>
            <w:shd w:val="clear" w:color="auto" w:fill="auto"/>
          </w:tcPr>
          <w:p w14:paraId="0923AC48" w14:textId="1CBE3342" w:rsidR="00770512" w:rsidRPr="00AA47E9" w:rsidRDefault="006000C4" w:rsidP="0047799D">
            <w:pPr>
              <w:tabs>
                <w:tab w:val="left" w:pos="720"/>
              </w:tabs>
            </w:pPr>
            <w:r w:rsidRPr="00AA47E9">
              <w:t>Any event where radioactive material or waste was inadvertently brought onto or transported off the licensed site.</w:t>
            </w:r>
          </w:p>
        </w:tc>
        <w:tc>
          <w:tcPr>
            <w:tcW w:w="443" w:type="pct"/>
            <w:shd w:val="clear" w:color="auto" w:fill="auto"/>
          </w:tcPr>
          <w:p w14:paraId="3894F609" w14:textId="77777777" w:rsidR="006000C4" w:rsidRPr="00AA47E9" w:rsidRDefault="006000C4" w:rsidP="00351DBB">
            <w:pPr>
              <w:tabs>
                <w:tab w:val="left" w:pos="720"/>
              </w:tabs>
              <w:spacing w:after="0"/>
            </w:pPr>
            <w:r w:rsidRPr="00AA47E9">
              <w:t>Day</w:t>
            </w:r>
          </w:p>
        </w:tc>
        <w:tc>
          <w:tcPr>
            <w:tcW w:w="393" w:type="pct"/>
          </w:tcPr>
          <w:p w14:paraId="45AF93BB" w14:textId="77777777" w:rsidR="006000C4" w:rsidRPr="00AA47E9" w:rsidRDefault="006000C4" w:rsidP="00351DBB">
            <w:pPr>
              <w:tabs>
                <w:tab w:val="left" w:pos="720"/>
              </w:tabs>
              <w:spacing w:after="0"/>
            </w:pPr>
            <w:r w:rsidRPr="00AA47E9">
              <w:t>Yes</w:t>
            </w:r>
          </w:p>
        </w:tc>
      </w:tr>
      <w:tr w:rsidR="006000C4" w:rsidRPr="00AA47E9" w14:paraId="397BE83F" w14:textId="77777777" w:rsidTr="007034AF">
        <w:trPr>
          <w:jc w:val="center"/>
        </w:trPr>
        <w:tc>
          <w:tcPr>
            <w:tcW w:w="5000" w:type="pct"/>
            <w:gridSpan w:val="4"/>
            <w:shd w:val="clear" w:color="auto" w:fill="F9C1A6" w:themeFill="accent2" w:themeFillTint="66"/>
            <w:vAlign w:val="center"/>
          </w:tcPr>
          <w:p w14:paraId="0E53A209" w14:textId="77777777" w:rsidR="006000C4" w:rsidRPr="00AA47E9" w:rsidRDefault="006000C4" w:rsidP="00351DBB">
            <w:pPr>
              <w:tabs>
                <w:tab w:val="left" w:pos="720"/>
              </w:tabs>
              <w:spacing w:after="0"/>
              <w:jc w:val="center"/>
              <w:rPr>
                <w:b/>
                <w:bCs/>
              </w:rPr>
            </w:pPr>
            <w:r w:rsidRPr="00AA47E9">
              <w:rPr>
                <w:b/>
                <w:bCs/>
              </w:rPr>
              <w:lastRenderedPageBreak/>
              <w:t>Nuclear Security</w:t>
            </w:r>
          </w:p>
        </w:tc>
      </w:tr>
      <w:tr w:rsidR="006000C4" w:rsidRPr="00AA47E9" w14:paraId="2741C3FD" w14:textId="77777777" w:rsidTr="005D3DB0">
        <w:trPr>
          <w:jc w:val="center"/>
        </w:trPr>
        <w:tc>
          <w:tcPr>
            <w:tcW w:w="490" w:type="pct"/>
            <w:shd w:val="clear" w:color="auto" w:fill="auto"/>
          </w:tcPr>
          <w:p w14:paraId="61897C78" w14:textId="77777777" w:rsidR="006000C4" w:rsidRPr="00AA47E9" w:rsidRDefault="006000C4" w:rsidP="00351DBB">
            <w:pPr>
              <w:tabs>
                <w:tab w:val="left" w:pos="720"/>
              </w:tabs>
              <w:spacing w:after="0"/>
            </w:pPr>
            <w:r w:rsidRPr="00AA47E9">
              <w:t>SC10a</w:t>
            </w:r>
          </w:p>
        </w:tc>
        <w:tc>
          <w:tcPr>
            <w:tcW w:w="3674" w:type="pct"/>
            <w:shd w:val="clear" w:color="auto" w:fill="auto"/>
          </w:tcPr>
          <w:p w14:paraId="27413963" w14:textId="2CD49A49" w:rsidR="006000C4" w:rsidRPr="00A75A57" w:rsidRDefault="006000C4" w:rsidP="00A75A57">
            <w:pPr>
              <w:tabs>
                <w:tab w:val="left" w:pos="720"/>
              </w:tabs>
              <w:spacing w:after="0"/>
            </w:pPr>
            <w:r w:rsidRPr="00AA47E9">
              <w:t>Any unauthorised incursion on to the premises or any attempted or suspected such incursion.</w:t>
            </w:r>
          </w:p>
        </w:tc>
        <w:tc>
          <w:tcPr>
            <w:tcW w:w="443" w:type="pct"/>
            <w:shd w:val="clear" w:color="auto" w:fill="auto"/>
          </w:tcPr>
          <w:p w14:paraId="0C435D04" w14:textId="77777777" w:rsidR="006000C4" w:rsidRPr="00AA47E9" w:rsidRDefault="006000C4" w:rsidP="00351DBB">
            <w:pPr>
              <w:tabs>
                <w:tab w:val="left" w:pos="720"/>
              </w:tabs>
              <w:spacing w:after="0"/>
            </w:pPr>
            <w:r w:rsidRPr="00AA47E9">
              <w:t>Immediate</w:t>
            </w:r>
          </w:p>
        </w:tc>
        <w:tc>
          <w:tcPr>
            <w:tcW w:w="393" w:type="pct"/>
          </w:tcPr>
          <w:p w14:paraId="0F5411F6" w14:textId="77777777" w:rsidR="006000C4" w:rsidRPr="00AA47E9" w:rsidRDefault="006000C4" w:rsidP="00351DBB">
            <w:pPr>
              <w:tabs>
                <w:tab w:val="left" w:pos="720"/>
              </w:tabs>
              <w:spacing w:after="0"/>
            </w:pPr>
            <w:r w:rsidRPr="00AA47E9">
              <w:t>Yes</w:t>
            </w:r>
          </w:p>
        </w:tc>
      </w:tr>
      <w:tr w:rsidR="006000C4" w:rsidRPr="00AA47E9" w14:paraId="195B9F02" w14:textId="77777777" w:rsidTr="005D3DB0">
        <w:trPr>
          <w:jc w:val="center"/>
        </w:trPr>
        <w:tc>
          <w:tcPr>
            <w:tcW w:w="490" w:type="pct"/>
            <w:shd w:val="clear" w:color="auto" w:fill="auto"/>
          </w:tcPr>
          <w:p w14:paraId="21088E8A" w14:textId="77777777" w:rsidR="006000C4" w:rsidRPr="00AA47E9" w:rsidRDefault="006000C4" w:rsidP="00351DBB">
            <w:pPr>
              <w:tabs>
                <w:tab w:val="left" w:pos="720"/>
              </w:tabs>
              <w:spacing w:after="0"/>
            </w:pPr>
            <w:r w:rsidRPr="00AA47E9">
              <w:t>SC10b</w:t>
            </w:r>
          </w:p>
        </w:tc>
        <w:tc>
          <w:tcPr>
            <w:tcW w:w="3674" w:type="pct"/>
            <w:shd w:val="clear" w:color="auto" w:fill="auto"/>
          </w:tcPr>
          <w:p w14:paraId="6050FE80" w14:textId="77777777" w:rsidR="006000C4" w:rsidRPr="00AA47E9" w:rsidRDefault="006000C4" w:rsidP="00351DBB">
            <w:pPr>
              <w:tabs>
                <w:tab w:val="left" w:pos="720"/>
              </w:tabs>
              <w:spacing w:after="0"/>
            </w:pPr>
            <w:r w:rsidRPr="00AA47E9">
              <w:t>Any incident occurring on the premises involving an explosive or incendiary device or suspected such device, or a firearm or replica firearm.</w:t>
            </w:r>
          </w:p>
          <w:p w14:paraId="1E406173" w14:textId="77777777" w:rsidR="006000C4" w:rsidRPr="00AA47E9" w:rsidRDefault="006000C4" w:rsidP="00351DBB">
            <w:pPr>
              <w:tabs>
                <w:tab w:val="left" w:pos="720"/>
              </w:tabs>
              <w:spacing w:after="0"/>
              <w:rPr>
                <w:sz w:val="12"/>
                <w:szCs w:val="12"/>
              </w:rPr>
            </w:pPr>
          </w:p>
        </w:tc>
        <w:tc>
          <w:tcPr>
            <w:tcW w:w="443" w:type="pct"/>
            <w:shd w:val="clear" w:color="auto" w:fill="auto"/>
          </w:tcPr>
          <w:p w14:paraId="26E7304D" w14:textId="77777777" w:rsidR="006000C4" w:rsidRPr="00AA47E9" w:rsidRDefault="006000C4" w:rsidP="00351DBB">
            <w:pPr>
              <w:tabs>
                <w:tab w:val="left" w:pos="720"/>
              </w:tabs>
              <w:spacing w:after="0"/>
            </w:pPr>
            <w:r w:rsidRPr="00AA47E9">
              <w:t>Immediate</w:t>
            </w:r>
          </w:p>
        </w:tc>
        <w:tc>
          <w:tcPr>
            <w:tcW w:w="393" w:type="pct"/>
          </w:tcPr>
          <w:p w14:paraId="0E34C44E" w14:textId="77777777" w:rsidR="006000C4" w:rsidRPr="00AA47E9" w:rsidRDefault="006000C4" w:rsidP="00351DBB">
            <w:pPr>
              <w:tabs>
                <w:tab w:val="left" w:pos="720"/>
              </w:tabs>
              <w:spacing w:after="0"/>
            </w:pPr>
            <w:r w:rsidRPr="00AA47E9">
              <w:t>Yes</w:t>
            </w:r>
          </w:p>
        </w:tc>
      </w:tr>
      <w:tr w:rsidR="006000C4" w:rsidRPr="00AA47E9" w14:paraId="5B424617" w14:textId="77777777" w:rsidTr="005D3DB0">
        <w:trPr>
          <w:jc w:val="center"/>
        </w:trPr>
        <w:tc>
          <w:tcPr>
            <w:tcW w:w="490" w:type="pct"/>
            <w:shd w:val="clear" w:color="auto" w:fill="auto"/>
          </w:tcPr>
          <w:p w14:paraId="6AEFCBD1" w14:textId="77777777" w:rsidR="006000C4" w:rsidRPr="00AA47E9" w:rsidRDefault="006000C4" w:rsidP="00351DBB">
            <w:pPr>
              <w:tabs>
                <w:tab w:val="left" w:pos="720"/>
              </w:tabs>
              <w:spacing w:after="0"/>
            </w:pPr>
            <w:r w:rsidRPr="00AA47E9">
              <w:t>SC 10c</w:t>
            </w:r>
          </w:p>
        </w:tc>
        <w:tc>
          <w:tcPr>
            <w:tcW w:w="3674" w:type="pct"/>
            <w:shd w:val="clear" w:color="auto" w:fill="auto"/>
          </w:tcPr>
          <w:p w14:paraId="0C6B04B2" w14:textId="2D117D44" w:rsidR="006000C4" w:rsidRPr="00AA47E9" w:rsidRDefault="006000C4" w:rsidP="00351DBB">
            <w:pPr>
              <w:tabs>
                <w:tab w:val="left" w:pos="720"/>
              </w:tabs>
              <w:spacing w:after="0"/>
            </w:pPr>
            <w:r w:rsidRPr="00AA47E9">
              <w:t xml:space="preserve">Any damage to any building or equipment on the premises which might affect the security of the </w:t>
            </w:r>
            <w:r w:rsidR="00D63A29" w:rsidRPr="00AA47E9">
              <w:t>premises,</w:t>
            </w:r>
            <w:r w:rsidRPr="00AA47E9">
              <w:t xml:space="preserve"> or any material or equipment mentioned in regulation 4(2).</w:t>
            </w:r>
          </w:p>
          <w:p w14:paraId="009FC635" w14:textId="77777777" w:rsidR="006000C4" w:rsidRPr="00AA47E9" w:rsidRDefault="006000C4" w:rsidP="00351DBB">
            <w:pPr>
              <w:tabs>
                <w:tab w:val="left" w:pos="720"/>
              </w:tabs>
              <w:spacing w:after="0"/>
              <w:rPr>
                <w:sz w:val="12"/>
                <w:szCs w:val="12"/>
              </w:rPr>
            </w:pPr>
          </w:p>
        </w:tc>
        <w:tc>
          <w:tcPr>
            <w:tcW w:w="443" w:type="pct"/>
            <w:shd w:val="clear" w:color="auto" w:fill="auto"/>
          </w:tcPr>
          <w:p w14:paraId="0C8392CF" w14:textId="77777777" w:rsidR="006000C4" w:rsidRPr="00AA47E9" w:rsidRDefault="006000C4" w:rsidP="00351DBB">
            <w:pPr>
              <w:tabs>
                <w:tab w:val="left" w:pos="720"/>
              </w:tabs>
              <w:spacing w:after="0"/>
            </w:pPr>
            <w:r w:rsidRPr="00AA47E9">
              <w:t>Immediate</w:t>
            </w:r>
          </w:p>
        </w:tc>
        <w:tc>
          <w:tcPr>
            <w:tcW w:w="393" w:type="pct"/>
          </w:tcPr>
          <w:p w14:paraId="2EA3C17B" w14:textId="77777777" w:rsidR="006000C4" w:rsidRPr="00AA47E9" w:rsidRDefault="006000C4" w:rsidP="00351DBB">
            <w:pPr>
              <w:tabs>
                <w:tab w:val="left" w:pos="720"/>
              </w:tabs>
              <w:spacing w:after="0"/>
            </w:pPr>
            <w:r w:rsidRPr="00AA47E9">
              <w:t>Optional</w:t>
            </w:r>
            <w:r w:rsidRPr="00AA47E9">
              <w:rPr>
                <w:rStyle w:val="FootnoteReference"/>
              </w:rPr>
              <w:footnoteReference w:id="6"/>
            </w:r>
          </w:p>
        </w:tc>
      </w:tr>
      <w:tr w:rsidR="006000C4" w:rsidRPr="00AA47E9" w14:paraId="61395D38" w14:textId="77777777" w:rsidTr="005D3DB0">
        <w:trPr>
          <w:jc w:val="center"/>
        </w:trPr>
        <w:tc>
          <w:tcPr>
            <w:tcW w:w="490" w:type="pct"/>
            <w:shd w:val="clear" w:color="auto" w:fill="auto"/>
          </w:tcPr>
          <w:p w14:paraId="1887BD9B" w14:textId="77777777" w:rsidR="006000C4" w:rsidRPr="00AA47E9" w:rsidRDefault="006000C4" w:rsidP="00351DBB">
            <w:pPr>
              <w:tabs>
                <w:tab w:val="left" w:pos="720"/>
              </w:tabs>
              <w:spacing w:after="0"/>
            </w:pPr>
            <w:r w:rsidRPr="00AA47E9">
              <w:t>SC10d</w:t>
            </w:r>
          </w:p>
        </w:tc>
        <w:tc>
          <w:tcPr>
            <w:tcW w:w="3674" w:type="pct"/>
            <w:shd w:val="clear" w:color="auto" w:fill="auto"/>
          </w:tcPr>
          <w:p w14:paraId="2A81ABFE" w14:textId="4E6E5371" w:rsidR="006000C4" w:rsidRPr="00AA47E9" w:rsidRDefault="006000C4" w:rsidP="00351DBB">
            <w:pPr>
              <w:tabs>
                <w:tab w:val="left" w:pos="720"/>
              </w:tabs>
              <w:spacing w:after="0"/>
            </w:pPr>
            <w:r w:rsidRPr="00AA47E9">
              <w:t xml:space="preserve">Any malicious damage to any building or equipment on the premises, other than any trivial damage that does not affect the security of the </w:t>
            </w:r>
            <w:r w:rsidR="00D63A29" w:rsidRPr="00AA47E9">
              <w:t>premises,</w:t>
            </w:r>
            <w:r w:rsidRPr="00AA47E9">
              <w:t xml:space="preserve"> or any material or equipment mentioned in regulation 4(2).</w:t>
            </w:r>
          </w:p>
          <w:p w14:paraId="4BAFEA17" w14:textId="77777777" w:rsidR="006000C4" w:rsidRPr="00AA47E9" w:rsidRDefault="006000C4" w:rsidP="00351DBB">
            <w:pPr>
              <w:tabs>
                <w:tab w:val="left" w:pos="720"/>
              </w:tabs>
              <w:spacing w:after="0"/>
              <w:rPr>
                <w:sz w:val="12"/>
                <w:szCs w:val="12"/>
              </w:rPr>
            </w:pPr>
          </w:p>
        </w:tc>
        <w:tc>
          <w:tcPr>
            <w:tcW w:w="443" w:type="pct"/>
            <w:shd w:val="clear" w:color="auto" w:fill="auto"/>
          </w:tcPr>
          <w:p w14:paraId="36B464C0" w14:textId="77777777" w:rsidR="006000C4" w:rsidRPr="00AA47E9" w:rsidRDefault="006000C4" w:rsidP="00351DBB">
            <w:pPr>
              <w:tabs>
                <w:tab w:val="left" w:pos="720"/>
              </w:tabs>
              <w:spacing w:after="0"/>
            </w:pPr>
            <w:r w:rsidRPr="00AA47E9">
              <w:t>Immediate</w:t>
            </w:r>
          </w:p>
        </w:tc>
        <w:tc>
          <w:tcPr>
            <w:tcW w:w="393" w:type="pct"/>
          </w:tcPr>
          <w:p w14:paraId="4189DEE9" w14:textId="77777777" w:rsidR="006000C4" w:rsidRPr="00AA47E9" w:rsidRDefault="006000C4" w:rsidP="00351DBB">
            <w:pPr>
              <w:tabs>
                <w:tab w:val="left" w:pos="720"/>
              </w:tabs>
              <w:spacing w:after="0"/>
            </w:pPr>
            <w:r w:rsidRPr="00AA47E9">
              <w:t>Yes</w:t>
            </w:r>
          </w:p>
        </w:tc>
      </w:tr>
      <w:tr w:rsidR="006000C4" w:rsidRPr="00AA47E9" w14:paraId="35E07A32" w14:textId="77777777" w:rsidTr="005D3DB0">
        <w:trPr>
          <w:jc w:val="center"/>
        </w:trPr>
        <w:tc>
          <w:tcPr>
            <w:tcW w:w="490" w:type="pct"/>
            <w:shd w:val="clear" w:color="auto" w:fill="auto"/>
          </w:tcPr>
          <w:p w14:paraId="70BA1F9B" w14:textId="77777777" w:rsidR="006000C4" w:rsidRPr="00AA47E9" w:rsidRDefault="006000C4" w:rsidP="00351DBB">
            <w:pPr>
              <w:tabs>
                <w:tab w:val="left" w:pos="720"/>
              </w:tabs>
              <w:spacing w:after="0"/>
            </w:pPr>
            <w:r w:rsidRPr="00AA47E9">
              <w:t>SC10e</w:t>
            </w:r>
          </w:p>
        </w:tc>
        <w:tc>
          <w:tcPr>
            <w:tcW w:w="3674" w:type="pct"/>
            <w:shd w:val="clear" w:color="auto" w:fill="auto"/>
          </w:tcPr>
          <w:p w14:paraId="2F5B7D96" w14:textId="065FDD90" w:rsidR="006000C4" w:rsidRPr="00AA47E9" w:rsidRDefault="006000C4" w:rsidP="00351DBB">
            <w:pPr>
              <w:tabs>
                <w:tab w:val="left" w:pos="720"/>
              </w:tabs>
              <w:spacing w:after="0"/>
            </w:pPr>
            <w:r w:rsidRPr="00AA47E9">
              <w:t xml:space="preserve">Any theft or attempted theft, or any loss or suspected loss, or any unauthorised </w:t>
            </w:r>
            <w:r w:rsidR="00D63A29" w:rsidRPr="00AA47E9">
              <w:t xml:space="preserve">movement: </w:t>
            </w:r>
          </w:p>
          <w:p w14:paraId="63EDBC21" w14:textId="77777777" w:rsidR="006000C4" w:rsidRPr="00AA47E9" w:rsidRDefault="006000C4" w:rsidP="00351DBB">
            <w:pPr>
              <w:tabs>
                <w:tab w:val="left" w:pos="720"/>
              </w:tabs>
              <w:spacing w:after="0"/>
            </w:pPr>
            <w:r w:rsidRPr="00AA47E9">
              <w:t>of any nuclear material used or stored on the premises or in transit to or from them, or</w:t>
            </w:r>
          </w:p>
          <w:p w14:paraId="3257399F" w14:textId="77777777" w:rsidR="006000C4" w:rsidRPr="00AA47E9" w:rsidRDefault="006000C4" w:rsidP="00351DBB">
            <w:pPr>
              <w:tabs>
                <w:tab w:val="left" w:pos="720"/>
              </w:tabs>
              <w:spacing w:after="0"/>
            </w:pPr>
            <w:r w:rsidRPr="00AA47E9">
              <w:t>in the case of premises which are or form part of a nuclear site, of any other radioactive material used or stored on them.</w:t>
            </w:r>
          </w:p>
          <w:p w14:paraId="574A575C" w14:textId="77777777" w:rsidR="006000C4" w:rsidRPr="00AA47E9" w:rsidRDefault="006000C4" w:rsidP="00351DBB">
            <w:pPr>
              <w:tabs>
                <w:tab w:val="left" w:pos="720"/>
              </w:tabs>
              <w:spacing w:after="0"/>
              <w:rPr>
                <w:sz w:val="4"/>
                <w:szCs w:val="4"/>
              </w:rPr>
            </w:pPr>
          </w:p>
        </w:tc>
        <w:tc>
          <w:tcPr>
            <w:tcW w:w="443" w:type="pct"/>
            <w:shd w:val="clear" w:color="auto" w:fill="auto"/>
          </w:tcPr>
          <w:p w14:paraId="5A065304" w14:textId="77777777" w:rsidR="006000C4" w:rsidRPr="00AA47E9" w:rsidRDefault="006000C4" w:rsidP="00351DBB">
            <w:pPr>
              <w:tabs>
                <w:tab w:val="left" w:pos="720"/>
              </w:tabs>
              <w:spacing w:after="0"/>
            </w:pPr>
            <w:r w:rsidRPr="00AA47E9">
              <w:t>Immediate</w:t>
            </w:r>
          </w:p>
        </w:tc>
        <w:tc>
          <w:tcPr>
            <w:tcW w:w="393" w:type="pct"/>
          </w:tcPr>
          <w:p w14:paraId="3FAB9E30" w14:textId="77777777" w:rsidR="006000C4" w:rsidRPr="00AA47E9" w:rsidRDefault="006000C4" w:rsidP="00351DBB">
            <w:pPr>
              <w:tabs>
                <w:tab w:val="left" w:pos="720"/>
              </w:tabs>
              <w:spacing w:after="0"/>
            </w:pPr>
            <w:r w:rsidRPr="00AA47E9">
              <w:t>Yes</w:t>
            </w:r>
          </w:p>
        </w:tc>
      </w:tr>
      <w:tr w:rsidR="006000C4" w:rsidRPr="00AA47E9" w14:paraId="717801CD" w14:textId="77777777" w:rsidTr="005D3DB0">
        <w:trPr>
          <w:jc w:val="center"/>
        </w:trPr>
        <w:tc>
          <w:tcPr>
            <w:tcW w:w="490" w:type="pct"/>
            <w:shd w:val="clear" w:color="auto" w:fill="auto"/>
          </w:tcPr>
          <w:p w14:paraId="7FBC9312" w14:textId="77777777" w:rsidR="006000C4" w:rsidRPr="00AA47E9" w:rsidRDefault="006000C4" w:rsidP="00351DBB">
            <w:pPr>
              <w:tabs>
                <w:tab w:val="left" w:pos="720"/>
              </w:tabs>
              <w:spacing w:after="0"/>
            </w:pPr>
            <w:r w:rsidRPr="00AA47E9">
              <w:t>SC10f</w:t>
            </w:r>
          </w:p>
        </w:tc>
        <w:tc>
          <w:tcPr>
            <w:tcW w:w="3674" w:type="pct"/>
            <w:shd w:val="clear" w:color="auto" w:fill="auto"/>
          </w:tcPr>
          <w:p w14:paraId="0063219D" w14:textId="77777777" w:rsidR="006000C4" w:rsidRPr="00AA47E9" w:rsidRDefault="006000C4" w:rsidP="00351DBB">
            <w:pPr>
              <w:tabs>
                <w:tab w:val="left" w:pos="720"/>
              </w:tabs>
              <w:spacing w:after="0"/>
            </w:pPr>
            <w:r w:rsidRPr="00AA47E9">
              <w:t>Any theft or attempted theft, or any loss or unauthorised disclosure, of sensitive nuclear information kept on the premises, or any suspected such theft, loss or disclosure.</w:t>
            </w:r>
          </w:p>
          <w:p w14:paraId="760D321D" w14:textId="77777777" w:rsidR="006000C4" w:rsidRPr="00AA47E9" w:rsidRDefault="006000C4" w:rsidP="00351DBB">
            <w:pPr>
              <w:tabs>
                <w:tab w:val="left" w:pos="720"/>
              </w:tabs>
              <w:spacing w:after="0"/>
              <w:rPr>
                <w:sz w:val="4"/>
                <w:szCs w:val="4"/>
              </w:rPr>
            </w:pPr>
          </w:p>
        </w:tc>
        <w:tc>
          <w:tcPr>
            <w:tcW w:w="443" w:type="pct"/>
            <w:shd w:val="clear" w:color="auto" w:fill="auto"/>
          </w:tcPr>
          <w:p w14:paraId="73487792" w14:textId="77777777" w:rsidR="006000C4" w:rsidRPr="00AA47E9" w:rsidRDefault="006000C4" w:rsidP="00351DBB">
            <w:pPr>
              <w:tabs>
                <w:tab w:val="left" w:pos="720"/>
              </w:tabs>
              <w:spacing w:after="0"/>
            </w:pPr>
            <w:r w:rsidRPr="00AA47E9">
              <w:t>Immediate</w:t>
            </w:r>
          </w:p>
        </w:tc>
        <w:tc>
          <w:tcPr>
            <w:tcW w:w="393" w:type="pct"/>
          </w:tcPr>
          <w:p w14:paraId="3E201FFD" w14:textId="77777777" w:rsidR="006000C4" w:rsidRPr="00AA47E9" w:rsidRDefault="006000C4" w:rsidP="00351DBB">
            <w:pPr>
              <w:tabs>
                <w:tab w:val="left" w:pos="720"/>
              </w:tabs>
              <w:spacing w:after="0"/>
            </w:pPr>
            <w:r w:rsidRPr="00AA47E9">
              <w:t>Yes</w:t>
            </w:r>
          </w:p>
        </w:tc>
      </w:tr>
      <w:tr w:rsidR="006000C4" w:rsidRPr="00AA47E9" w14:paraId="0C6E26CE" w14:textId="77777777" w:rsidTr="005D3DB0">
        <w:trPr>
          <w:jc w:val="center"/>
        </w:trPr>
        <w:tc>
          <w:tcPr>
            <w:tcW w:w="490" w:type="pct"/>
            <w:shd w:val="clear" w:color="auto" w:fill="auto"/>
          </w:tcPr>
          <w:p w14:paraId="23EA0DF6" w14:textId="77777777" w:rsidR="006000C4" w:rsidRPr="00AA47E9" w:rsidRDefault="006000C4" w:rsidP="00351DBB">
            <w:pPr>
              <w:tabs>
                <w:tab w:val="left" w:pos="720"/>
              </w:tabs>
              <w:spacing w:after="0"/>
            </w:pPr>
            <w:r w:rsidRPr="00AA47E9">
              <w:t>SC10g</w:t>
            </w:r>
          </w:p>
        </w:tc>
        <w:tc>
          <w:tcPr>
            <w:tcW w:w="3674" w:type="pct"/>
            <w:shd w:val="clear" w:color="auto" w:fill="auto"/>
          </w:tcPr>
          <w:p w14:paraId="65264CD7" w14:textId="77777777" w:rsidR="006000C4" w:rsidRPr="00AA47E9" w:rsidRDefault="006000C4" w:rsidP="00351DBB">
            <w:pPr>
              <w:tabs>
                <w:tab w:val="left" w:pos="720"/>
              </w:tabs>
              <w:spacing w:after="0"/>
            </w:pPr>
            <w:r w:rsidRPr="00AA47E9">
              <w:t>Any unauthorised access to any sensitive nuclear information kept on the premises, or any attempt to gain such access.</w:t>
            </w:r>
          </w:p>
          <w:p w14:paraId="095EAFF9" w14:textId="77777777" w:rsidR="006000C4" w:rsidRPr="00AA47E9" w:rsidRDefault="006000C4" w:rsidP="00351DBB">
            <w:pPr>
              <w:tabs>
                <w:tab w:val="left" w:pos="720"/>
              </w:tabs>
              <w:spacing w:after="0"/>
              <w:rPr>
                <w:sz w:val="4"/>
                <w:szCs w:val="4"/>
              </w:rPr>
            </w:pPr>
          </w:p>
        </w:tc>
        <w:tc>
          <w:tcPr>
            <w:tcW w:w="443" w:type="pct"/>
            <w:shd w:val="clear" w:color="auto" w:fill="auto"/>
          </w:tcPr>
          <w:p w14:paraId="10918B19" w14:textId="77777777" w:rsidR="006000C4" w:rsidRPr="00AA47E9" w:rsidRDefault="006000C4" w:rsidP="00351DBB">
            <w:pPr>
              <w:tabs>
                <w:tab w:val="left" w:pos="720"/>
              </w:tabs>
              <w:spacing w:after="0"/>
            </w:pPr>
            <w:r w:rsidRPr="00AA47E9">
              <w:t>Immediate</w:t>
            </w:r>
          </w:p>
        </w:tc>
        <w:tc>
          <w:tcPr>
            <w:tcW w:w="393" w:type="pct"/>
          </w:tcPr>
          <w:p w14:paraId="3A91F4EE" w14:textId="77777777" w:rsidR="006000C4" w:rsidRPr="00AA47E9" w:rsidRDefault="006000C4" w:rsidP="00351DBB">
            <w:pPr>
              <w:tabs>
                <w:tab w:val="left" w:pos="720"/>
              </w:tabs>
              <w:spacing w:after="0"/>
            </w:pPr>
            <w:r w:rsidRPr="00AA47E9">
              <w:t>Optional</w:t>
            </w:r>
          </w:p>
        </w:tc>
      </w:tr>
      <w:tr w:rsidR="006000C4" w:rsidRPr="00AA47E9" w14:paraId="1501D4F5" w14:textId="77777777" w:rsidTr="005D3DB0">
        <w:trPr>
          <w:jc w:val="center"/>
        </w:trPr>
        <w:tc>
          <w:tcPr>
            <w:tcW w:w="490" w:type="pct"/>
            <w:shd w:val="clear" w:color="auto" w:fill="auto"/>
          </w:tcPr>
          <w:p w14:paraId="78D3663A" w14:textId="77777777" w:rsidR="006000C4" w:rsidRPr="00AA47E9" w:rsidRDefault="006000C4" w:rsidP="00351DBB">
            <w:pPr>
              <w:tabs>
                <w:tab w:val="left" w:pos="720"/>
              </w:tabs>
              <w:spacing w:after="0"/>
            </w:pPr>
            <w:r w:rsidRPr="00AA47E9">
              <w:t>SC10h</w:t>
            </w:r>
          </w:p>
        </w:tc>
        <w:tc>
          <w:tcPr>
            <w:tcW w:w="3674" w:type="pct"/>
            <w:shd w:val="clear" w:color="auto" w:fill="auto"/>
          </w:tcPr>
          <w:p w14:paraId="6105C484" w14:textId="77777777" w:rsidR="006000C4" w:rsidRPr="00AA47E9" w:rsidRDefault="006000C4" w:rsidP="00351DBB">
            <w:pPr>
              <w:tabs>
                <w:tab w:val="left" w:pos="720"/>
              </w:tabs>
              <w:spacing w:after="0"/>
            </w:pPr>
            <w:r w:rsidRPr="00AA47E9">
              <w:t>Any threat to do anything which would fall within any of the above criteria 10 a-g.</w:t>
            </w:r>
          </w:p>
          <w:p w14:paraId="3550E920" w14:textId="77777777" w:rsidR="006000C4" w:rsidRPr="00AA47E9" w:rsidRDefault="006000C4" w:rsidP="00351DBB">
            <w:pPr>
              <w:tabs>
                <w:tab w:val="left" w:pos="720"/>
              </w:tabs>
              <w:spacing w:after="0"/>
              <w:rPr>
                <w:sz w:val="4"/>
                <w:szCs w:val="4"/>
              </w:rPr>
            </w:pPr>
          </w:p>
        </w:tc>
        <w:tc>
          <w:tcPr>
            <w:tcW w:w="443" w:type="pct"/>
            <w:shd w:val="clear" w:color="auto" w:fill="auto"/>
          </w:tcPr>
          <w:p w14:paraId="7C0C3D0C" w14:textId="77777777" w:rsidR="006000C4" w:rsidRPr="00AA47E9" w:rsidRDefault="006000C4" w:rsidP="00351DBB">
            <w:pPr>
              <w:tabs>
                <w:tab w:val="left" w:pos="720"/>
              </w:tabs>
              <w:spacing w:after="0"/>
            </w:pPr>
            <w:r w:rsidRPr="00AA47E9">
              <w:t>Immediate</w:t>
            </w:r>
          </w:p>
        </w:tc>
        <w:tc>
          <w:tcPr>
            <w:tcW w:w="393" w:type="pct"/>
          </w:tcPr>
          <w:p w14:paraId="7C8F000C" w14:textId="77777777" w:rsidR="006000C4" w:rsidRPr="00AA47E9" w:rsidRDefault="006000C4" w:rsidP="00351DBB">
            <w:pPr>
              <w:tabs>
                <w:tab w:val="left" w:pos="720"/>
              </w:tabs>
              <w:spacing w:after="0"/>
            </w:pPr>
            <w:r w:rsidRPr="00AA47E9">
              <w:t>Optional</w:t>
            </w:r>
          </w:p>
        </w:tc>
      </w:tr>
      <w:tr w:rsidR="006000C4" w:rsidRPr="00AA47E9" w14:paraId="72F0AB80" w14:textId="77777777" w:rsidTr="005D3DB0">
        <w:trPr>
          <w:jc w:val="center"/>
        </w:trPr>
        <w:tc>
          <w:tcPr>
            <w:tcW w:w="490" w:type="pct"/>
            <w:shd w:val="clear" w:color="auto" w:fill="auto"/>
          </w:tcPr>
          <w:p w14:paraId="02537394" w14:textId="77777777" w:rsidR="006000C4" w:rsidRPr="00AA47E9" w:rsidRDefault="006000C4" w:rsidP="00351DBB">
            <w:pPr>
              <w:tabs>
                <w:tab w:val="left" w:pos="720"/>
              </w:tabs>
              <w:spacing w:after="0"/>
            </w:pPr>
            <w:r w:rsidRPr="00AA47E9">
              <w:lastRenderedPageBreak/>
              <w:t>SC10i</w:t>
            </w:r>
          </w:p>
        </w:tc>
        <w:tc>
          <w:tcPr>
            <w:tcW w:w="3674" w:type="pct"/>
            <w:shd w:val="clear" w:color="auto" w:fill="auto"/>
          </w:tcPr>
          <w:p w14:paraId="5685AD8F" w14:textId="77777777" w:rsidR="006000C4" w:rsidRPr="00AA47E9" w:rsidRDefault="006000C4" w:rsidP="00351DBB">
            <w:pPr>
              <w:tabs>
                <w:tab w:val="left" w:pos="720"/>
              </w:tabs>
              <w:spacing w:after="0"/>
            </w:pPr>
            <w:r w:rsidRPr="00AA47E9">
              <w:t>Any failure to comply with any of the standards, procedures and arrangements described in the approved security plan for the premises or in any approved temporary security plan to which for the time being they are subject.</w:t>
            </w:r>
          </w:p>
        </w:tc>
        <w:tc>
          <w:tcPr>
            <w:tcW w:w="443" w:type="pct"/>
            <w:shd w:val="clear" w:color="auto" w:fill="auto"/>
          </w:tcPr>
          <w:p w14:paraId="61603B04" w14:textId="77777777" w:rsidR="006000C4" w:rsidRPr="00AA47E9" w:rsidRDefault="006000C4" w:rsidP="00351DBB">
            <w:pPr>
              <w:tabs>
                <w:tab w:val="left" w:pos="720"/>
              </w:tabs>
              <w:spacing w:after="0"/>
            </w:pPr>
            <w:r w:rsidRPr="00AA47E9">
              <w:t>Immediate</w:t>
            </w:r>
          </w:p>
        </w:tc>
        <w:tc>
          <w:tcPr>
            <w:tcW w:w="393" w:type="pct"/>
          </w:tcPr>
          <w:p w14:paraId="43C4E0CB" w14:textId="77777777" w:rsidR="006000C4" w:rsidRPr="00AA47E9" w:rsidRDefault="006000C4" w:rsidP="00351DBB">
            <w:pPr>
              <w:tabs>
                <w:tab w:val="left" w:pos="720"/>
              </w:tabs>
              <w:spacing w:after="0"/>
            </w:pPr>
            <w:r w:rsidRPr="00AA47E9">
              <w:t>Optional</w:t>
            </w:r>
          </w:p>
        </w:tc>
      </w:tr>
      <w:tr w:rsidR="006000C4" w:rsidRPr="00AA47E9" w14:paraId="7C8E5EAE" w14:textId="77777777" w:rsidTr="005D3DB0">
        <w:trPr>
          <w:jc w:val="center"/>
        </w:trPr>
        <w:tc>
          <w:tcPr>
            <w:tcW w:w="490" w:type="pct"/>
            <w:shd w:val="clear" w:color="auto" w:fill="auto"/>
          </w:tcPr>
          <w:p w14:paraId="15F052F3" w14:textId="77777777" w:rsidR="006000C4" w:rsidRPr="00AA47E9" w:rsidRDefault="006000C4" w:rsidP="00351DBB">
            <w:pPr>
              <w:tabs>
                <w:tab w:val="left" w:pos="720"/>
              </w:tabs>
              <w:spacing w:after="0"/>
            </w:pPr>
            <w:r w:rsidRPr="00AA47E9">
              <w:t>SC10j</w:t>
            </w:r>
          </w:p>
        </w:tc>
        <w:tc>
          <w:tcPr>
            <w:tcW w:w="3674" w:type="pct"/>
            <w:shd w:val="clear" w:color="auto" w:fill="auto"/>
          </w:tcPr>
          <w:p w14:paraId="3FAAFB16" w14:textId="14930518" w:rsidR="006000C4" w:rsidRPr="00AA47E9" w:rsidRDefault="006000C4" w:rsidP="00351DBB">
            <w:pPr>
              <w:tabs>
                <w:tab w:val="left" w:pos="720"/>
              </w:tabs>
              <w:spacing w:after="0"/>
            </w:pPr>
            <w:r w:rsidRPr="00AA47E9">
              <w:t xml:space="preserve">Any other event or matter which might affect the security of the </w:t>
            </w:r>
            <w:r w:rsidR="00D63A29" w:rsidRPr="00AA47E9">
              <w:t>premises,</w:t>
            </w:r>
            <w:r w:rsidRPr="00AA47E9">
              <w:t xml:space="preserve"> or the material, equipment or information mentioned in regulation 4(2).</w:t>
            </w:r>
          </w:p>
        </w:tc>
        <w:tc>
          <w:tcPr>
            <w:tcW w:w="443" w:type="pct"/>
            <w:shd w:val="clear" w:color="auto" w:fill="auto"/>
          </w:tcPr>
          <w:p w14:paraId="1D6F476C" w14:textId="77777777" w:rsidR="006000C4" w:rsidRPr="00AA47E9" w:rsidRDefault="006000C4" w:rsidP="00351DBB">
            <w:pPr>
              <w:tabs>
                <w:tab w:val="left" w:pos="720"/>
              </w:tabs>
              <w:spacing w:after="0"/>
            </w:pPr>
            <w:r w:rsidRPr="00AA47E9">
              <w:t>Immediate</w:t>
            </w:r>
          </w:p>
        </w:tc>
        <w:tc>
          <w:tcPr>
            <w:tcW w:w="393" w:type="pct"/>
          </w:tcPr>
          <w:p w14:paraId="5113B833" w14:textId="77777777" w:rsidR="006000C4" w:rsidRPr="00AA47E9" w:rsidRDefault="006000C4" w:rsidP="00351DBB">
            <w:pPr>
              <w:tabs>
                <w:tab w:val="left" w:pos="720"/>
              </w:tabs>
              <w:spacing w:after="0"/>
            </w:pPr>
            <w:r w:rsidRPr="00AA47E9">
              <w:t>Optional</w:t>
            </w:r>
          </w:p>
        </w:tc>
      </w:tr>
      <w:tr w:rsidR="006000C4" w:rsidRPr="00AA47E9" w14:paraId="1C5CAEBD" w14:textId="77777777" w:rsidTr="005D3DB0">
        <w:trPr>
          <w:jc w:val="center"/>
        </w:trPr>
        <w:tc>
          <w:tcPr>
            <w:tcW w:w="490" w:type="pct"/>
            <w:shd w:val="clear" w:color="auto" w:fill="auto"/>
          </w:tcPr>
          <w:p w14:paraId="7CD33776" w14:textId="77777777" w:rsidR="006000C4" w:rsidRPr="00AA47E9" w:rsidRDefault="006000C4" w:rsidP="00351DBB">
            <w:pPr>
              <w:tabs>
                <w:tab w:val="left" w:pos="720"/>
              </w:tabs>
              <w:spacing w:after="0"/>
            </w:pPr>
            <w:r w:rsidRPr="00AA47E9">
              <w:t>SC18</w:t>
            </w:r>
          </w:p>
        </w:tc>
        <w:tc>
          <w:tcPr>
            <w:tcW w:w="3674" w:type="pct"/>
            <w:shd w:val="clear" w:color="auto" w:fill="auto"/>
          </w:tcPr>
          <w:p w14:paraId="4E03AC9E" w14:textId="673733BF" w:rsidR="006000C4" w:rsidRPr="00AA47E9" w:rsidRDefault="006000C4" w:rsidP="00351DBB">
            <w:pPr>
              <w:tabs>
                <w:tab w:val="left" w:pos="720"/>
              </w:tabs>
              <w:spacing w:after="0"/>
            </w:pPr>
            <w:r w:rsidRPr="00AA47E9">
              <w:t>An approved carrier must report to the Secretary of State any event or matter of a kind specified in the NISR.</w:t>
            </w:r>
          </w:p>
        </w:tc>
        <w:tc>
          <w:tcPr>
            <w:tcW w:w="443" w:type="pct"/>
            <w:shd w:val="clear" w:color="auto" w:fill="auto"/>
          </w:tcPr>
          <w:p w14:paraId="7E0201E3" w14:textId="77777777" w:rsidR="006000C4" w:rsidRPr="00AA47E9" w:rsidRDefault="006000C4" w:rsidP="00351DBB">
            <w:pPr>
              <w:tabs>
                <w:tab w:val="left" w:pos="720"/>
              </w:tabs>
              <w:spacing w:after="0"/>
            </w:pPr>
            <w:r w:rsidRPr="00AA47E9">
              <w:t>Immediate</w:t>
            </w:r>
          </w:p>
        </w:tc>
        <w:tc>
          <w:tcPr>
            <w:tcW w:w="393" w:type="pct"/>
          </w:tcPr>
          <w:p w14:paraId="2E0F4F29" w14:textId="77777777" w:rsidR="006000C4" w:rsidRPr="00AA47E9" w:rsidRDefault="006000C4" w:rsidP="00351DBB">
            <w:pPr>
              <w:tabs>
                <w:tab w:val="left" w:pos="720"/>
              </w:tabs>
              <w:spacing w:after="0"/>
            </w:pPr>
            <w:r w:rsidRPr="00AA47E9">
              <w:t>Optional</w:t>
            </w:r>
          </w:p>
        </w:tc>
      </w:tr>
      <w:tr w:rsidR="006000C4" w:rsidRPr="00AA47E9" w14:paraId="2CB71D6E" w14:textId="77777777" w:rsidTr="005D3DB0">
        <w:trPr>
          <w:jc w:val="center"/>
        </w:trPr>
        <w:tc>
          <w:tcPr>
            <w:tcW w:w="490" w:type="pct"/>
            <w:shd w:val="clear" w:color="auto" w:fill="auto"/>
          </w:tcPr>
          <w:p w14:paraId="2AA85025" w14:textId="77777777" w:rsidR="006000C4" w:rsidRPr="00AA47E9" w:rsidRDefault="006000C4" w:rsidP="00351DBB">
            <w:pPr>
              <w:tabs>
                <w:tab w:val="left" w:pos="720"/>
              </w:tabs>
              <w:spacing w:after="0"/>
            </w:pPr>
            <w:r w:rsidRPr="00AA47E9">
              <w:t>SC22a</w:t>
            </w:r>
          </w:p>
        </w:tc>
        <w:tc>
          <w:tcPr>
            <w:tcW w:w="3674" w:type="pct"/>
            <w:shd w:val="clear" w:color="auto" w:fill="auto"/>
          </w:tcPr>
          <w:p w14:paraId="161759DC" w14:textId="77777777" w:rsidR="006000C4" w:rsidRPr="00AA47E9" w:rsidRDefault="006000C4" w:rsidP="00351DBB">
            <w:pPr>
              <w:tabs>
                <w:tab w:val="left" w:pos="720"/>
              </w:tabs>
              <w:spacing w:after="0"/>
            </w:pPr>
            <w:r w:rsidRPr="00AA47E9">
              <w:t xml:space="preserve">Any theft or attempted theft, or any loss or unauthorised disclosure, of sensitive nuclear </w:t>
            </w:r>
          </w:p>
          <w:p w14:paraId="18DF0C2A" w14:textId="77777777" w:rsidR="006000C4" w:rsidRPr="00AA47E9" w:rsidRDefault="006000C4" w:rsidP="00351DBB">
            <w:pPr>
              <w:tabs>
                <w:tab w:val="left" w:pos="720"/>
              </w:tabs>
              <w:spacing w:after="0"/>
            </w:pPr>
            <w:r w:rsidRPr="00AA47E9">
              <w:t>information or any suspected such theft, loss or disclosure.</w:t>
            </w:r>
          </w:p>
        </w:tc>
        <w:tc>
          <w:tcPr>
            <w:tcW w:w="443" w:type="pct"/>
            <w:shd w:val="clear" w:color="auto" w:fill="auto"/>
          </w:tcPr>
          <w:p w14:paraId="3FE2666C" w14:textId="77777777" w:rsidR="006000C4" w:rsidRPr="00AA47E9" w:rsidRDefault="006000C4" w:rsidP="00351DBB">
            <w:pPr>
              <w:tabs>
                <w:tab w:val="left" w:pos="720"/>
              </w:tabs>
              <w:spacing w:after="0"/>
            </w:pPr>
            <w:r w:rsidRPr="00AA47E9">
              <w:t>Immediate</w:t>
            </w:r>
          </w:p>
        </w:tc>
        <w:tc>
          <w:tcPr>
            <w:tcW w:w="393" w:type="pct"/>
          </w:tcPr>
          <w:p w14:paraId="6B801BCB" w14:textId="77777777" w:rsidR="006000C4" w:rsidRPr="00AA47E9" w:rsidRDefault="006000C4" w:rsidP="00351DBB">
            <w:pPr>
              <w:tabs>
                <w:tab w:val="left" w:pos="720"/>
              </w:tabs>
              <w:spacing w:after="0"/>
            </w:pPr>
            <w:r w:rsidRPr="00AA47E9">
              <w:t>Yes</w:t>
            </w:r>
          </w:p>
        </w:tc>
      </w:tr>
      <w:tr w:rsidR="006000C4" w:rsidRPr="00AA47E9" w14:paraId="2FAFDA34" w14:textId="77777777" w:rsidTr="005D3DB0">
        <w:trPr>
          <w:jc w:val="center"/>
        </w:trPr>
        <w:tc>
          <w:tcPr>
            <w:tcW w:w="490" w:type="pct"/>
            <w:shd w:val="clear" w:color="auto" w:fill="auto"/>
          </w:tcPr>
          <w:p w14:paraId="07F0C0FB" w14:textId="77777777" w:rsidR="006000C4" w:rsidRPr="00AA47E9" w:rsidRDefault="006000C4" w:rsidP="00351DBB">
            <w:pPr>
              <w:tabs>
                <w:tab w:val="left" w:pos="720"/>
              </w:tabs>
              <w:spacing w:after="0"/>
            </w:pPr>
            <w:r w:rsidRPr="00AA47E9">
              <w:t>SC22b</w:t>
            </w:r>
          </w:p>
        </w:tc>
        <w:tc>
          <w:tcPr>
            <w:tcW w:w="3674" w:type="pct"/>
            <w:shd w:val="clear" w:color="auto" w:fill="auto"/>
          </w:tcPr>
          <w:p w14:paraId="3A28239E" w14:textId="77777777" w:rsidR="006000C4" w:rsidRPr="00AA47E9" w:rsidRDefault="006000C4" w:rsidP="00351DBB">
            <w:pPr>
              <w:tabs>
                <w:tab w:val="left" w:pos="720"/>
              </w:tabs>
              <w:spacing w:after="0"/>
            </w:pPr>
            <w:r w:rsidRPr="00AA47E9">
              <w:t>Any unauthorised access to sensitive nuclear information or any attempt to gain such access.</w:t>
            </w:r>
          </w:p>
        </w:tc>
        <w:tc>
          <w:tcPr>
            <w:tcW w:w="443" w:type="pct"/>
            <w:shd w:val="clear" w:color="auto" w:fill="auto"/>
          </w:tcPr>
          <w:p w14:paraId="30EB3459" w14:textId="77777777" w:rsidR="006000C4" w:rsidRPr="00AA47E9" w:rsidRDefault="006000C4" w:rsidP="00351DBB">
            <w:pPr>
              <w:tabs>
                <w:tab w:val="left" w:pos="720"/>
              </w:tabs>
              <w:spacing w:after="0"/>
            </w:pPr>
            <w:r w:rsidRPr="00AA47E9">
              <w:t>Immediate</w:t>
            </w:r>
          </w:p>
        </w:tc>
        <w:tc>
          <w:tcPr>
            <w:tcW w:w="393" w:type="pct"/>
          </w:tcPr>
          <w:p w14:paraId="4A440CE7" w14:textId="77777777" w:rsidR="006000C4" w:rsidRPr="00AA47E9" w:rsidRDefault="006000C4" w:rsidP="00351DBB">
            <w:pPr>
              <w:tabs>
                <w:tab w:val="left" w:pos="720"/>
              </w:tabs>
              <w:spacing w:after="0"/>
            </w:pPr>
            <w:r w:rsidRPr="00AA47E9">
              <w:t>Optional</w:t>
            </w:r>
          </w:p>
        </w:tc>
      </w:tr>
      <w:tr w:rsidR="006000C4" w:rsidRPr="00AA47E9" w14:paraId="24DBF190" w14:textId="77777777" w:rsidTr="005D3DB0">
        <w:trPr>
          <w:jc w:val="center"/>
        </w:trPr>
        <w:tc>
          <w:tcPr>
            <w:tcW w:w="490" w:type="pct"/>
            <w:shd w:val="clear" w:color="auto" w:fill="auto"/>
          </w:tcPr>
          <w:p w14:paraId="0852C008" w14:textId="77777777" w:rsidR="006000C4" w:rsidRPr="00AA47E9" w:rsidRDefault="006000C4" w:rsidP="00351DBB">
            <w:pPr>
              <w:tabs>
                <w:tab w:val="left" w:pos="720"/>
              </w:tabs>
              <w:spacing w:after="0"/>
            </w:pPr>
            <w:r w:rsidRPr="00AA47E9">
              <w:t>SC22c</w:t>
            </w:r>
          </w:p>
        </w:tc>
        <w:tc>
          <w:tcPr>
            <w:tcW w:w="3674" w:type="pct"/>
            <w:shd w:val="clear" w:color="auto" w:fill="auto"/>
          </w:tcPr>
          <w:p w14:paraId="699D9CCA" w14:textId="77777777" w:rsidR="006000C4" w:rsidRPr="00AA47E9" w:rsidRDefault="006000C4" w:rsidP="00351DBB">
            <w:pPr>
              <w:tabs>
                <w:tab w:val="left" w:pos="720"/>
              </w:tabs>
              <w:spacing w:after="0"/>
            </w:pPr>
            <w:r w:rsidRPr="00AA47E9">
              <w:t>Any other event or matter which might affect the security of any sensitive nuclear information.</w:t>
            </w:r>
          </w:p>
        </w:tc>
        <w:tc>
          <w:tcPr>
            <w:tcW w:w="443" w:type="pct"/>
            <w:shd w:val="clear" w:color="auto" w:fill="auto"/>
          </w:tcPr>
          <w:p w14:paraId="5E94DFD3" w14:textId="77777777" w:rsidR="006000C4" w:rsidRPr="00AA47E9" w:rsidRDefault="006000C4" w:rsidP="00351DBB">
            <w:pPr>
              <w:tabs>
                <w:tab w:val="left" w:pos="720"/>
              </w:tabs>
              <w:spacing w:after="0"/>
            </w:pPr>
            <w:r w:rsidRPr="00AA47E9">
              <w:t>Immediate</w:t>
            </w:r>
          </w:p>
        </w:tc>
        <w:tc>
          <w:tcPr>
            <w:tcW w:w="393" w:type="pct"/>
          </w:tcPr>
          <w:p w14:paraId="105B97D1" w14:textId="77777777" w:rsidR="006000C4" w:rsidRPr="00AA47E9" w:rsidRDefault="006000C4" w:rsidP="00351DBB">
            <w:pPr>
              <w:tabs>
                <w:tab w:val="left" w:pos="720"/>
              </w:tabs>
              <w:spacing w:after="0"/>
            </w:pPr>
            <w:r w:rsidRPr="00AA47E9">
              <w:t>Optional</w:t>
            </w:r>
          </w:p>
        </w:tc>
      </w:tr>
      <w:tr w:rsidR="006000C4" w:rsidRPr="00AA47E9" w14:paraId="2FF981B5" w14:textId="77777777" w:rsidTr="007034AF">
        <w:trPr>
          <w:jc w:val="center"/>
        </w:trPr>
        <w:tc>
          <w:tcPr>
            <w:tcW w:w="5000" w:type="pct"/>
            <w:gridSpan w:val="4"/>
            <w:shd w:val="clear" w:color="auto" w:fill="F9C1A6" w:themeFill="accent2" w:themeFillTint="66"/>
            <w:vAlign w:val="center"/>
          </w:tcPr>
          <w:p w14:paraId="24CEE37A" w14:textId="77777777" w:rsidR="006000C4" w:rsidRPr="00AA47E9" w:rsidRDefault="006000C4" w:rsidP="00351DBB">
            <w:pPr>
              <w:tabs>
                <w:tab w:val="left" w:pos="720"/>
              </w:tabs>
              <w:spacing w:after="0"/>
              <w:jc w:val="center"/>
            </w:pPr>
            <w:r w:rsidRPr="00AA47E9">
              <w:rPr>
                <w:b/>
                <w:bCs/>
              </w:rPr>
              <w:t>Nuclear Safeguards</w:t>
            </w:r>
          </w:p>
        </w:tc>
      </w:tr>
      <w:tr w:rsidR="006000C4" w:rsidRPr="00AA47E9" w14:paraId="47F534BB" w14:textId="77777777" w:rsidTr="005D3DB0">
        <w:trPr>
          <w:jc w:val="center"/>
        </w:trPr>
        <w:tc>
          <w:tcPr>
            <w:tcW w:w="490" w:type="pct"/>
            <w:shd w:val="clear" w:color="auto" w:fill="auto"/>
          </w:tcPr>
          <w:p w14:paraId="11F1D40C" w14:textId="77777777" w:rsidR="006000C4" w:rsidRPr="00AA47E9" w:rsidRDefault="006000C4" w:rsidP="00351DBB">
            <w:pPr>
              <w:tabs>
                <w:tab w:val="left" w:pos="720"/>
              </w:tabs>
              <w:spacing w:after="0"/>
            </w:pPr>
            <w:r w:rsidRPr="00AA47E9">
              <w:t>SG01a</w:t>
            </w:r>
          </w:p>
        </w:tc>
        <w:tc>
          <w:tcPr>
            <w:tcW w:w="3674" w:type="pct"/>
            <w:shd w:val="clear" w:color="auto" w:fill="auto"/>
          </w:tcPr>
          <w:p w14:paraId="05609B4B" w14:textId="77777777" w:rsidR="006000C4" w:rsidRPr="00AA47E9" w:rsidRDefault="006000C4" w:rsidP="00351DBB">
            <w:pPr>
              <w:tabs>
                <w:tab w:val="left" w:pos="720"/>
              </w:tabs>
              <w:spacing w:after="0"/>
            </w:pPr>
            <w:r w:rsidRPr="00AA47E9">
              <w:t>An event affecting IAEA safeguards arrangements:</w:t>
            </w:r>
          </w:p>
          <w:p w14:paraId="663231EF" w14:textId="77777777" w:rsidR="006000C4" w:rsidRPr="00AA47E9" w:rsidRDefault="006000C4" w:rsidP="006000C4">
            <w:pPr>
              <w:pStyle w:val="ListParagraph"/>
              <w:numPr>
                <w:ilvl w:val="0"/>
                <w:numId w:val="32"/>
              </w:numPr>
              <w:tabs>
                <w:tab w:val="left" w:pos="720"/>
              </w:tabs>
              <w:spacing w:after="0" w:line="264" w:lineRule="auto"/>
            </w:pPr>
            <w:r w:rsidRPr="00AA47E9">
              <w:t>IAEA Safeguards personnel’s Health and Safety</w:t>
            </w:r>
          </w:p>
          <w:p w14:paraId="2EB285AD" w14:textId="77777777" w:rsidR="006000C4" w:rsidRPr="00AA47E9" w:rsidRDefault="006000C4" w:rsidP="00351DBB">
            <w:pPr>
              <w:tabs>
                <w:tab w:val="left" w:pos="720"/>
              </w:tabs>
              <w:spacing w:after="0"/>
              <w:rPr>
                <w:b/>
                <w:bCs/>
              </w:rPr>
            </w:pPr>
            <w:r w:rsidRPr="00AA47E9">
              <w:tab/>
            </w:r>
            <w:r w:rsidRPr="00AA47E9">
              <w:tab/>
            </w:r>
            <w:r w:rsidRPr="00AA47E9">
              <w:rPr>
                <w:b/>
                <w:bCs/>
              </w:rPr>
              <w:t>OR</w:t>
            </w:r>
          </w:p>
          <w:p w14:paraId="11BF0E40" w14:textId="77777777" w:rsidR="006000C4" w:rsidRPr="00AA47E9" w:rsidRDefault="006000C4" w:rsidP="006000C4">
            <w:pPr>
              <w:pStyle w:val="ListParagraph"/>
              <w:numPr>
                <w:ilvl w:val="0"/>
                <w:numId w:val="32"/>
              </w:numPr>
              <w:tabs>
                <w:tab w:val="left" w:pos="720"/>
              </w:tabs>
              <w:spacing w:after="0" w:line="264" w:lineRule="auto"/>
            </w:pPr>
            <w:r w:rsidRPr="00AA47E9">
              <w:t>IAEA Safeguards personnel’s Access to a location is denied or restricted in contravention of international agreements.</w:t>
            </w:r>
          </w:p>
          <w:p w14:paraId="69925CE7" w14:textId="77777777" w:rsidR="006000C4" w:rsidRPr="00AA47E9" w:rsidRDefault="006000C4" w:rsidP="00351DBB">
            <w:pPr>
              <w:tabs>
                <w:tab w:val="left" w:pos="720"/>
              </w:tabs>
              <w:spacing w:after="0"/>
              <w:rPr>
                <w:b/>
                <w:bCs/>
              </w:rPr>
            </w:pPr>
            <w:r w:rsidRPr="00AA47E9">
              <w:tab/>
            </w:r>
            <w:r w:rsidRPr="00AA47E9">
              <w:tab/>
            </w:r>
            <w:r w:rsidRPr="00AA47E9">
              <w:rPr>
                <w:b/>
                <w:bCs/>
              </w:rPr>
              <w:t>OR</w:t>
            </w:r>
          </w:p>
          <w:p w14:paraId="2F02F7D7" w14:textId="77777777" w:rsidR="006000C4" w:rsidRPr="00AA47E9" w:rsidRDefault="006000C4" w:rsidP="006000C4">
            <w:pPr>
              <w:pStyle w:val="ListParagraph"/>
              <w:numPr>
                <w:ilvl w:val="0"/>
                <w:numId w:val="32"/>
              </w:numPr>
              <w:tabs>
                <w:tab w:val="left" w:pos="720"/>
              </w:tabs>
              <w:spacing w:after="0" w:line="264" w:lineRule="auto"/>
            </w:pPr>
            <w:r w:rsidRPr="00AA47E9">
              <w:t>IAEA safeguards seals on equipment or plant deliberately detached by non-IAEA staff, lost or showing signs of deliberate tampering, or evidence of tampering with IAEA equipment.</w:t>
            </w:r>
          </w:p>
        </w:tc>
        <w:tc>
          <w:tcPr>
            <w:tcW w:w="443" w:type="pct"/>
            <w:shd w:val="clear" w:color="auto" w:fill="auto"/>
          </w:tcPr>
          <w:p w14:paraId="1FEAB87E" w14:textId="77777777" w:rsidR="006000C4" w:rsidRPr="00AA47E9" w:rsidRDefault="006000C4" w:rsidP="00351DBB">
            <w:pPr>
              <w:tabs>
                <w:tab w:val="left" w:pos="720"/>
              </w:tabs>
              <w:spacing w:after="0"/>
            </w:pPr>
            <w:r w:rsidRPr="00AA47E9">
              <w:t>Immediate</w:t>
            </w:r>
          </w:p>
        </w:tc>
        <w:tc>
          <w:tcPr>
            <w:tcW w:w="393" w:type="pct"/>
          </w:tcPr>
          <w:p w14:paraId="0AB474E5" w14:textId="77777777" w:rsidR="006000C4" w:rsidRPr="00AA47E9" w:rsidRDefault="006000C4" w:rsidP="00351DBB">
            <w:pPr>
              <w:tabs>
                <w:tab w:val="left" w:pos="720"/>
              </w:tabs>
              <w:spacing w:after="0"/>
            </w:pPr>
            <w:r w:rsidRPr="00AA47E9">
              <w:t>Yes</w:t>
            </w:r>
          </w:p>
        </w:tc>
      </w:tr>
      <w:tr w:rsidR="006000C4" w:rsidRPr="00AA47E9" w14:paraId="55F5090D" w14:textId="77777777" w:rsidTr="006B5F19">
        <w:trPr>
          <w:cantSplit/>
          <w:jc w:val="center"/>
        </w:trPr>
        <w:tc>
          <w:tcPr>
            <w:tcW w:w="490" w:type="pct"/>
            <w:shd w:val="clear" w:color="auto" w:fill="auto"/>
          </w:tcPr>
          <w:p w14:paraId="24F4C4F9" w14:textId="77777777" w:rsidR="006000C4" w:rsidRPr="00AA47E9" w:rsidRDefault="006000C4" w:rsidP="00351DBB">
            <w:pPr>
              <w:tabs>
                <w:tab w:val="left" w:pos="720"/>
              </w:tabs>
              <w:spacing w:after="0"/>
            </w:pPr>
            <w:r w:rsidRPr="00AA47E9">
              <w:lastRenderedPageBreak/>
              <w:t>SG01b</w:t>
            </w:r>
          </w:p>
        </w:tc>
        <w:tc>
          <w:tcPr>
            <w:tcW w:w="3674" w:type="pct"/>
            <w:shd w:val="clear" w:color="auto" w:fill="auto"/>
          </w:tcPr>
          <w:p w14:paraId="5D355288" w14:textId="77777777" w:rsidR="006000C4" w:rsidRPr="00AA47E9" w:rsidRDefault="006000C4" w:rsidP="00351DBB">
            <w:pPr>
              <w:tabs>
                <w:tab w:val="left" w:pos="720"/>
              </w:tabs>
              <w:spacing w:after="0"/>
            </w:pPr>
            <w:r w:rsidRPr="00AA47E9">
              <w:t>A safeguards incident that meets any of the following criteria:</w:t>
            </w:r>
          </w:p>
          <w:p w14:paraId="61AC0F95" w14:textId="77777777" w:rsidR="006000C4" w:rsidRPr="00AA47E9" w:rsidRDefault="006000C4" w:rsidP="006000C4">
            <w:pPr>
              <w:pStyle w:val="ListParagraph"/>
              <w:numPr>
                <w:ilvl w:val="0"/>
                <w:numId w:val="31"/>
              </w:numPr>
              <w:tabs>
                <w:tab w:val="left" w:pos="720"/>
              </w:tabs>
              <w:spacing w:after="0" w:line="264" w:lineRule="auto"/>
            </w:pPr>
            <w:r w:rsidRPr="00AA47E9">
              <w:t>A discrepancy involving 1 significant quantity or more of qualifying nuclear material resulting from material unaccounted for (MUF), or shipper-receiver differences (SRD).</w:t>
            </w:r>
          </w:p>
          <w:p w14:paraId="20DEC1B7" w14:textId="77777777" w:rsidR="006000C4" w:rsidRPr="00AA47E9" w:rsidRDefault="006000C4" w:rsidP="006000C4">
            <w:pPr>
              <w:pStyle w:val="ListParagraph"/>
              <w:numPr>
                <w:ilvl w:val="0"/>
                <w:numId w:val="31"/>
              </w:numPr>
              <w:tabs>
                <w:tab w:val="left" w:pos="720"/>
              </w:tabs>
              <w:spacing w:after="0" w:line="264" w:lineRule="auto"/>
            </w:pPr>
            <w:r w:rsidRPr="00AA47E9">
              <w:t>Failure to locate a discrete ‘item’ containing qualifying nuclear material as it is reported in the operator’s nuclear material accountancy system.</w:t>
            </w:r>
          </w:p>
        </w:tc>
        <w:tc>
          <w:tcPr>
            <w:tcW w:w="443" w:type="pct"/>
            <w:shd w:val="clear" w:color="auto" w:fill="auto"/>
          </w:tcPr>
          <w:p w14:paraId="1CBA4341" w14:textId="77777777" w:rsidR="006000C4" w:rsidRPr="00AA47E9" w:rsidRDefault="006000C4" w:rsidP="00351DBB">
            <w:pPr>
              <w:tabs>
                <w:tab w:val="left" w:pos="720"/>
              </w:tabs>
              <w:spacing w:after="0"/>
            </w:pPr>
            <w:r w:rsidRPr="00AA47E9">
              <w:t>Immediate</w:t>
            </w:r>
          </w:p>
        </w:tc>
        <w:tc>
          <w:tcPr>
            <w:tcW w:w="393" w:type="pct"/>
          </w:tcPr>
          <w:p w14:paraId="30B2C9D0" w14:textId="77777777" w:rsidR="006000C4" w:rsidRPr="00AA47E9" w:rsidRDefault="006000C4" w:rsidP="00351DBB">
            <w:pPr>
              <w:tabs>
                <w:tab w:val="left" w:pos="720"/>
              </w:tabs>
              <w:spacing w:after="0"/>
            </w:pPr>
            <w:r w:rsidRPr="00AA47E9">
              <w:t>Yes</w:t>
            </w:r>
          </w:p>
        </w:tc>
      </w:tr>
      <w:tr w:rsidR="006000C4" w:rsidRPr="00AA47E9" w14:paraId="06AB860C" w14:textId="77777777" w:rsidTr="005D3DB0">
        <w:trPr>
          <w:jc w:val="center"/>
        </w:trPr>
        <w:tc>
          <w:tcPr>
            <w:tcW w:w="490" w:type="pct"/>
            <w:shd w:val="clear" w:color="auto" w:fill="auto"/>
          </w:tcPr>
          <w:p w14:paraId="3469256B" w14:textId="77777777" w:rsidR="006000C4" w:rsidRPr="00AA47E9" w:rsidRDefault="006000C4" w:rsidP="00351DBB">
            <w:pPr>
              <w:tabs>
                <w:tab w:val="left" w:pos="720"/>
              </w:tabs>
              <w:spacing w:after="0"/>
            </w:pPr>
            <w:r w:rsidRPr="00AA47E9">
              <w:t>SG02</w:t>
            </w:r>
          </w:p>
        </w:tc>
        <w:tc>
          <w:tcPr>
            <w:tcW w:w="3674" w:type="pct"/>
            <w:shd w:val="clear" w:color="auto" w:fill="auto"/>
          </w:tcPr>
          <w:p w14:paraId="40CD50B7" w14:textId="77777777" w:rsidR="006000C4" w:rsidRPr="00AA47E9" w:rsidRDefault="006000C4" w:rsidP="00351DBB">
            <w:pPr>
              <w:tabs>
                <w:tab w:val="left" w:pos="720"/>
              </w:tabs>
              <w:spacing w:after="0"/>
            </w:pPr>
            <w:r w:rsidRPr="00AA47E9">
              <w:t>It is believed that there has been, or might be, an unexpected loss or gain of qualifying nuclear material</w:t>
            </w:r>
          </w:p>
        </w:tc>
        <w:tc>
          <w:tcPr>
            <w:tcW w:w="443" w:type="pct"/>
            <w:shd w:val="clear" w:color="auto" w:fill="auto"/>
          </w:tcPr>
          <w:p w14:paraId="1F9E43F7" w14:textId="77777777" w:rsidR="006000C4" w:rsidRPr="00AA47E9" w:rsidRDefault="006000C4" w:rsidP="00351DBB">
            <w:pPr>
              <w:tabs>
                <w:tab w:val="left" w:pos="720"/>
              </w:tabs>
              <w:spacing w:after="0"/>
            </w:pPr>
            <w:r w:rsidRPr="00AA47E9">
              <w:t>Day</w:t>
            </w:r>
          </w:p>
        </w:tc>
        <w:tc>
          <w:tcPr>
            <w:tcW w:w="393" w:type="pct"/>
          </w:tcPr>
          <w:p w14:paraId="15A21926" w14:textId="77777777" w:rsidR="006000C4" w:rsidRPr="00AA47E9" w:rsidRDefault="006000C4" w:rsidP="00351DBB">
            <w:pPr>
              <w:tabs>
                <w:tab w:val="left" w:pos="720"/>
              </w:tabs>
              <w:spacing w:after="0"/>
            </w:pPr>
            <w:r w:rsidRPr="00AA47E9">
              <w:t>Yes</w:t>
            </w:r>
          </w:p>
        </w:tc>
      </w:tr>
      <w:tr w:rsidR="006000C4" w:rsidRPr="00AA47E9" w14:paraId="201FC5A0" w14:textId="77777777" w:rsidTr="005D3DB0">
        <w:trPr>
          <w:jc w:val="center"/>
        </w:trPr>
        <w:tc>
          <w:tcPr>
            <w:tcW w:w="490" w:type="pct"/>
            <w:shd w:val="clear" w:color="auto" w:fill="auto"/>
          </w:tcPr>
          <w:p w14:paraId="7D423985" w14:textId="77777777" w:rsidR="006000C4" w:rsidRPr="00AA47E9" w:rsidRDefault="006000C4" w:rsidP="00351DBB">
            <w:pPr>
              <w:tabs>
                <w:tab w:val="left" w:pos="720"/>
              </w:tabs>
              <w:spacing w:after="0"/>
            </w:pPr>
            <w:r w:rsidRPr="00AA47E9">
              <w:t>SG03</w:t>
            </w:r>
          </w:p>
        </w:tc>
        <w:tc>
          <w:tcPr>
            <w:tcW w:w="3674" w:type="pct"/>
            <w:shd w:val="clear" w:color="auto" w:fill="auto"/>
          </w:tcPr>
          <w:p w14:paraId="70A5A83D" w14:textId="77777777" w:rsidR="006000C4" w:rsidRPr="00AA47E9" w:rsidRDefault="006000C4" w:rsidP="00351DBB">
            <w:pPr>
              <w:tabs>
                <w:tab w:val="left" w:pos="720"/>
              </w:tabs>
              <w:spacing w:after="0"/>
            </w:pPr>
            <w:r w:rsidRPr="00AA47E9">
              <w:t>Information that qualifying nuclear material shipped by, or to the operator has been or may have been lost or considerably delayed during transfer</w:t>
            </w:r>
          </w:p>
        </w:tc>
        <w:tc>
          <w:tcPr>
            <w:tcW w:w="443" w:type="pct"/>
            <w:shd w:val="clear" w:color="auto" w:fill="auto"/>
          </w:tcPr>
          <w:p w14:paraId="1E340EFE" w14:textId="77777777" w:rsidR="006000C4" w:rsidRPr="00AA47E9" w:rsidRDefault="006000C4" w:rsidP="00351DBB">
            <w:pPr>
              <w:tabs>
                <w:tab w:val="left" w:pos="720"/>
              </w:tabs>
              <w:spacing w:after="0"/>
            </w:pPr>
            <w:r w:rsidRPr="00AA47E9">
              <w:t>Day</w:t>
            </w:r>
          </w:p>
        </w:tc>
        <w:tc>
          <w:tcPr>
            <w:tcW w:w="393" w:type="pct"/>
          </w:tcPr>
          <w:p w14:paraId="4E2FF03A" w14:textId="77777777" w:rsidR="006000C4" w:rsidRPr="00AA47E9" w:rsidRDefault="006000C4" w:rsidP="00351DBB">
            <w:pPr>
              <w:tabs>
                <w:tab w:val="left" w:pos="720"/>
              </w:tabs>
              <w:spacing w:after="0"/>
            </w:pPr>
            <w:r w:rsidRPr="00AA47E9">
              <w:t>Yes</w:t>
            </w:r>
          </w:p>
        </w:tc>
      </w:tr>
      <w:tr w:rsidR="006000C4" w:rsidRPr="00AA47E9" w14:paraId="0C7C7A56" w14:textId="77777777" w:rsidTr="005D3DB0">
        <w:trPr>
          <w:jc w:val="center"/>
        </w:trPr>
        <w:tc>
          <w:tcPr>
            <w:tcW w:w="490" w:type="pct"/>
            <w:shd w:val="clear" w:color="auto" w:fill="auto"/>
          </w:tcPr>
          <w:p w14:paraId="7DED5BD2" w14:textId="77777777" w:rsidR="006000C4" w:rsidRPr="00AA47E9" w:rsidRDefault="006000C4" w:rsidP="00351DBB">
            <w:pPr>
              <w:tabs>
                <w:tab w:val="left" w:pos="720"/>
              </w:tabs>
              <w:spacing w:after="0"/>
            </w:pPr>
            <w:r w:rsidRPr="00AA47E9">
              <w:t>SG04</w:t>
            </w:r>
          </w:p>
        </w:tc>
        <w:tc>
          <w:tcPr>
            <w:tcW w:w="3674" w:type="pct"/>
            <w:shd w:val="clear" w:color="auto" w:fill="auto"/>
          </w:tcPr>
          <w:p w14:paraId="15E8792F" w14:textId="77777777" w:rsidR="006000C4" w:rsidRPr="00AA47E9" w:rsidRDefault="006000C4" w:rsidP="00351DBB">
            <w:pPr>
              <w:tabs>
                <w:tab w:val="left" w:pos="720"/>
              </w:tabs>
              <w:spacing w:after="0"/>
            </w:pPr>
            <w:r w:rsidRPr="00AA47E9">
              <w:t>An unexpected change in plant/material containment to the extent that qualifying nuclear material could have been removed or transferred without being subject to agreed safeguards verification.</w:t>
            </w:r>
          </w:p>
        </w:tc>
        <w:tc>
          <w:tcPr>
            <w:tcW w:w="443" w:type="pct"/>
            <w:shd w:val="clear" w:color="auto" w:fill="auto"/>
          </w:tcPr>
          <w:p w14:paraId="127DB726" w14:textId="77777777" w:rsidR="006000C4" w:rsidRPr="00AA47E9" w:rsidRDefault="006000C4" w:rsidP="00351DBB">
            <w:pPr>
              <w:tabs>
                <w:tab w:val="left" w:pos="720"/>
              </w:tabs>
              <w:spacing w:after="0"/>
            </w:pPr>
            <w:r w:rsidRPr="00AA47E9">
              <w:t>Day</w:t>
            </w:r>
          </w:p>
        </w:tc>
        <w:tc>
          <w:tcPr>
            <w:tcW w:w="393" w:type="pct"/>
          </w:tcPr>
          <w:p w14:paraId="7BE7F3AF" w14:textId="77777777" w:rsidR="006000C4" w:rsidRPr="00AA47E9" w:rsidRDefault="006000C4" w:rsidP="00351DBB">
            <w:pPr>
              <w:tabs>
                <w:tab w:val="left" w:pos="720"/>
              </w:tabs>
              <w:spacing w:after="0"/>
            </w:pPr>
            <w:r w:rsidRPr="00AA47E9">
              <w:t>Yes</w:t>
            </w:r>
          </w:p>
        </w:tc>
      </w:tr>
      <w:tr w:rsidR="006000C4" w:rsidRPr="00AA47E9" w14:paraId="1DBC8E86" w14:textId="77777777" w:rsidTr="005D3DB0">
        <w:trPr>
          <w:jc w:val="center"/>
        </w:trPr>
        <w:tc>
          <w:tcPr>
            <w:tcW w:w="490" w:type="pct"/>
            <w:shd w:val="clear" w:color="auto" w:fill="auto"/>
          </w:tcPr>
          <w:p w14:paraId="1E6DEF2A" w14:textId="77777777" w:rsidR="006000C4" w:rsidRPr="00AA47E9" w:rsidRDefault="006000C4" w:rsidP="00351DBB">
            <w:pPr>
              <w:tabs>
                <w:tab w:val="left" w:pos="720"/>
              </w:tabs>
              <w:spacing w:after="0"/>
            </w:pPr>
            <w:r w:rsidRPr="00AA47E9">
              <w:t>SG05</w:t>
            </w:r>
          </w:p>
        </w:tc>
        <w:tc>
          <w:tcPr>
            <w:tcW w:w="3674" w:type="pct"/>
            <w:shd w:val="clear" w:color="auto" w:fill="auto"/>
          </w:tcPr>
          <w:p w14:paraId="7A7CE164" w14:textId="77777777" w:rsidR="006000C4" w:rsidRPr="00AA47E9" w:rsidRDefault="006000C4" w:rsidP="00351DBB">
            <w:pPr>
              <w:tabs>
                <w:tab w:val="left" w:pos="720"/>
              </w:tabs>
              <w:spacing w:after="0"/>
            </w:pPr>
            <w:r w:rsidRPr="00AA47E9">
              <w:t>Other changes from those specified in Basic Technical Characteristics (BTC) declarations or in an Accountancy and Control Plan (ACP) without notification to ONR Safeguards within timescales set out in Nuclear Safeguards (EU Exit) Regulations 2019 and that are assessed as sufficiently significant to risk compromising compliance with safeguards obligations (Week)</w:t>
            </w:r>
          </w:p>
        </w:tc>
        <w:tc>
          <w:tcPr>
            <w:tcW w:w="443" w:type="pct"/>
            <w:shd w:val="clear" w:color="auto" w:fill="auto"/>
          </w:tcPr>
          <w:p w14:paraId="23DFAFF1" w14:textId="77777777" w:rsidR="006000C4" w:rsidRPr="00AA47E9" w:rsidRDefault="006000C4" w:rsidP="00351DBB">
            <w:pPr>
              <w:tabs>
                <w:tab w:val="left" w:pos="720"/>
              </w:tabs>
              <w:spacing w:after="0"/>
            </w:pPr>
            <w:r w:rsidRPr="00AA47E9">
              <w:t>Week</w:t>
            </w:r>
          </w:p>
        </w:tc>
        <w:tc>
          <w:tcPr>
            <w:tcW w:w="393" w:type="pct"/>
          </w:tcPr>
          <w:p w14:paraId="576D78B5" w14:textId="77777777" w:rsidR="006000C4" w:rsidRPr="00AA47E9" w:rsidRDefault="006000C4" w:rsidP="00351DBB">
            <w:pPr>
              <w:tabs>
                <w:tab w:val="left" w:pos="720"/>
              </w:tabs>
              <w:spacing w:after="0"/>
            </w:pPr>
            <w:r w:rsidRPr="00AA47E9">
              <w:t>Yes</w:t>
            </w:r>
          </w:p>
        </w:tc>
      </w:tr>
      <w:tr w:rsidR="006000C4" w:rsidRPr="00AA47E9" w14:paraId="54C9A78F" w14:textId="77777777" w:rsidTr="005D3DB0">
        <w:trPr>
          <w:jc w:val="center"/>
        </w:trPr>
        <w:tc>
          <w:tcPr>
            <w:tcW w:w="490" w:type="pct"/>
            <w:shd w:val="clear" w:color="auto" w:fill="auto"/>
          </w:tcPr>
          <w:p w14:paraId="65B46B31" w14:textId="77777777" w:rsidR="006000C4" w:rsidRPr="00AA47E9" w:rsidRDefault="006000C4" w:rsidP="00351DBB">
            <w:pPr>
              <w:tabs>
                <w:tab w:val="left" w:pos="720"/>
              </w:tabs>
              <w:spacing w:after="0"/>
            </w:pPr>
            <w:r w:rsidRPr="00AA47E9">
              <w:t>SG06</w:t>
            </w:r>
          </w:p>
        </w:tc>
        <w:tc>
          <w:tcPr>
            <w:tcW w:w="3674" w:type="pct"/>
            <w:shd w:val="clear" w:color="auto" w:fill="auto"/>
          </w:tcPr>
          <w:p w14:paraId="55811FB3" w14:textId="77777777" w:rsidR="006000C4" w:rsidRPr="00AA47E9" w:rsidRDefault="006000C4" w:rsidP="00351DBB">
            <w:pPr>
              <w:tabs>
                <w:tab w:val="left" w:pos="720"/>
              </w:tabs>
              <w:spacing w:after="0"/>
            </w:pPr>
            <w:r w:rsidRPr="00AA47E9">
              <w:t>Statutory nuclear material accounting reports not being issued or at risk of not being issued to timescales required under the Nuclear Safeguards (EU Exit) Regulations 2019.</w:t>
            </w:r>
          </w:p>
        </w:tc>
        <w:tc>
          <w:tcPr>
            <w:tcW w:w="443" w:type="pct"/>
            <w:shd w:val="clear" w:color="auto" w:fill="auto"/>
          </w:tcPr>
          <w:p w14:paraId="55A9FB41" w14:textId="77777777" w:rsidR="006000C4" w:rsidRPr="00AA47E9" w:rsidRDefault="006000C4" w:rsidP="00351DBB">
            <w:pPr>
              <w:tabs>
                <w:tab w:val="left" w:pos="720"/>
              </w:tabs>
              <w:spacing w:after="0"/>
            </w:pPr>
            <w:r w:rsidRPr="00AA47E9">
              <w:t>Day</w:t>
            </w:r>
          </w:p>
        </w:tc>
        <w:tc>
          <w:tcPr>
            <w:tcW w:w="393" w:type="pct"/>
          </w:tcPr>
          <w:p w14:paraId="7518D5A9" w14:textId="77777777" w:rsidR="006000C4" w:rsidRPr="00AA47E9" w:rsidRDefault="006000C4" w:rsidP="00351DBB">
            <w:pPr>
              <w:tabs>
                <w:tab w:val="left" w:pos="720"/>
              </w:tabs>
              <w:spacing w:after="0"/>
            </w:pPr>
            <w:r w:rsidRPr="00AA47E9">
              <w:t>Yes</w:t>
            </w:r>
          </w:p>
        </w:tc>
      </w:tr>
      <w:tr w:rsidR="006000C4" w:rsidRPr="00AA47E9" w14:paraId="66D5E04C" w14:textId="77777777" w:rsidTr="005D3DB0">
        <w:trPr>
          <w:jc w:val="center"/>
        </w:trPr>
        <w:tc>
          <w:tcPr>
            <w:tcW w:w="490" w:type="pct"/>
            <w:shd w:val="clear" w:color="auto" w:fill="auto"/>
          </w:tcPr>
          <w:p w14:paraId="572DF9D5" w14:textId="77777777" w:rsidR="006000C4" w:rsidRPr="00AA47E9" w:rsidRDefault="006000C4" w:rsidP="00351DBB">
            <w:pPr>
              <w:tabs>
                <w:tab w:val="left" w:pos="720"/>
              </w:tabs>
              <w:spacing w:after="0"/>
            </w:pPr>
            <w:r w:rsidRPr="00AA47E9">
              <w:t>SG07</w:t>
            </w:r>
          </w:p>
        </w:tc>
        <w:tc>
          <w:tcPr>
            <w:tcW w:w="3674" w:type="pct"/>
            <w:shd w:val="clear" w:color="auto" w:fill="auto"/>
          </w:tcPr>
          <w:p w14:paraId="19D634E7" w14:textId="77777777" w:rsidR="006000C4" w:rsidRPr="00AA47E9" w:rsidRDefault="006000C4" w:rsidP="00351DBB">
            <w:pPr>
              <w:tabs>
                <w:tab w:val="left" w:pos="720"/>
              </w:tabs>
              <w:spacing w:after="0"/>
            </w:pPr>
            <w:r w:rsidRPr="00AA47E9">
              <w:t>Failure to provide or shortcomings in the required inspection documentation, access for material verification or other problems of safeguards inspection implementation that are assessed as sufficiently significant to risk compromising compliance with safeguards obligations</w:t>
            </w:r>
          </w:p>
        </w:tc>
        <w:tc>
          <w:tcPr>
            <w:tcW w:w="443" w:type="pct"/>
            <w:shd w:val="clear" w:color="auto" w:fill="auto"/>
          </w:tcPr>
          <w:p w14:paraId="49B83133" w14:textId="77777777" w:rsidR="006000C4" w:rsidRPr="00AA47E9" w:rsidRDefault="006000C4" w:rsidP="00351DBB">
            <w:pPr>
              <w:tabs>
                <w:tab w:val="left" w:pos="720"/>
              </w:tabs>
              <w:spacing w:after="0"/>
            </w:pPr>
            <w:r w:rsidRPr="00AA47E9">
              <w:t>Day</w:t>
            </w:r>
          </w:p>
        </w:tc>
        <w:tc>
          <w:tcPr>
            <w:tcW w:w="393" w:type="pct"/>
          </w:tcPr>
          <w:p w14:paraId="3A443C9B" w14:textId="77777777" w:rsidR="006000C4" w:rsidRPr="00AA47E9" w:rsidRDefault="006000C4" w:rsidP="00351DBB">
            <w:pPr>
              <w:tabs>
                <w:tab w:val="left" w:pos="720"/>
              </w:tabs>
              <w:spacing w:after="0"/>
            </w:pPr>
            <w:r w:rsidRPr="00AA47E9">
              <w:t>Yes</w:t>
            </w:r>
          </w:p>
        </w:tc>
      </w:tr>
      <w:tr w:rsidR="006000C4" w:rsidRPr="00AA47E9" w14:paraId="3298E613" w14:textId="77777777" w:rsidTr="005D3DB0">
        <w:trPr>
          <w:jc w:val="center"/>
        </w:trPr>
        <w:tc>
          <w:tcPr>
            <w:tcW w:w="490" w:type="pct"/>
            <w:shd w:val="clear" w:color="auto" w:fill="auto"/>
          </w:tcPr>
          <w:p w14:paraId="360AA338" w14:textId="77777777" w:rsidR="006000C4" w:rsidRPr="00AA47E9" w:rsidRDefault="006000C4" w:rsidP="00351DBB">
            <w:pPr>
              <w:tabs>
                <w:tab w:val="left" w:pos="720"/>
              </w:tabs>
              <w:spacing w:after="0"/>
            </w:pPr>
            <w:r w:rsidRPr="00AA47E9">
              <w:t>SG08</w:t>
            </w:r>
          </w:p>
        </w:tc>
        <w:tc>
          <w:tcPr>
            <w:tcW w:w="3674" w:type="pct"/>
            <w:shd w:val="clear" w:color="auto" w:fill="auto"/>
          </w:tcPr>
          <w:p w14:paraId="51246C7E" w14:textId="77777777" w:rsidR="006000C4" w:rsidRPr="00AA47E9" w:rsidRDefault="006000C4" w:rsidP="00351DBB">
            <w:pPr>
              <w:tabs>
                <w:tab w:val="left" w:pos="720"/>
              </w:tabs>
              <w:spacing w:after="0"/>
            </w:pPr>
            <w:r w:rsidRPr="00AA47E9">
              <w:t>Changes affecting the annual Programme of Activities declared to ONR that are assessed as having significant implications for compliance with safeguards obligations</w:t>
            </w:r>
          </w:p>
        </w:tc>
        <w:tc>
          <w:tcPr>
            <w:tcW w:w="443" w:type="pct"/>
            <w:shd w:val="clear" w:color="auto" w:fill="auto"/>
          </w:tcPr>
          <w:p w14:paraId="7D62ECBF" w14:textId="77777777" w:rsidR="006000C4" w:rsidRPr="00AA47E9" w:rsidRDefault="006000C4" w:rsidP="00351DBB">
            <w:pPr>
              <w:tabs>
                <w:tab w:val="left" w:pos="720"/>
              </w:tabs>
              <w:spacing w:after="0"/>
            </w:pPr>
            <w:r w:rsidRPr="00AA47E9">
              <w:t>Week</w:t>
            </w:r>
          </w:p>
        </w:tc>
        <w:tc>
          <w:tcPr>
            <w:tcW w:w="393" w:type="pct"/>
          </w:tcPr>
          <w:p w14:paraId="57214675" w14:textId="77777777" w:rsidR="006000C4" w:rsidRPr="00AA47E9" w:rsidRDefault="006000C4" w:rsidP="00351DBB">
            <w:pPr>
              <w:tabs>
                <w:tab w:val="left" w:pos="720"/>
              </w:tabs>
              <w:spacing w:after="0"/>
            </w:pPr>
            <w:r w:rsidRPr="00AA47E9">
              <w:t>Yes</w:t>
            </w:r>
          </w:p>
        </w:tc>
      </w:tr>
      <w:tr w:rsidR="006000C4" w:rsidRPr="00AA47E9" w14:paraId="65830115" w14:textId="77777777" w:rsidTr="005D3DB0">
        <w:trPr>
          <w:jc w:val="center"/>
        </w:trPr>
        <w:tc>
          <w:tcPr>
            <w:tcW w:w="490" w:type="pct"/>
            <w:shd w:val="clear" w:color="auto" w:fill="auto"/>
          </w:tcPr>
          <w:p w14:paraId="2EBF2C23" w14:textId="77777777" w:rsidR="006000C4" w:rsidRPr="00AA47E9" w:rsidRDefault="006000C4" w:rsidP="00351DBB">
            <w:pPr>
              <w:tabs>
                <w:tab w:val="left" w:pos="720"/>
              </w:tabs>
              <w:spacing w:after="0"/>
            </w:pPr>
            <w:r w:rsidRPr="00AA47E9">
              <w:lastRenderedPageBreak/>
              <w:t>SG09</w:t>
            </w:r>
          </w:p>
        </w:tc>
        <w:tc>
          <w:tcPr>
            <w:tcW w:w="3674" w:type="pct"/>
            <w:shd w:val="clear" w:color="auto" w:fill="auto"/>
          </w:tcPr>
          <w:p w14:paraId="770D0E42" w14:textId="77777777" w:rsidR="006000C4" w:rsidRPr="00AA47E9" w:rsidRDefault="006000C4" w:rsidP="00351DBB">
            <w:pPr>
              <w:tabs>
                <w:tab w:val="left" w:pos="720"/>
              </w:tabs>
              <w:spacing w:after="0"/>
            </w:pPr>
            <w:r w:rsidRPr="00AA47E9">
              <w:t>Other qualifying nuclear material and /or safeguards-related events not readily assigned above that are assessed as sufficiently significant to risk compromising compliance with safeguards obligations</w:t>
            </w:r>
          </w:p>
        </w:tc>
        <w:tc>
          <w:tcPr>
            <w:tcW w:w="443" w:type="pct"/>
            <w:shd w:val="clear" w:color="auto" w:fill="auto"/>
          </w:tcPr>
          <w:p w14:paraId="4AE8E81F" w14:textId="77777777" w:rsidR="006000C4" w:rsidRPr="00AA47E9" w:rsidRDefault="006000C4" w:rsidP="00351DBB">
            <w:pPr>
              <w:tabs>
                <w:tab w:val="left" w:pos="720"/>
              </w:tabs>
              <w:spacing w:after="0"/>
            </w:pPr>
            <w:r w:rsidRPr="00AA47E9">
              <w:t>Week</w:t>
            </w:r>
          </w:p>
        </w:tc>
        <w:tc>
          <w:tcPr>
            <w:tcW w:w="393" w:type="pct"/>
          </w:tcPr>
          <w:p w14:paraId="641DC7B3" w14:textId="77777777" w:rsidR="006000C4" w:rsidRPr="00AA47E9" w:rsidRDefault="006000C4" w:rsidP="00351DBB">
            <w:pPr>
              <w:tabs>
                <w:tab w:val="left" w:pos="720"/>
              </w:tabs>
              <w:spacing w:after="0"/>
            </w:pPr>
            <w:r w:rsidRPr="00AA47E9">
              <w:t>Yes</w:t>
            </w:r>
          </w:p>
        </w:tc>
      </w:tr>
      <w:tr w:rsidR="006000C4" w:rsidRPr="00AA47E9" w14:paraId="7B1EF0BA" w14:textId="77777777" w:rsidTr="007034AF">
        <w:trPr>
          <w:jc w:val="center"/>
        </w:trPr>
        <w:tc>
          <w:tcPr>
            <w:tcW w:w="5000" w:type="pct"/>
            <w:gridSpan w:val="4"/>
            <w:shd w:val="clear" w:color="auto" w:fill="F9C1A6" w:themeFill="accent2" w:themeFillTint="66"/>
            <w:vAlign w:val="center"/>
          </w:tcPr>
          <w:p w14:paraId="6DCD6169" w14:textId="77777777" w:rsidR="006000C4" w:rsidRPr="00AA47E9" w:rsidRDefault="006000C4" w:rsidP="00351DBB">
            <w:pPr>
              <w:tabs>
                <w:tab w:val="left" w:pos="720"/>
              </w:tabs>
              <w:spacing w:after="0"/>
              <w:jc w:val="center"/>
              <w:rPr>
                <w:b/>
                <w:bCs/>
              </w:rPr>
            </w:pPr>
            <w:r w:rsidRPr="00AA47E9">
              <w:rPr>
                <w:b/>
                <w:bCs/>
              </w:rPr>
              <w:t>Transport of Radiological Material</w:t>
            </w:r>
          </w:p>
        </w:tc>
      </w:tr>
      <w:tr w:rsidR="006000C4" w:rsidRPr="00AA47E9" w14:paraId="479975B5" w14:textId="77777777" w:rsidTr="005D3DB0">
        <w:trPr>
          <w:jc w:val="center"/>
        </w:trPr>
        <w:tc>
          <w:tcPr>
            <w:tcW w:w="490" w:type="pct"/>
            <w:shd w:val="clear" w:color="auto" w:fill="auto"/>
          </w:tcPr>
          <w:p w14:paraId="6D060BE0" w14:textId="77777777" w:rsidR="006000C4" w:rsidRPr="00AA47E9" w:rsidRDefault="006000C4" w:rsidP="00351DBB">
            <w:pPr>
              <w:tabs>
                <w:tab w:val="left" w:pos="720"/>
              </w:tabs>
              <w:spacing w:after="0"/>
            </w:pPr>
            <w:r w:rsidRPr="00AA47E9">
              <w:t>TS01</w:t>
            </w:r>
          </w:p>
        </w:tc>
        <w:tc>
          <w:tcPr>
            <w:tcW w:w="3674" w:type="pct"/>
            <w:shd w:val="clear" w:color="auto" w:fill="auto"/>
          </w:tcPr>
          <w:p w14:paraId="1C027767" w14:textId="77777777" w:rsidR="006000C4" w:rsidRPr="00AA47E9" w:rsidRDefault="006000C4" w:rsidP="00351DBB">
            <w:pPr>
              <w:tabs>
                <w:tab w:val="left" w:pos="720"/>
              </w:tabs>
              <w:spacing w:after="0"/>
            </w:pPr>
            <w:r w:rsidRPr="00AA47E9">
              <w:t>A radiation emergency: a situation arising during the course of the carriage of a consignment of class 7 goods that requires urgent action in order to protect workers, members of the public or the population (either partially or as a whole) from exposure</w:t>
            </w:r>
          </w:p>
          <w:p w14:paraId="25AB7AF8" w14:textId="77777777" w:rsidR="006000C4" w:rsidRPr="00AA47E9" w:rsidRDefault="006000C4" w:rsidP="00351DBB">
            <w:pPr>
              <w:tabs>
                <w:tab w:val="left" w:pos="720"/>
              </w:tabs>
              <w:spacing w:after="0"/>
              <w:rPr>
                <w:sz w:val="8"/>
                <w:szCs w:val="8"/>
              </w:rPr>
            </w:pPr>
          </w:p>
          <w:p w14:paraId="3E9939AF" w14:textId="77777777" w:rsidR="006000C4" w:rsidRPr="00AA47E9" w:rsidRDefault="006000C4" w:rsidP="00351DBB">
            <w:pPr>
              <w:tabs>
                <w:tab w:val="left" w:pos="720"/>
              </w:tabs>
              <w:rPr>
                <w:b/>
                <w:bCs/>
              </w:rPr>
            </w:pPr>
            <w:r w:rsidRPr="00AA47E9">
              <w:tab/>
            </w:r>
            <w:r w:rsidRPr="00AA47E9">
              <w:rPr>
                <w:b/>
                <w:bCs/>
              </w:rPr>
              <w:t>OR</w:t>
            </w:r>
          </w:p>
          <w:p w14:paraId="1746D441" w14:textId="77777777" w:rsidR="006000C4" w:rsidRPr="00AA47E9" w:rsidRDefault="006000C4" w:rsidP="00351DBB">
            <w:pPr>
              <w:tabs>
                <w:tab w:val="left" w:pos="720"/>
              </w:tabs>
              <w:spacing w:after="0"/>
              <w:rPr>
                <w:highlight w:val="yellow"/>
              </w:rPr>
            </w:pPr>
            <w:r w:rsidRPr="00AA47E9">
              <w:t>Any occurrence during the carriage of nuclear material, causing or likely to cause death, or serious injury to persons by reason of the radioactive properties of such nuclear matter.</w:t>
            </w:r>
          </w:p>
        </w:tc>
        <w:tc>
          <w:tcPr>
            <w:tcW w:w="443" w:type="pct"/>
            <w:shd w:val="clear" w:color="auto" w:fill="auto"/>
          </w:tcPr>
          <w:p w14:paraId="134987C0" w14:textId="77777777" w:rsidR="006000C4" w:rsidRPr="00AA47E9" w:rsidRDefault="006000C4" w:rsidP="00351DBB">
            <w:pPr>
              <w:tabs>
                <w:tab w:val="left" w:pos="720"/>
              </w:tabs>
              <w:spacing w:after="0"/>
            </w:pPr>
            <w:r w:rsidRPr="00AA47E9">
              <w:t>Immediate</w:t>
            </w:r>
          </w:p>
        </w:tc>
        <w:tc>
          <w:tcPr>
            <w:tcW w:w="393" w:type="pct"/>
          </w:tcPr>
          <w:p w14:paraId="06E984D4" w14:textId="77777777" w:rsidR="006000C4" w:rsidRPr="00AA47E9" w:rsidRDefault="006000C4" w:rsidP="00351DBB">
            <w:pPr>
              <w:tabs>
                <w:tab w:val="left" w:pos="720"/>
              </w:tabs>
              <w:spacing w:after="0"/>
            </w:pPr>
            <w:r w:rsidRPr="00AA47E9">
              <w:t>Yes</w:t>
            </w:r>
          </w:p>
        </w:tc>
      </w:tr>
      <w:tr w:rsidR="006000C4" w:rsidRPr="00AA47E9" w14:paraId="56D81326" w14:textId="77777777" w:rsidTr="005D3DB0">
        <w:trPr>
          <w:jc w:val="center"/>
        </w:trPr>
        <w:tc>
          <w:tcPr>
            <w:tcW w:w="490" w:type="pct"/>
            <w:shd w:val="clear" w:color="auto" w:fill="auto"/>
          </w:tcPr>
          <w:p w14:paraId="65457F89" w14:textId="77777777" w:rsidR="006000C4" w:rsidRPr="00AA47E9" w:rsidRDefault="006000C4" w:rsidP="00351DBB">
            <w:pPr>
              <w:tabs>
                <w:tab w:val="left" w:pos="720"/>
              </w:tabs>
              <w:spacing w:after="0"/>
            </w:pPr>
            <w:r w:rsidRPr="00AA47E9">
              <w:t>TS02</w:t>
            </w:r>
          </w:p>
        </w:tc>
        <w:tc>
          <w:tcPr>
            <w:tcW w:w="3674" w:type="pct"/>
            <w:shd w:val="clear" w:color="auto" w:fill="auto"/>
          </w:tcPr>
          <w:p w14:paraId="363AA25B" w14:textId="3811C3BE" w:rsidR="006000C4" w:rsidRPr="00AA47E9" w:rsidRDefault="00031F1C" w:rsidP="00351DBB">
            <w:pPr>
              <w:tabs>
                <w:tab w:val="left" w:pos="720"/>
              </w:tabs>
              <w:spacing w:after="0"/>
            </w:pPr>
            <w:r w:rsidRPr="00AA47E9">
              <w:t>Theft (actual or attempted) or loss (permanent or temporarily) of the class 7 goods in carriage</w:t>
            </w:r>
          </w:p>
        </w:tc>
        <w:tc>
          <w:tcPr>
            <w:tcW w:w="443" w:type="pct"/>
            <w:shd w:val="clear" w:color="auto" w:fill="auto"/>
          </w:tcPr>
          <w:p w14:paraId="02735301" w14:textId="77777777" w:rsidR="006000C4" w:rsidRPr="00AA47E9" w:rsidRDefault="006000C4" w:rsidP="00351DBB">
            <w:pPr>
              <w:tabs>
                <w:tab w:val="left" w:pos="720"/>
              </w:tabs>
              <w:spacing w:after="0"/>
            </w:pPr>
            <w:r w:rsidRPr="00AA47E9">
              <w:t>Immediate</w:t>
            </w:r>
          </w:p>
        </w:tc>
        <w:tc>
          <w:tcPr>
            <w:tcW w:w="393" w:type="pct"/>
          </w:tcPr>
          <w:p w14:paraId="1D440DF4" w14:textId="77777777" w:rsidR="006000C4" w:rsidRPr="00AA47E9" w:rsidRDefault="006000C4" w:rsidP="00351DBB">
            <w:pPr>
              <w:tabs>
                <w:tab w:val="left" w:pos="720"/>
              </w:tabs>
              <w:spacing w:after="0"/>
            </w:pPr>
            <w:r w:rsidRPr="00AA47E9">
              <w:t>Yes</w:t>
            </w:r>
          </w:p>
        </w:tc>
      </w:tr>
      <w:tr w:rsidR="006000C4" w:rsidRPr="00AA47E9" w14:paraId="21EA6E8E" w14:textId="77777777" w:rsidTr="005D3DB0">
        <w:trPr>
          <w:jc w:val="center"/>
        </w:trPr>
        <w:tc>
          <w:tcPr>
            <w:tcW w:w="490" w:type="pct"/>
            <w:shd w:val="clear" w:color="auto" w:fill="auto"/>
          </w:tcPr>
          <w:p w14:paraId="3A636A8D" w14:textId="77777777" w:rsidR="006000C4" w:rsidRPr="00AA47E9" w:rsidRDefault="006000C4" w:rsidP="00351DBB">
            <w:pPr>
              <w:tabs>
                <w:tab w:val="left" w:pos="720"/>
              </w:tabs>
              <w:spacing w:after="0"/>
            </w:pPr>
            <w:r w:rsidRPr="00AA47E9">
              <w:t>TS03</w:t>
            </w:r>
          </w:p>
        </w:tc>
        <w:tc>
          <w:tcPr>
            <w:tcW w:w="3674" w:type="pct"/>
            <w:shd w:val="clear" w:color="auto" w:fill="auto"/>
          </w:tcPr>
          <w:p w14:paraId="12FB8395" w14:textId="77777777" w:rsidR="006000C4" w:rsidRPr="00AA47E9" w:rsidRDefault="006000C4" w:rsidP="00351DBB">
            <w:pPr>
              <w:tabs>
                <w:tab w:val="left" w:pos="720"/>
              </w:tabs>
              <w:spacing w:after="0"/>
            </w:pPr>
            <w:r w:rsidRPr="00AA47E9">
              <w:rPr>
                <w:color w:val="000000"/>
              </w:rPr>
              <w:t>Emergency arrangements have been initiated in relation to class 7 goods even if, in the event, no intervention was made pursuant to those arrangements</w:t>
            </w:r>
          </w:p>
        </w:tc>
        <w:tc>
          <w:tcPr>
            <w:tcW w:w="443" w:type="pct"/>
            <w:shd w:val="clear" w:color="auto" w:fill="auto"/>
          </w:tcPr>
          <w:p w14:paraId="55F3B53B" w14:textId="77777777" w:rsidR="006000C4" w:rsidRPr="00AA47E9" w:rsidRDefault="006000C4" w:rsidP="00351DBB">
            <w:pPr>
              <w:tabs>
                <w:tab w:val="left" w:pos="720"/>
              </w:tabs>
              <w:spacing w:after="0"/>
            </w:pPr>
            <w:r w:rsidRPr="00AA47E9">
              <w:t>Immediate</w:t>
            </w:r>
          </w:p>
        </w:tc>
        <w:tc>
          <w:tcPr>
            <w:tcW w:w="393" w:type="pct"/>
          </w:tcPr>
          <w:p w14:paraId="017C8AEE" w14:textId="77777777" w:rsidR="006000C4" w:rsidRPr="00AA47E9" w:rsidRDefault="006000C4" w:rsidP="00351DBB">
            <w:pPr>
              <w:tabs>
                <w:tab w:val="left" w:pos="720"/>
              </w:tabs>
              <w:spacing w:after="0"/>
            </w:pPr>
            <w:r w:rsidRPr="00AA47E9">
              <w:t>Yes</w:t>
            </w:r>
          </w:p>
        </w:tc>
      </w:tr>
      <w:tr w:rsidR="006000C4" w:rsidRPr="00AA47E9" w14:paraId="3C5AF9A6" w14:textId="77777777" w:rsidTr="005D3DB0">
        <w:trPr>
          <w:jc w:val="center"/>
        </w:trPr>
        <w:tc>
          <w:tcPr>
            <w:tcW w:w="490" w:type="pct"/>
            <w:shd w:val="clear" w:color="auto" w:fill="auto"/>
          </w:tcPr>
          <w:p w14:paraId="39A009DD" w14:textId="77777777" w:rsidR="006000C4" w:rsidRPr="00AA47E9" w:rsidRDefault="006000C4" w:rsidP="00351DBB">
            <w:pPr>
              <w:tabs>
                <w:tab w:val="left" w:pos="720"/>
              </w:tabs>
              <w:spacing w:after="0"/>
            </w:pPr>
            <w:r w:rsidRPr="00AA47E9">
              <w:t>TS04</w:t>
            </w:r>
          </w:p>
        </w:tc>
        <w:tc>
          <w:tcPr>
            <w:tcW w:w="3674" w:type="pct"/>
            <w:shd w:val="clear" w:color="auto" w:fill="auto"/>
          </w:tcPr>
          <w:p w14:paraId="4BA7452E" w14:textId="77777777" w:rsidR="006000C4" w:rsidRPr="00AA47E9" w:rsidRDefault="006000C4" w:rsidP="00351DBB">
            <w:pPr>
              <w:tabs>
                <w:tab w:val="left" w:pos="720"/>
              </w:tabs>
              <w:spacing w:after="0"/>
              <w:ind w:left="7"/>
            </w:pPr>
            <w:r w:rsidRPr="00AA47E9">
              <w:t>An occurrence during loading, carriage or unloading of class 7 goods involving:</w:t>
            </w:r>
          </w:p>
          <w:p w14:paraId="6B15C86E" w14:textId="6CCAA2C4" w:rsidR="006000C4" w:rsidRPr="00AA47E9" w:rsidRDefault="006000C4" w:rsidP="006000C4">
            <w:pPr>
              <w:numPr>
                <w:ilvl w:val="0"/>
                <w:numId w:val="29"/>
              </w:numPr>
              <w:spacing w:after="0" w:line="240" w:lineRule="auto"/>
              <w:jc w:val="both"/>
            </w:pPr>
            <w:r w:rsidRPr="00AA47E9">
              <w:t>Any release of radioactive material from the packages, or from the conveyance if being transported unpackaged</w:t>
            </w:r>
            <w:r w:rsidR="00870B12" w:rsidRPr="00AA47E9">
              <w:t>, or</w:t>
            </w:r>
          </w:p>
          <w:p w14:paraId="3DB7122E" w14:textId="77777777" w:rsidR="006000C4" w:rsidRPr="00AA47E9" w:rsidRDefault="006000C4" w:rsidP="006000C4">
            <w:pPr>
              <w:numPr>
                <w:ilvl w:val="0"/>
                <w:numId w:val="29"/>
              </w:numPr>
              <w:spacing w:after="0" w:line="240" w:lineRule="auto"/>
              <w:jc w:val="both"/>
            </w:pPr>
            <w:r w:rsidRPr="00AA47E9">
              <w:t xml:space="preserve">Exposure leading to a breach of the limits set out in the regulations for protection of workers and members of the public against ionising radiation (Schedule II of IAEA Safety Series No. 115 – “International Basic Safety Standards for Protection Against Ionising Radiation and for Safety of Radiation Sources”) </w:t>
            </w:r>
          </w:p>
        </w:tc>
        <w:tc>
          <w:tcPr>
            <w:tcW w:w="443" w:type="pct"/>
            <w:shd w:val="clear" w:color="auto" w:fill="auto"/>
          </w:tcPr>
          <w:p w14:paraId="3341500B" w14:textId="77777777" w:rsidR="006000C4" w:rsidRPr="00AA47E9" w:rsidRDefault="006000C4" w:rsidP="00351DBB">
            <w:pPr>
              <w:tabs>
                <w:tab w:val="left" w:pos="720"/>
              </w:tabs>
              <w:spacing w:after="0"/>
            </w:pPr>
            <w:r w:rsidRPr="00AA47E9">
              <w:t>Immediate</w:t>
            </w:r>
          </w:p>
        </w:tc>
        <w:tc>
          <w:tcPr>
            <w:tcW w:w="393" w:type="pct"/>
          </w:tcPr>
          <w:p w14:paraId="6BA88DF6" w14:textId="77777777" w:rsidR="006000C4" w:rsidRPr="00AA47E9" w:rsidRDefault="006000C4" w:rsidP="00351DBB">
            <w:pPr>
              <w:tabs>
                <w:tab w:val="left" w:pos="720"/>
              </w:tabs>
              <w:spacing w:after="0"/>
            </w:pPr>
            <w:r w:rsidRPr="00AA47E9">
              <w:t>Yes</w:t>
            </w:r>
          </w:p>
        </w:tc>
      </w:tr>
      <w:tr w:rsidR="006000C4" w:rsidRPr="00AA47E9" w14:paraId="67EF07A6" w14:textId="77777777" w:rsidTr="005D3DB0">
        <w:trPr>
          <w:jc w:val="center"/>
        </w:trPr>
        <w:tc>
          <w:tcPr>
            <w:tcW w:w="490" w:type="pct"/>
            <w:shd w:val="clear" w:color="auto" w:fill="auto"/>
          </w:tcPr>
          <w:p w14:paraId="092822B6" w14:textId="77777777" w:rsidR="006000C4" w:rsidRPr="00AA47E9" w:rsidRDefault="006000C4" w:rsidP="00351DBB">
            <w:pPr>
              <w:tabs>
                <w:tab w:val="left" w:pos="720"/>
              </w:tabs>
              <w:spacing w:after="0"/>
            </w:pPr>
            <w:r w:rsidRPr="00AA47E9">
              <w:t>TS05</w:t>
            </w:r>
          </w:p>
        </w:tc>
        <w:tc>
          <w:tcPr>
            <w:tcW w:w="3674" w:type="pct"/>
            <w:shd w:val="clear" w:color="auto" w:fill="auto"/>
          </w:tcPr>
          <w:p w14:paraId="63C84594" w14:textId="77777777" w:rsidR="006000C4" w:rsidRPr="00AA47E9" w:rsidRDefault="006000C4" w:rsidP="00351DBB">
            <w:pPr>
              <w:tabs>
                <w:tab w:val="left" w:pos="720"/>
              </w:tabs>
              <w:spacing w:after="0"/>
              <w:ind w:left="7"/>
            </w:pPr>
            <w:r w:rsidRPr="00AA47E9">
              <w:t>An occurrence during loading, carriage or unloading of class 7 goods where there is reason to believe that there has been a significant degradation in any package safety function (containment, shielding, thermal protection or criticality) that may have rendered the package unsuitable for continued carriage without additional safety measures</w:t>
            </w:r>
          </w:p>
        </w:tc>
        <w:tc>
          <w:tcPr>
            <w:tcW w:w="443" w:type="pct"/>
            <w:shd w:val="clear" w:color="auto" w:fill="auto"/>
          </w:tcPr>
          <w:p w14:paraId="15223814" w14:textId="77777777" w:rsidR="006000C4" w:rsidRPr="00AA47E9" w:rsidRDefault="006000C4" w:rsidP="00351DBB">
            <w:pPr>
              <w:tabs>
                <w:tab w:val="left" w:pos="720"/>
              </w:tabs>
              <w:spacing w:after="0"/>
            </w:pPr>
            <w:r w:rsidRPr="00AA47E9">
              <w:t>Immediate</w:t>
            </w:r>
          </w:p>
        </w:tc>
        <w:tc>
          <w:tcPr>
            <w:tcW w:w="393" w:type="pct"/>
          </w:tcPr>
          <w:p w14:paraId="5CCE0DAA" w14:textId="77777777" w:rsidR="006000C4" w:rsidRPr="00AA47E9" w:rsidRDefault="006000C4" w:rsidP="00351DBB">
            <w:pPr>
              <w:tabs>
                <w:tab w:val="left" w:pos="720"/>
              </w:tabs>
              <w:spacing w:after="0"/>
            </w:pPr>
            <w:r w:rsidRPr="00AA47E9">
              <w:t>Yes</w:t>
            </w:r>
          </w:p>
        </w:tc>
      </w:tr>
      <w:tr w:rsidR="006000C4" w:rsidRPr="00AA47E9" w14:paraId="618BBAD3" w14:textId="77777777" w:rsidTr="005D3DB0">
        <w:trPr>
          <w:jc w:val="center"/>
        </w:trPr>
        <w:tc>
          <w:tcPr>
            <w:tcW w:w="490" w:type="pct"/>
            <w:shd w:val="clear" w:color="auto" w:fill="auto"/>
          </w:tcPr>
          <w:p w14:paraId="580563CA" w14:textId="77777777" w:rsidR="006000C4" w:rsidRPr="00AA47E9" w:rsidRDefault="006000C4" w:rsidP="00351DBB">
            <w:pPr>
              <w:tabs>
                <w:tab w:val="left" w:pos="720"/>
              </w:tabs>
              <w:spacing w:after="0"/>
            </w:pPr>
            <w:r w:rsidRPr="00AA47E9">
              <w:lastRenderedPageBreak/>
              <w:t>TS06</w:t>
            </w:r>
          </w:p>
        </w:tc>
        <w:tc>
          <w:tcPr>
            <w:tcW w:w="3674" w:type="pct"/>
            <w:shd w:val="clear" w:color="auto" w:fill="auto"/>
          </w:tcPr>
          <w:p w14:paraId="61D21938" w14:textId="77777777" w:rsidR="006000C4" w:rsidRPr="00AA47E9" w:rsidRDefault="006000C4" w:rsidP="00351DBB">
            <w:pPr>
              <w:tabs>
                <w:tab w:val="left" w:pos="720"/>
              </w:tabs>
              <w:spacing w:after="0"/>
              <w:ind w:left="7"/>
            </w:pPr>
            <w:r w:rsidRPr="00AA47E9">
              <w:t>An occurrence where class 7 goods have been transported with any non-compliance regarding radiation or contamination levels (see notes)</w:t>
            </w:r>
          </w:p>
        </w:tc>
        <w:tc>
          <w:tcPr>
            <w:tcW w:w="443" w:type="pct"/>
            <w:shd w:val="clear" w:color="auto" w:fill="auto"/>
          </w:tcPr>
          <w:p w14:paraId="541E5534" w14:textId="77777777" w:rsidR="006000C4" w:rsidRPr="00AA47E9" w:rsidRDefault="006000C4" w:rsidP="00351DBB">
            <w:pPr>
              <w:tabs>
                <w:tab w:val="left" w:pos="720"/>
              </w:tabs>
              <w:spacing w:after="0"/>
            </w:pPr>
            <w:r w:rsidRPr="00AA47E9">
              <w:t>Day</w:t>
            </w:r>
          </w:p>
        </w:tc>
        <w:tc>
          <w:tcPr>
            <w:tcW w:w="393" w:type="pct"/>
          </w:tcPr>
          <w:p w14:paraId="2AB7A042" w14:textId="77777777" w:rsidR="006000C4" w:rsidRPr="00AA47E9" w:rsidRDefault="006000C4" w:rsidP="00351DBB">
            <w:pPr>
              <w:tabs>
                <w:tab w:val="left" w:pos="720"/>
              </w:tabs>
              <w:spacing w:after="0"/>
            </w:pPr>
            <w:r w:rsidRPr="00AA47E9">
              <w:t>Yes</w:t>
            </w:r>
          </w:p>
        </w:tc>
      </w:tr>
      <w:tr w:rsidR="006000C4" w:rsidRPr="00AA47E9" w14:paraId="253FBE30" w14:textId="77777777" w:rsidTr="005D3DB0">
        <w:trPr>
          <w:jc w:val="center"/>
        </w:trPr>
        <w:tc>
          <w:tcPr>
            <w:tcW w:w="490" w:type="pct"/>
            <w:shd w:val="clear" w:color="auto" w:fill="auto"/>
          </w:tcPr>
          <w:p w14:paraId="488B08FE" w14:textId="77777777" w:rsidR="006000C4" w:rsidRPr="00AA47E9" w:rsidRDefault="006000C4" w:rsidP="00351DBB">
            <w:pPr>
              <w:tabs>
                <w:tab w:val="left" w:pos="720"/>
              </w:tabs>
              <w:spacing w:after="0"/>
            </w:pPr>
            <w:r w:rsidRPr="00AA47E9">
              <w:t>TS07</w:t>
            </w:r>
          </w:p>
        </w:tc>
        <w:tc>
          <w:tcPr>
            <w:tcW w:w="3674" w:type="pct"/>
            <w:shd w:val="clear" w:color="auto" w:fill="auto"/>
          </w:tcPr>
          <w:p w14:paraId="18E4D809" w14:textId="77777777" w:rsidR="006000C4" w:rsidRPr="00AA47E9" w:rsidRDefault="006000C4" w:rsidP="00351DBB">
            <w:pPr>
              <w:tabs>
                <w:tab w:val="left" w:pos="720"/>
              </w:tabs>
              <w:spacing w:after="0"/>
              <w:ind w:left="7"/>
            </w:pPr>
            <w:r w:rsidRPr="00AA47E9">
              <w:t>Where class 7 goods have not been transported in full compliance with any appropriate specification or regulation, except as otherwise covered by TS05 or TS06</w:t>
            </w:r>
          </w:p>
        </w:tc>
        <w:tc>
          <w:tcPr>
            <w:tcW w:w="443" w:type="pct"/>
            <w:shd w:val="clear" w:color="auto" w:fill="auto"/>
          </w:tcPr>
          <w:p w14:paraId="1E4089FE" w14:textId="77777777" w:rsidR="006000C4" w:rsidRPr="00AA47E9" w:rsidRDefault="006000C4" w:rsidP="00351DBB">
            <w:pPr>
              <w:tabs>
                <w:tab w:val="left" w:pos="720"/>
              </w:tabs>
              <w:spacing w:after="0"/>
            </w:pPr>
            <w:r w:rsidRPr="00AA47E9">
              <w:t>Week</w:t>
            </w:r>
          </w:p>
        </w:tc>
        <w:tc>
          <w:tcPr>
            <w:tcW w:w="393" w:type="pct"/>
          </w:tcPr>
          <w:p w14:paraId="2CFA9C02" w14:textId="77777777" w:rsidR="006000C4" w:rsidRPr="00AA47E9" w:rsidRDefault="006000C4" w:rsidP="00351DBB">
            <w:pPr>
              <w:tabs>
                <w:tab w:val="left" w:pos="720"/>
              </w:tabs>
              <w:spacing w:after="0"/>
            </w:pPr>
            <w:r w:rsidRPr="00AA47E9">
              <w:t>Yes</w:t>
            </w:r>
          </w:p>
        </w:tc>
      </w:tr>
      <w:tr w:rsidR="006000C4" w:rsidRPr="00AA47E9" w14:paraId="3AFB4AB1" w14:textId="77777777" w:rsidTr="005D3DB0">
        <w:trPr>
          <w:jc w:val="center"/>
        </w:trPr>
        <w:tc>
          <w:tcPr>
            <w:tcW w:w="490" w:type="pct"/>
            <w:shd w:val="clear" w:color="auto" w:fill="auto"/>
          </w:tcPr>
          <w:p w14:paraId="196FF987" w14:textId="77777777" w:rsidR="006000C4" w:rsidRPr="00AA47E9" w:rsidRDefault="006000C4" w:rsidP="00351DBB">
            <w:pPr>
              <w:tabs>
                <w:tab w:val="left" w:pos="720"/>
              </w:tabs>
              <w:spacing w:after="0"/>
            </w:pPr>
            <w:r w:rsidRPr="00AA47E9">
              <w:t>TS08</w:t>
            </w:r>
          </w:p>
        </w:tc>
        <w:tc>
          <w:tcPr>
            <w:tcW w:w="3674" w:type="pct"/>
            <w:shd w:val="clear" w:color="auto" w:fill="auto"/>
          </w:tcPr>
          <w:p w14:paraId="77C46B75" w14:textId="77777777" w:rsidR="006000C4" w:rsidRPr="00AA47E9" w:rsidRDefault="006000C4" w:rsidP="00351DBB">
            <w:pPr>
              <w:tabs>
                <w:tab w:val="left" w:pos="720"/>
              </w:tabs>
              <w:spacing w:after="0"/>
              <w:ind w:left="7"/>
            </w:pPr>
            <w:r w:rsidRPr="00AA47E9">
              <w:t>A safety significant abnormal</w:t>
            </w:r>
            <w:r w:rsidRPr="00AA47E9">
              <w:rPr>
                <w:b/>
              </w:rPr>
              <w:t xml:space="preserve"> </w:t>
            </w:r>
            <w:r w:rsidRPr="00AA47E9">
              <w:t xml:space="preserve">occurrence which has taken place during the loading, filling, carriage or unloading of class 7 goods, provided it did not lead to a transport in breach of relevant statutory provisions, package specification or handling instructions. </w:t>
            </w:r>
          </w:p>
        </w:tc>
        <w:tc>
          <w:tcPr>
            <w:tcW w:w="443" w:type="pct"/>
            <w:shd w:val="clear" w:color="auto" w:fill="auto"/>
          </w:tcPr>
          <w:p w14:paraId="455B6948" w14:textId="77777777" w:rsidR="006000C4" w:rsidRPr="00AA47E9" w:rsidRDefault="006000C4" w:rsidP="00351DBB">
            <w:pPr>
              <w:tabs>
                <w:tab w:val="left" w:pos="720"/>
              </w:tabs>
              <w:spacing w:after="0"/>
            </w:pPr>
            <w:r w:rsidRPr="00AA47E9">
              <w:t>Month</w:t>
            </w:r>
          </w:p>
        </w:tc>
        <w:tc>
          <w:tcPr>
            <w:tcW w:w="393" w:type="pct"/>
          </w:tcPr>
          <w:p w14:paraId="5EE2B9B5" w14:textId="77777777" w:rsidR="006000C4" w:rsidRPr="00AA47E9" w:rsidRDefault="006000C4" w:rsidP="00351DBB">
            <w:pPr>
              <w:tabs>
                <w:tab w:val="left" w:pos="720"/>
              </w:tabs>
              <w:spacing w:after="0"/>
            </w:pPr>
            <w:r w:rsidRPr="00AA47E9">
              <w:t>Optional</w:t>
            </w:r>
          </w:p>
        </w:tc>
      </w:tr>
      <w:tr w:rsidR="006000C4" w:rsidRPr="00AA47E9" w14:paraId="3F39B9A4" w14:textId="77777777" w:rsidTr="005D3DB0">
        <w:trPr>
          <w:jc w:val="center"/>
        </w:trPr>
        <w:tc>
          <w:tcPr>
            <w:tcW w:w="490" w:type="pct"/>
            <w:shd w:val="clear" w:color="auto" w:fill="auto"/>
          </w:tcPr>
          <w:p w14:paraId="556D3E64" w14:textId="77777777" w:rsidR="006000C4" w:rsidRPr="00AA47E9" w:rsidRDefault="006000C4" w:rsidP="00351DBB">
            <w:pPr>
              <w:tabs>
                <w:tab w:val="left" w:pos="720"/>
              </w:tabs>
              <w:spacing w:after="0"/>
            </w:pPr>
            <w:r w:rsidRPr="00AA47E9">
              <w:t>TS09</w:t>
            </w:r>
          </w:p>
        </w:tc>
        <w:tc>
          <w:tcPr>
            <w:tcW w:w="3674" w:type="pct"/>
            <w:shd w:val="clear" w:color="auto" w:fill="auto"/>
          </w:tcPr>
          <w:p w14:paraId="5AFF7737" w14:textId="77777777" w:rsidR="006000C4" w:rsidRPr="00AA47E9" w:rsidRDefault="006000C4" w:rsidP="00351DBB">
            <w:pPr>
              <w:tabs>
                <w:tab w:val="left" w:pos="720"/>
              </w:tabs>
              <w:spacing w:after="0"/>
              <w:ind w:left="7"/>
            </w:pPr>
            <w:r w:rsidRPr="00AA47E9">
              <w:t>The discovery of radioactive material in a shipment believed to be non-radioactive</w:t>
            </w:r>
          </w:p>
        </w:tc>
        <w:tc>
          <w:tcPr>
            <w:tcW w:w="443" w:type="pct"/>
            <w:shd w:val="clear" w:color="auto" w:fill="auto"/>
          </w:tcPr>
          <w:p w14:paraId="158D609C" w14:textId="77777777" w:rsidR="006000C4" w:rsidRPr="00AA47E9" w:rsidRDefault="006000C4" w:rsidP="00351DBB">
            <w:pPr>
              <w:tabs>
                <w:tab w:val="left" w:pos="720"/>
              </w:tabs>
              <w:spacing w:after="0"/>
            </w:pPr>
            <w:r w:rsidRPr="00AA47E9">
              <w:t>Month</w:t>
            </w:r>
          </w:p>
        </w:tc>
        <w:tc>
          <w:tcPr>
            <w:tcW w:w="393" w:type="pct"/>
          </w:tcPr>
          <w:p w14:paraId="6BBFFC2A" w14:textId="77777777" w:rsidR="006000C4" w:rsidRPr="00AA47E9" w:rsidRDefault="006000C4" w:rsidP="00351DBB">
            <w:pPr>
              <w:tabs>
                <w:tab w:val="left" w:pos="720"/>
              </w:tabs>
              <w:spacing w:after="0"/>
            </w:pPr>
            <w:r w:rsidRPr="00AA47E9">
              <w:t>Optional</w:t>
            </w:r>
          </w:p>
        </w:tc>
      </w:tr>
      <w:tr w:rsidR="00CB2F63" w:rsidRPr="00AA47E9" w14:paraId="7137F21E" w14:textId="77777777" w:rsidTr="004963D0">
        <w:trPr>
          <w:jc w:val="center"/>
        </w:trPr>
        <w:tc>
          <w:tcPr>
            <w:tcW w:w="5000" w:type="pct"/>
            <w:gridSpan w:val="4"/>
            <w:shd w:val="clear" w:color="auto" w:fill="F9C1A6" w:themeFill="accent2" w:themeFillTint="66"/>
            <w:vAlign w:val="center"/>
          </w:tcPr>
          <w:p w14:paraId="250FFBB4" w14:textId="005E552E" w:rsidR="00CB2F63" w:rsidRPr="004963D0" w:rsidRDefault="00CB2F63" w:rsidP="004963D0">
            <w:pPr>
              <w:tabs>
                <w:tab w:val="left" w:pos="720"/>
              </w:tabs>
              <w:spacing w:after="0"/>
              <w:jc w:val="center"/>
              <w:rPr>
                <w:b/>
                <w:bCs/>
              </w:rPr>
            </w:pPr>
            <w:r>
              <w:rPr>
                <w:b/>
                <w:bCs/>
              </w:rPr>
              <w:t>Nuclear Site Health &amp; Safety (RIDDOR)</w:t>
            </w:r>
          </w:p>
        </w:tc>
      </w:tr>
      <w:tr w:rsidR="005D3DB0" w:rsidRPr="00AA47E9" w14:paraId="045D78F3" w14:textId="77777777" w:rsidTr="005D3DB0">
        <w:trPr>
          <w:jc w:val="center"/>
        </w:trPr>
        <w:tc>
          <w:tcPr>
            <w:tcW w:w="490" w:type="pct"/>
            <w:shd w:val="clear" w:color="auto" w:fill="auto"/>
          </w:tcPr>
          <w:p w14:paraId="0A505EEA" w14:textId="27C55C2B" w:rsidR="005D3DB0" w:rsidRPr="00AA47E9" w:rsidRDefault="00CB2F63" w:rsidP="005D3DB0">
            <w:pPr>
              <w:tabs>
                <w:tab w:val="left" w:pos="720"/>
              </w:tabs>
              <w:spacing w:after="0"/>
            </w:pPr>
            <w:r>
              <w:t>H</w:t>
            </w:r>
            <w:r w:rsidR="00556EB4">
              <w:t>S</w:t>
            </w:r>
            <w:r w:rsidR="00D55CA6">
              <w:t>01</w:t>
            </w:r>
          </w:p>
        </w:tc>
        <w:tc>
          <w:tcPr>
            <w:tcW w:w="3674" w:type="pct"/>
            <w:shd w:val="clear" w:color="auto" w:fill="auto"/>
          </w:tcPr>
          <w:p w14:paraId="4855EDC8" w14:textId="6981DEA6" w:rsidR="005D3DB0" w:rsidRPr="00AA47E9" w:rsidRDefault="00D91334" w:rsidP="005D3DB0">
            <w:pPr>
              <w:tabs>
                <w:tab w:val="left" w:pos="720"/>
              </w:tabs>
              <w:spacing w:after="0"/>
              <w:ind w:left="7"/>
            </w:pPr>
            <w:r w:rsidRPr="004804E2">
              <w:t>Any injury defined in RIDDOR 2013 Regulations 4, 5 or 6 at a site where ONR is the enforcing authority.</w:t>
            </w:r>
          </w:p>
        </w:tc>
        <w:tc>
          <w:tcPr>
            <w:tcW w:w="443" w:type="pct"/>
            <w:shd w:val="clear" w:color="auto" w:fill="auto"/>
          </w:tcPr>
          <w:p w14:paraId="238FE308" w14:textId="50EB99C3" w:rsidR="005D3DB0" w:rsidRPr="00AA47E9" w:rsidRDefault="005D00AB" w:rsidP="005D3DB0">
            <w:pPr>
              <w:tabs>
                <w:tab w:val="left" w:pos="720"/>
              </w:tabs>
              <w:spacing w:after="0"/>
            </w:pPr>
            <w:r>
              <w:t xml:space="preserve">10 </w:t>
            </w:r>
            <w:r w:rsidR="00A52E6A">
              <w:t>D</w:t>
            </w:r>
            <w:r>
              <w:t>ays</w:t>
            </w:r>
          </w:p>
        </w:tc>
        <w:tc>
          <w:tcPr>
            <w:tcW w:w="393" w:type="pct"/>
          </w:tcPr>
          <w:p w14:paraId="6205676C" w14:textId="4EB5E248" w:rsidR="005D3DB0" w:rsidRPr="00AA47E9" w:rsidRDefault="009E768E" w:rsidP="005D3DB0">
            <w:pPr>
              <w:tabs>
                <w:tab w:val="left" w:pos="720"/>
              </w:tabs>
              <w:spacing w:after="0"/>
            </w:pPr>
            <w:r>
              <w:t>Optional</w:t>
            </w:r>
          </w:p>
        </w:tc>
      </w:tr>
      <w:tr w:rsidR="005D3DB0" w:rsidRPr="00AA47E9" w14:paraId="22FF5B84" w14:textId="77777777" w:rsidTr="005D3DB0">
        <w:trPr>
          <w:jc w:val="center"/>
        </w:trPr>
        <w:tc>
          <w:tcPr>
            <w:tcW w:w="490" w:type="pct"/>
            <w:shd w:val="clear" w:color="auto" w:fill="auto"/>
          </w:tcPr>
          <w:p w14:paraId="10F5A62C" w14:textId="5BA09B09" w:rsidR="005D3DB0" w:rsidRPr="00865FD8" w:rsidRDefault="00D55CA6" w:rsidP="005D3DB0">
            <w:pPr>
              <w:tabs>
                <w:tab w:val="left" w:pos="720"/>
              </w:tabs>
              <w:spacing w:after="0"/>
            </w:pPr>
            <w:r w:rsidRPr="00865FD8">
              <w:t>H</w:t>
            </w:r>
            <w:r w:rsidR="00556EB4" w:rsidRPr="00865FD8">
              <w:t>S</w:t>
            </w:r>
            <w:r w:rsidR="005D3DB0" w:rsidRPr="00865FD8">
              <w:t>02</w:t>
            </w:r>
          </w:p>
        </w:tc>
        <w:tc>
          <w:tcPr>
            <w:tcW w:w="3674" w:type="pct"/>
            <w:shd w:val="clear" w:color="auto" w:fill="auto"/>
          </w:tcPr>
          <w:p w14:paraId="3AF499AF" w14:textId="5DDEE475" w:rsidR="005D3DB0" w:rsidRPr="00A763F0" w:rsidRDefault="00C76DA8" w:rsidP="005D3DB0">
            <w:pPr>
              <w:tabs>
                <w:tab w:val="left" w:pos="720"/>
              </w:tabs>
              <w:spacing w:after="0"/>
              <w:ind w:left="7"/>
            </w:pPr>
            <w:r w:rsidRPr="00A763F0">
              <w:t>Any disease defined in RIDDOR 2013 Regulations 6, 8 or 9 at a site where ONR is the enforcing authority.</w:t>
            </w:r>
          </w:p>
        </w:tc>
        <w:tc>
          <w:tcPr>
            <w:tcW w:w="443" w:type="pct"/>
            <w:shd w:val="clear" w:color="auto" w:fill="auto"/>
          </w:tcPr>
          <w:p w14:paraId="54B8B526" w14:textId="26060E92" w:rsidR="005D3DB0" w:rsidRPr="00A763F0" w:rsidRDefault="00A763F0" w:rsidP="005D3DB0">
            <w:pPr>
              <w:tabs>
                <w:tab w:val="left" w:pos="720"/>
              </w:tabs>
              <w:spacing w:after="0"/>
            </w:pPr>
            <w:r w:rsidRPr="00A763F0">
              <w:t xml:space="preserve">Refer </w:t>
            </w:r>
            <w:r>
              <w:t xml:space="preserve">to </w:t>
            </w:r>
            <w:hyperlink r:id="rId19" w:anchor=":~:text=NB%3A%20A%20report%20must%20be,using%20the%20appropriate%20online%20form." w:history="1">
              <w:r w:rsidR="003B420A">
                <w:rPr>
                  <w:rStyle w:val="Hyperlink"/>
                </w:rPr>
                <w:t>RIDDOR 2013 Schedule 1</w:t>
              </w:r>
            </w:hyperlink>
          </w:p>
        </w:tc>
        <w:tc>
          <w:tcPr>
            <w:tcW w:w="393" w:type="pct"/>
          </w:tcPr>
          <w:p w14:paraId="4D0A6632" w14:textId="43D56BFA" w:rsidR="005D3DB0" w:rsidRPr="008860A8" w:rsidRDefault="009E768E" w:rsidP="005D3DB0">
            <w:pPr>
              <w:tabs>
                <w:tab w:val="left" w:pos="720"/>
              </w:tabs>
              <w:spacing w:after="0"/>
            </w:pPr>
            <w:r>
              <w:t>Optional</w:t>
            </w:r>
          </w:p>
        </w:tc>
      </w:tr>
      <w:tr w:rsidR="005D3DB0" w:rsidRPr="00AA47E9" w14:paraId="72DC9B4B" w14:textId="77777777" w:rsidTr="005D3DB0">
        <w:trPr>
          <w:jc w:val="center"/>
        </w:trPr>
        <w:tc>
          <w:tcPr>
            <w:tcW w:w="490" w:type="pct"/>
            <w:shd w:val="clear" w:color="auto" w:fill="auto"/>
          </w:tcPr>
          <w:p w14:paraId="4A969D06" w14:textId="378A2D59" w:rsidR="005D3DB0" w:rsidRPr="00C94D18" w:rsidRDefault="00D55CA6" w:rsidP="005D3DB0">
            <w:pPr>
              <w:tabs>
                <w:tab w:val="left" w:pos="720"/>
              </w:tabs>
              <w:spacing w:after="0"/>
            </w:pPr>
            <w:r w:rsidRPr="00C94D18">
              <w:t>H</w:t>
            </w:r>
            <w:r w:rsidR="00556EB4" w:rsidRPr="00C94D18">
              <w:t>S</w:t>
            </w:r>
            <w:r w:rsidR="005D3DB0" w:rsidRPr="00C94D18">
              <w:t>03</w:t>
            </w:r>
          </w:p>
        </w:tc>
        <w:tc>
          <w:tcPr>
            <w:tcW w:w="3674" w:type="pct"/>
            <w:shd w:val="clear" w:color="auto" w:fill="auto"/>
          </w:tcPr>
          <w:p w14:paraId="0F12DEAD" w14:textId="54470E8B" w:rsidR="005D3DB0" w:rsidRPr="00C94D18" w:rsidRDefault="00C07242" w:rsidP="005D3DB0">
            <w:pPr>
              <w:tabs>
                <w:tab w:val="left" w:pos="720"/>
              </w:tabs>
              <w:spacing w:after="0"/>
              <w:ind w:left="7"/>
            </w:pPr>
            <w:r w:rsidRPr="00C94D18">
              <w:rPr>
                <w:color w:val="000000"/>
              </w:rPr>
              <w:t>Any dangerous occurrence defined in RIDDOR 2013 Regulations 7 and Schedule 2 at a site where ONR is the enforcing authority.</w:t>
            </w:r>
          </w:p>
        </w:tc>
        <w:tc>
          <w:tcPr>
            <w:tcW w:w="443" w:type="pct"/>
            <w:shd w:val="clear" w:color="auto" w:fill="auto"/>
          </w:tcPr>
          <w:p w14:paraId="5976D9D3" w14:textId="77777777" w:rsidR="005D3DB0" w:rsidRPr="00C94D18" w:rsidRDefault="00A52E6A" w:rsidP="005D3DB0">
            <w:pPr>
              <w:tabs>
                <w:tab w:val="left" w:pos="720"/>
              </w:tabs>
              <w:spacing w:after="0"/>
            </w:pPr>
            <w:r w:rsidRPr="00C94D18">
              <w:t>10 Days</w:t>
            </w:r>
          </w:p>
          <w:p w14:paraId="7A6E2BFB" w14:textId="77777777" w:rsidR="00FE1C2E" w:rsidRPr="00C94D18" w:rsidRDefault="00FE1C2E" w:rsidP="005D3DB0">
            <w:pPr>
              <w:tabs>
                <w:tab w:val="left" w:pos="720"/>
              </w:tabs>
              <w:spacing w:after="0"/>
            </w:pPr>
          </w:p>
          <w:p w14:paraId="61F5511C" w14:textId="1FA7852F" w:rsidR="00FE1C2E" w:rsidRPr="00C94D18" w:rsidRDefault="00FE1C2E" w:rsidP="005D3DB0">
            <w:pPr>
              <w:tabs>
                <w:tab w:val="left" w:pos="720"/>
              </w:tabs>
              <w:spacing w:after="0"/>
            </w:pPr>
          </w:p>
        </w:tc>
        <w:tc>
          <w:tcPr>
            <w:tcW w:w="393" w:type="pct"/>
          </w:tcPr>
          <w:p w14:paraId="1B359D34" w14:textId="6F1ED58C" w:rsidR="00DB199A" w:rsidRPr="00C94D18" w:rsidRDefault="009E768E" w:rsidP="005D3DB0">
            <w:pPr>
              <w:tabs>
                <w:tab w:val="left" w:pos="720"/>
              </w:tabs>
              <w:spacing w:after="0"/>
            </w:pPr>
            <w:r>
              <w:t>Optional</w:t>
            </w:r>
            <w:r w:rsidRPr="00C94D18">
              <w:t xml:space="preserve"> </w:t>
            </w:r>
          </w:p>
        </w:tc>
      </w:tr>
    </w:tbl>
    <w:p w14:paraId="24938F16" w14:textId="77777777" w:rsidR="006000C4" w:rsidRPr="00AA47E9" w:rsidRDefault="006000C4" w:rsidP="006000C4">
      <w:pPr>
        <w:sectPr w:rsidR="006000C4" w:rsidRPr="00AA47E9" w:rsidSect="0098384B">
          <w:type w:val="continuous"/>
          <w:pgSz w:w="16838" w:h="11906" w:orient="landscape"/>
          <w:pgMar w:top="1440" w:right="1440" w:bottom="1440" w:left="1440" w:header="708" w:footer="708" w:gutter="0"/>
          <w:cols w:space="708"/>
          <w:docGrid w:linePitch="360"/>
        </w:sectPr>
      </w:pPr>
    </w:p>
    <w:p w14:paraId="4BE515E9" w14:textId="10842BAD" w:rsidR="006000C4" w:rsidRPr="00065B88" w:rsidRDefault="006000C4" w:rsidP="00594E82">
      <w:pPr>
        <w:pStyle w:val="Heading1"/>
        <w:numPr>
          <w:ilvl w:val="0"/>
          <w:numId w:val="0"/>
        </w:numPr>
      </w:pPr>
      <w:bookmarkStart w:id="52" w:name="_Appendix_B:_Fallback"/>
      <w:bookmarkStart w:id="53" w:name="_Toc95477416"/>
      <w:bookmarkStart w:id="54" w:name="_Toc176255437"/>
      <w:bookmarkEnd w:id="52"/>
      <w:r w:rsidRPr="00411BC5">
        <w:lastRenderedPageBreak/>
        <w:t>Appendix B</w:t>
      </w:r>
      <w:r w:rsidR="002B2BD1" w:rsidRPr="00AA47E9">
        <w:t xml:space="preserve"> –</w:t>
      </w:r>
      <w:r w:rsidRPr="00AA47E9">
        <w:t xml:space="preserve"> Fallback</w:t>
      </w:r>
      <w:r w:rsidR="002B2BD1" w:rsidRPr="00AA47E9">
        <w:t xml:space="preserve"> </w:t>
      </w:r>
      <w:r w:rsidR="00411BC5">
        <w:t>p</w:t>
      </w:r>
      <w:r w:rsidRPr="00AA47E9">
        <w:t xml:space="preserve">rocedure for </w:t>
      </w:r>
      <w:r w:rsidR="00411BC5">
        <w:t>c</w:t>
      </w:r>
      <w:r w:rsidRPr="00AA47E9">
        <w:t xml:space="preserve">ompleting and </w:t>
      </w:r>
      <w:r w:rsidR="00411BC5">
        <w:t>s</w:t>
      </w:r>
      <w:r w:rsidRPr="00AA47E9">
        <w:t xml:space="preserve">ending </w:t>
      </w:r>
      <w:r w:rsidR="00411BC5">
        <w:t>i</w:t>
      </w:r>
      <w:r w:rsidRPr="00AA47E9">
        <w:t xml:space="preserve">ncident </w:t>
      </w:r>
      <w:r w:rsidR="00411BC5">
        <w:t>n</w:t>
      </w:r>
      <w:r w:rsidRPr="00AA47E9">
        <w:t>otifications</w:t>
      </w:r>
      <w:bookmarkEnd w:id="53"/>
      <w:r w:rsidR="00355E23">
        <w:t xml:space="preserve"> to ONR</w:t>
      </w:r>
      <w:bookmarkEnd w:id="54"/>
    </w:p>
    <w:p w14:paraId="3238A1D1" w14:textId="32A15713" w:rsidR="0019074B" w:rsidRDefault="006000C4" w:rsidP="007034AF">
      <w:r w:rsidRPr="00AA47E9">
        <w:t xml:space="preserve">Dutyholders should </w:t>
      </w:r>
      <w:r w:rsidR="00876AB7">
        <w:t xml:space="preserve">primarily </w:t>
      </w:r>
      <w:r w:rsidRPr="00AA47E9">
        <w:t>use the</w:t>
      </w:r>
      <w:r w:rsidR="00C8573A">
        <w:t xml:space="preserve"> ONR</w:t>
      </w:r>
      <w:r w:rsidRPr="00AA47E9">
        <w:t xml:space="preserve"> portal</w:t>
      </w:r>
      <w:r w:rsidR="007D7E0D">
        <w:rPr>
          <w:rStyle w:val="FootnoteReference"/>
        </w:rPr>
        <w:footnoteReference w:id="7"/>
      </w:r>
      <w:r w:rsidRPr="00AA47E9">
        <w:t xml:space="preserve"> to notify ONR of incidents.</w:t>
      </w:r>
    </w:p>
    <w:p w14:paraId="2E865A19" w14:textId="26088BC9" w:rsidR="006000C4" w:rsidRPr="00AA47E9" w:rsidRDefault="006000C4" w:rsidP="007034AF">
      <w:r w:rsidRPr="00AA47E9">
        <w:t xml:space="preserve">The procedure in this appendix provides </w:t>
      </w:r>
      <w:r w:rsidR="004E20D6">
        <w:t xml:space="preserve">an alternative means </w:t>
      </w:r>
      <w:r w:rsidRPr="00AA47E9">
        <w:t>should the WIReD dutyholder portal not be available.</w:t>
      </w:r>
    </w:p>
    <w:p w14:paraId="3FFBE7DA" w14:textId="54DC1686" w:rsidR="006000C4" w:rsidRPr="00AA47E9" w:rsidRDefault="006000C4" w:rsidP="007034AF">
      <w:pPr>
        <w:pStyle w:val="Heading2"/>
        <w:numPr>
          <w:ilvl w:val="0"/>
          <w:numId w:val="0"/>
        </w:numPr>
        <w:ind w:left="851" w:hanging="851"/>
      </w:pPr>
      <w:bookmarkStart w:id="55" w:name="_Toc176255438"/>
      <w:r w:rsidRPr="00AA47E9">
        <w:t>B.1</w:t>
      </w:r>
      <w:r w:rsidRPr="00AA47E9">
        <w:tab/>
        <w:t xml:space="preserve">INF1 </w:t>
      </w:r>
      <w:r w:rsidR="00411BC5">
        <w:t>n</w:t>
      </w:r>
      <w:r w:rsidRPr="00AA47E9">
        <w:t>otifications</w:t>
      </w:r>
      <w:bookmarkEnd w:id="55"/>
    </w:p>
    <w:p w14:paraId="3DFA7847" w14:textId="5817AA9C" w:rsidR="006000C4" w:rsidRPr="00AA47E9" w:rsidRDefault="006000C4" w:rsidP="007034AF">
      <w:r w:rsidRPr="00AA47E9">
        <w:t xml:space="preserve">The </w:t>
      </w:r>
      <w:hyperlink r:id="rId20" w:history="1">
        <w:r w:rsidRPr="00AA47E9">
          <w:rPr>
            <w:rStyle w:val="Hyperlink"/>
          </w:rPr>
          <w:t>INF1 template</w:t>
        </w:r>
      </w:hyperlink>
      <w:sdt>
        <w:sdtPr>
          <w:id w:val="-1996562559"/>
          <w:citation/>
        </w:sdtPr>
        <w:sdtEndPr/>
        <w:sdtContent>
          <w:r w:rsidRPr="00AA47E9">
            <w:fldChar w:fldCharType="begin"/>
          </w:r>
          <w:r w:rsidR="00D63A29" w:rsidRPr="00AA47E9">
            <w:instrText xml:space="preserve">CITATION INF3 \l 2057 </w:instrText>
          </w:r>
          <w:r w:rsidRPr="00AA47E9">
            <w:fldChar w:fldCharType="separate"/>
          </w:r>
          <w:r w:rsidR="002B2BD1" w:rsidRPr="00AA47E9">
            <w:rPr>
              <w:noProof/>
            </w:rPr>
            <w:t xml:space="preserve"> [10]</w:t>
          </w:r>
          <w:r w:rsidRPr="00AA47E9">
            <w:fldChar w:fldCharType="end"/>
          </w:r>
        </w:sdtContent>
      </w:sdt>
      <w:r w:rsidRPr="00AA47E9">
        <w:t xml:space="preserve"> contains the relevant fields that the dutyholder should complete. Th</w:t>
      </w:r>
      <w:r w:rsidR="006A7129">
        <w:t>is templates captures the following information</w:t>
      </w:r>
      <w:r w:rsidRPr="00AA47E9">
        <w:t>:</w:t>
      </w:r>
    </w:p>
    <w:p w14:paraId="4CE50CB7" w14:textId="77777777" w:rsidR="006000C4" w:rsidRPr="00AA47E9" w:rsidRDefault="006000C4" w:rsidP="007034AF">
      <w:pPr>
        <w:pStyle w:val="Bulletlist1"/>
      </w:pPr>
      <w:r w:rsidRPr="00AA47E9">
        <w:t>The date, time and location that incident occurred.</w:t>
      </w:r>
    </w:p>
    <w:p w14:paraId="0A25A8EB" w14:textId="77777777" w:rsidR="006000C4" w:rsidRPr="00AA47E9" w:rsidRDefault="006000C4" w:rsidP="007034AF">
      <w:pPr>
        <w:pStyle w:val="Bulletlist1"/>
      </w:pPr>
      <w:r w:rsidRPr="00AA47E9">
        <w:t>A description of the incident that explains what occurred and what was impacted.</w:t>
      </w:r>
    </w:p>
    <w:p w14:paraId="61CDEA14" w14:textId="77777777" w:rsidR="006000C4" w:rsidRPr="00AA47E9" w:rsidRDefault="006000C4" w:rsidP="007034AF">
      <w:pPr>
        <w:pStyle w:val="Bulletlist1"/>
      </w:pPr>
      <w:r w:rsidRPr="00AA47E9">
        <w:t>All incident notification categories that apply to the incident and explanation of their applicability.</w:t>
      </w:r>
    </w:p>
    <w:p w14:paraId="3399EFA3" w14:textId="02B5F5BD" w:rsidR="006000C4" w:rsidRPr="00AA47E9" w:rsidRDefault="006000C4" w:rsidP="007034AF">
      <w:pPr>
        <w:pStyle w:val="Bulletlist1"/>
      </w:pPr>
      <w:r w:rsidRPr="00AA47E9">
        <w:t xml:space="preserve">Where applicable, a provisional INES rating and a justification that is proportionate the incident’s significance </w:t>
      </w:r>
      <w:sdt>
        <w:sdtPr>
          <w:id w:val="-1155912953"/>
          <w:citation/>
        </w:sdtPr>
        <w:sdtEndPr/>
        <w:sdtContent>
          <w:r w:rsidRPr="00AA47E9">
            <w:fldChar w:fldCharType="begin"/>
          </w:r>
          <w:r w:rsidRPr="00AA47E9">
            <w:instrText xml:space="preserve"> CITATION IAE09 \l 2057 </w:instrText>
          </w:r>
          <w:r w:rsidRPr="00AA47E9">
            <w:fldChar w:fldCharType="separate"/>
          </w:r>
          <w:r w:rsidR="002B2BD1" w:rsidRPr="00AA47E9">
            <w:t>[11]</w:t>
          </w:r>
          <w:r w:rsidRPr="00AA47E9">
            <w:fldChar w:fldCharType="end"/>
          </w:r>
        </w:sdtContent>
      </w:sdt>
      <w:r w:rsidRPr="00AA47E9">
        <w:t>.</w:t>
      </w:r>
    </w:p>
    <w:p w14:paraId="338B090C" w14:textId="77777777" w:rsidR="006000C4" w:rsidRPr="00AA47E9" w:rsidRDefault="006000C4" w:rsidP="007034AF">
      <w:pPr>
        <w:pStyle w:val="Bulletlist1"/>
      </w:pPr>
      <w:r w:rsidRPr="00AA47E9">
        <w:t>The dutyholder’s perspective of the significance of the incident (minor, moderate or major).</w:t>
      </w:r>
    </w:p>
    <w:p w14:paraId="77E6DA1D" w14:textId="77777777" w:rsidR="006000C4" w:rsidRPr="00AA47E9" w:rsidRDefault="006000C4" w:rsidP="007034AF">
      <w:pPr>
        <w:pStyle w:val="Bulletlist1"/>
      </w:pPr>
      <w:r w:rsidRPr="00AA47E9">
        <w:t>The actual safety, security or safeguards consequences of the incident.</w:t>
      </w:r>
    </w:p>
    <w:p w14:paraId="6E4A72AF" w14:textId="77777777" w:rsidR="006000C4" w:rsidRPr="00AA47E9" w:rsidRDefault="006000C4" w:rsidP="007034AF">
      <w:pPr>
        <w:pStyle w:val="Bulletlist1"/>
      </w:pPr>
      <w:r w:rsidRPr="00AA47E9">
        <w:t>The potential safety, security or safeguards consequences of the incident.</w:t>
      </w:r>
    </w:p>
    <w:p w14:paraId="391E8FFF" w14:textId="77777777" w:rsidR="006000C4" w:rsidRPr="00AA47E9" w:rsidRDefault="006000C4" w:rsidP="007034AF">
      <w:pPr>
        <w:pStyle w:val="Bulletlist1"/>
      </w:pPr>
      <w:r w:rsidRPr="00AA47E9">
        <w:t>The potential safety, security or safeguards impact on other operations or other installations.</w:t>
      </w:r>
    </w:p>
    <w:p w14:paraId="6486FD2E" w14:textId="77777777" w:rsidR="006000C4" w:rsidRPr="00AA47E9" w:rsidRDefault="006000C4" w:rsidP="007034AF">
      <w:pPr>
        <w:pStyle w:val="Bulletlist1"/>
      </w:pPr>
      <w:r w:rsidRPr="00AA47E9">
        <w:t>The dutyholders’ mitigating actions in response to the incident and anticipated future actions.</w:t>
      </w:r>
    </w:p>
    <w:p w14:paraId="29ABBBDB" w14:textId="77777777" w:rsidR="006000C4" w:rsidRPr="00AA47E9" w:rsidRDefault="006000C4" w:rsidP="007034AF">
      <w:pPr>
        <w:pStyle w:val="Bulletlist1"/>
      </w:pPr>
      <w:r w:rsidRPr="00AA47E9">
        <w:t>Additional notifications to external parties, including emergency services, government departments, other relevant regulators and media.</w:t>
      </w:r>
    </w:p>
    <w:p w14:paraId="3B4F160F" w14:textId="77777777" w:rsidR="006B5F19" w:rsidRDefault="006B5F19" w:rsidP="007034AF">
      <w:pPr>
        <w:sectPr w:rsidR="006B5F19" w:rsidSect="0098384B">
          <w:type w:val="continuous"/>
          <w:pgSz w:w="11906" w:h="16838" w:code="9"/>
          <w:pgMar w:top="1440" w:right="1440" w:bottom="1440" w:left="1440" w:header="397" w:footer="397" w:gutter="0"/>
          <w:cols w:space="312"/>
          <w:docGrid w:linePitch="360"/>
        </w:sectPr>
      </w:pPr>
    </w:p>
    <w:p w14:paraId="3C529AD9" w14:textId="77777777" w:rsidR="006000C4" w:rsidRDefault="006000C4" w:rsidP="007034AF">
      <w:r w:rsidRPr="00AA47E9">
        <w:lastRenderedPageBreak/>
        <w:t>Any description of the safety, security or safeguards consequences of an incident should be relevant to the incident category and ONR’s responsibility for regulating the activity. For example, defence sites should not describe the security or safeguards aspects.</w:t>
      </w:r>
    </w:p>
    <w:p w14:paraId="18FA316F" w14:textId="5881EA98" w:rsidR="00E3124B" w:rsidRPr="00AA47E9" w:rsidRDefault="00F76367" w:rsidP="007034AF">
      <w:r>
        <w:t xml:space="preserve">The information provided by the dutyholder </w:t>
      </w:r>
      <w:r w:rsidR="00FD1C86">
        <w:t xml:space="preserve">will </w:t>
      </w:r>
      <w:r w:rsidR="00FF0678">
        <w:t xml:space="preserve">then </w:t>
      </w:r>
      <w:r w:rsidR="00FD1C86">
        <w:t>be</w:t>
      </w:r>
      <w:r>
        <w:t xml:space="preserve"> uploaded to</w:t>
      </w:r>
      <w:r w:rsidR="004F302A">
        <w:t xml:space="preserve"> WIReD</w:t>
      </w:r>
      <w:r w:rsidR="00677380">
        <w:t xml:space="preserve"> by ONR</w:t>
      </w:r>
      <w:r w:rsidR="004F302A">
        <w:t>, as appropriate.</w:t>
      </w:r>
      <w:r w:rsidR="00FF0678">
        <w:t xml:space="preserve"> The dutyholder</w:t>
      </w:r>
      <w:r w:rsidR="00301D34">
        <w:t xml:space="preserve"> should</w:t>
      </w:r>
      <w:r w:rsidR="00FF0678">
        <w:t xml:space="preserve"> therefore not report this incident when the portal becomes </w:t>
      </w:r>
      <w:r w:rsidR="00FF0678" w:rsidRPr="008B1461">
        <w:t>available.</w:t>
      </w:r>
      <w:r w:rsidR="00167DCB" w:rsidRPr="008B1461">
        <w:t xml:space="preserve"> ONR will notify the dutyholder that incident has been recorded within ONR</w:t>
      </w:r>
      <w:r w:rsidR="00793284" w:rsidRPr="005B015B">
        <w:t>,</w:t>
      </w:r>
      <w:r w:rsidR="00793284" w:rsidRPr="008B1461">
        <w:t xml:space="preserve"> and provide an incident notification number</w:t>
      </w:r>
      <w:r w:rsidR="00167DCB" w:rsidRPr="008B1461">
        <w:t>.</w:t>
      </w:r>
    </w:p>
    <w:p w14:paraId="68C98891" w14:textId="627624F7" w:rsidR="00BB75C8" w:rsidRPr="003A5F98" w:rsidRDefault="00BB75C8" w:rsidP="00BB75C8">
      <w:pPr>
        <w:pStyle w:val="Heading2"/>
        <w:numPr>
          <w:ilvl w:val="0"/>
          <w:numId w:val="0"/>
        </w:numPr>
        <w:ind w:left="851" w:hanging="851"/>
      </w:pPr>
      <w:bookmarkStart w:id="56" w:name="_Toc176255439"/>
      <w:r w:rsidRPr="003A5F98">
        <w:t>B.2</w:t>
      </w:r>
      <w:r w:rsidRPr="003A5F98">
        <w:tab/>
        <w:t>INF</w:t>
      </w:r>
      <w:r w:rsidR="003A5F98" w:rsidRPr="005B015B">
        <w:t>3</w:t>
      </w:r>
      <w:r w:rsidRPr="003A5F98">
        <w:t xml:space="preserve"> </w:t>
      </w:r>
      <w:r w:rsidR="00411BC5">
        <w:t>n</w:t>
      </w:r>
      <w:r w:rsidRPr="003A5F98">
        <w:t>otifications</w:t>
      </w:r>
      <w:bookmarkEnd w:id="56"/>
    </w:p>
    <w:p w14:paraId="6292E17A" w14:textId="11F0E999" w:rsidR="003A5F98" w:rsidRPr="00AA47E9" w:rsidRDefault="00782DEF" w:rsidP="003A5F98">
      <w:r>
        <w:t xml:space="preserve">In the absence of </w:t>
      </w:r>
      <w:r w:rsidR="00F541C6">
        <w:t>ONR’s</w:t>
      </w:r>
      <w:r>
        <w:t xml:space="preserve"> dutyholder portal, t</w:t>
      </w:r>
      <w:r w:rsidR="003A5F98" w:rsidRPr="00AA47E9">
        <w:t xml:space="preserve">he dutyholder should ensure that </w:t>
      </w:r>
      <w:r w:rsidR="00801A76">
        <w:t xml:space="preserve">any </w:t>
      </w:r>
      <w:r w:rsidR="00373C57">
        <w:t xml:space="preserve">notifiable </w:t>
      </w:r>
      <w:r w:rsidR="00801A76">
        <w:t xml:space="preserve">RIDDOR </w:t>
      </w:r>
      <w:r w:rsidR="003A5F98" w:rsidRPr="00AA47E9">
        <w:t xml:space="preserve">incident </w:t>
      </w:r>
      <w:r>
        <w:t xml:space="preserve">is communicated to ONR at the earliest opportunity. </w:t>
      </w:r>
      <w:r w:rsidR="00E4588E">
        <w:br/>
      </w:r>
      <w:r>
        <w:t xml:space="preserve">This communication should </w:t>
      </w:r>
      <w:r w:rsidR="003A5F98" w:rsidRPr="00AA47E9">
        <w:t>clearly include:</w:t>
      </w:r>
    </w:p>
    <w:p w14:paraId="35992AEB" w14:textId="3DDF7247" w:rsidR="0015415C" w:rsidRDefault="0015415C" w:rsidP="006B359A">
      <w:pPr>
        <w:pStyle w:val="Bulletlist1"/>
        <w:spacing w:after="120"/>
        <w:ind w:left="357" w:hanging="357"/>
      </w:pPr>
      <w:r>
        <w:t>The</w:t>
      </w:r>
      <w:r w:rsidR="00B35411">
        <w:t xml:space="preserve"> reporting</w:t>
      </w:r>
      <w:r>
        <w:t xml:space="preserve"> organisation </w:t>
      </w:r>
      <w:r w:rsidR="009A602A">
        <w:t>and details of the reponsible person</w:t>
      </w:r>
      <w:r w:rsidR="00B304FB">
        <w:t>.</w:t>
      </w:r>
    </w:p>
    <w:p w14:paraId="37E0FCD5" w14:textId="159A1708" w:rsidR="003A5F98" w:rsidRPr="00AA47E9" w:rsidRDefault="003A5F98" w:rsidP="006B359A">
      <w:pPr>
        <w:pStyle w:val="Bulletlist1"/>
        <w:spacing w:after="120"/>
        <w:ind w:left="357" w:hanging="357"/>
      </w:pPr>
      <w:r w:rsidRPr="00AA47E9">
        <w:t xml:space="preserve">The date, time and location </w:t>
      </w:r>
      <w:r w:rsidR="00F76520" w:rsidRPr="00F76520">
        <w:t xml:space="preserve">of the </w:t>
      </w:r>
      <w:r w:rsidR="00020679">
        <w:t>Injury</w:t>
      </w:r>
      <w:r w:rsidR="00F76520" w:rsidRPr="00F76520">
        <w:t xml:space="preserve"> or </w:t>
      </w:r>
      <w:r w:rsidR="00020679">
        <w:t>D</w:t>
      </w:r>
      <w:r w:rsidR="00F76520" w:rsidRPr="00F76520">
        <w:t xml:space="preserve">angerous </w:t>
      </w:r>
      <w:r w:rsidR="00020679">
        <w:t>O</w:t>
      </w:r>
      <w:r w:rsidR="00F76520" w:rsidRPr="00F76520">
        <w:t>ccurrence</w:t>
      </w:r>
      <w:r w:rsidRPr="00AA47E9">
        <w:t>.</w:t>
      </w:r>
    </w:p>
    <w:p w14:paraId="08FB71D5" w14:textId="3B4558F2" w:rsidR="008E3EF6" w:rsidRPr="005B015B" w:rsidRDefault="003A5F98" w:rsidP="006B359A">
      <w:pPr>
        <w:pStyle w:val="Bulletlist1"/>
        <w:spacing w:after="120"/>
        <w:ind w:left="357" w:hanging="357"/>
      </w:pPr>
      <w:r w:rsidRPr="00AA47E9">
        <w:t xml:space="preserve">A </w:t>
      </w:r>
      <w:r w:rsidR="009E103B">
        <w:t xml:space="preserve">brief </w:t>
      </w:r>
      <w:r w:rsidRPr="00AA47E9">
        <w:t>description of the incident that explains what occurred and what was impacted</w:t>
      </w:r>
      <w:r w:rsidR="007F7ECC">
        <w:t>.</w:t>
      </w:r>
      <w:r w:rsidR="00F75C0F">
        <w:t xml:space="preserve"> </w:t>
      </w:r>
      <w:r w:rsidR="007F7ECC">
        <w:t>T</w:t>
      </w:r>
      <w:r w:rsidR="00F75C0F">
        <w:t xml:space="preserve">his should </w:t>
      </w:r>
      <w:r w:rsidR="00B01964">
        <w:t>reflect the expe</w:t>
      </w:r>
      <w:r w:rsidR="00584232">
        <w:t>c</w:t>
      </w:r>
      <w:r w:rsidR="00B01964">
        <w:t>tation of the</w:t>
      </w:r>
      <w:r w:rsidR="00F75C0F">
        <w:t xml:space="preserve"> RIDDOR </w:t>
      </w:r>
      <w:r w:rsidR="00B3437A">
        <w:t>2013</w:t>
      </w:r>
      <w:r w:rsidRPr="00AA47E9">
        <w:t>.</w:t>
      </w:r>
    </w:p>
    <w:p w14:paraId="314AB479" w14:textId="13F1F22E" w:rsidR="008E3EF6" w:rsidRPr="005B015B" w:rsidRDefault="008E3EF6" w:rsidP="006B359A">
      <w:pPr>
        <w:pStyle w:val="Bulletlist1"/>
        <w:spacing w:after="120"/>
        <w:ind w:left="357" w:hanging="357"/>
        <w:rPr>
          <w:rFonts w:asciiTheme="minorHAnsi" w:hAnsiTheme="minorHAnsi" w:cstheme="minorHAnsi"/>
          <w:color w:val="1E1E1E"/>
          <w:szCs w:val="24"/>
        </w:rPr>
      </w:pPr>
      <w:r w:rsidRPr="005B015B">
        <w:rPr>
          <w:rFonts w:asciiTheme="minorHAnsi" w:hAnsiTheme="minorHAnsi" w:cstheme="minorHAnsi"/>
          <w:szCs w:val="24"/>
        </w:rPr>
        <w:t>In</w:t>
      </w:r>
      <w:r w:rsidRPr="005B015B">
        <w:rPr>
          <w:rFonts w:asciiTheme="minorHAnsi" w:hAnsiTheme="minorHAnsi" w:cstheme="minorHAnsi"/>
          <w:color w:val="1E1E1E"/>
          <w:szCs w:val="24"/>
        </w:rPr>
        <w:t xml:space="preserve"> respect of an </w:t>
      </w:r>
      <w:r w:rsidR="00E91254">
        <w:rPr>
          <w:rFonts w:asciiTheme="minorHAnsi" w:hAnsiTheme="minorHAnsi" w:cstheme="minorHAnsi"/>
          <w:color w:val="1E1E1E"/>
          <w:szCs w:val="24"/>
        </w:rPr>
        <w:t>inc</w:t>
      </w:r>
      <w:r w:rsidRPr="005B015B">
        <w:rPr>
          <w:rFonts w:asciiTheme="minorHAnsi" w:hAnsiTheme="minorHAnsi" w:cstheme="minorHAnsi"/>
          <w:color w:val="1E1E1E"/>
          <w:szCs w:val="24"/>
        </w:rPr>
        <w:t>ident injuring a person at work, that person’s</w:t>
      </w:r>
    </w:p>
    <w:p w14:paraId="19FA535C" w14:textId="1E0E0290" w:rsidR="008E3EF6" w:rsidRPr="003633F4" w:rsidRDefault="008E3EF6" w:rsidP="006B5F19">
      <w:pPr>
        <w:pStyle w:val="legclearfix"/>
        <w:shd w:val="clear" w:color="auto" w:fill="FFFFFF"/>
        <w:spacing w:before="0" w:beforeAutospacing="0" w:after="120" w:afterAutospacing="0" w:line="360" w:lineRule="atLeast"/>
        <w:ind w:left="426" w:firstLine="284"/>
        <w:rPr>
          <w:rFonts w:asciiTheme="minorHAnsi" w:hAnsiTheme="minorHAnsi" w:cstheme="minorHAnsi"/>
          <w:color w:val="1E1E1E"/>
        </w:rPr>
      </w:pPr>
      <w:r w:rsidRPr="003633F4">
        <w:rPr>
          <w:rStyle w:val="legds"/>
          <w:rFonts w:asciiTheme="minorHAnsi" w:hAnsiTheme="minorHAnsi" w:cstheme="minorHAnsi"/>
          <w:color w:val="1E1E1E"/>
        </w:rPr>
        <w:t>(a)</w:t>
      </w:r>
      <w:r w:rsidR="005B015B"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full name;</w:t>
      </w:r>
    </w:p>
    <w:p w14:paraId="335CBC40" w14:textId="6AD9F745" w:rsidR="008E3EF6" w:rsidRPr="003633F4" w:rsidRDefault="008E3EF6" w:rsidP="006B5F19">
      <w:pPr>
        <w:pStyle w:val="legclearfix"/>
        <w:shd w:val="clear" w:color="auto" w:fill="FFFFFF"/>
        <w:spacing w:before="0" w:beforeAutospacing="0" w:after="120" w:afterAutospacing="0" w:line="360" w:lineRule="atLeast"/>
        <w:ind w:left="426" w:firstLine="284"/>
        <w:rPr>
          <w:rFonts w:asciiTheme="minorHAnsi" w:hAnsiTheme="minorHAnsi" w:cstheme="minorHAnsi"/>
          <w:color w:val="1E1E1E"/>
        </w:rPr>
      </w:pPr>
      <w:r w:rsidRPr="003633F4">
        <w:rPr>
          <w:rStyle w:val="legds"/>
          <w:rFonts w:asciiTheme="minorHAnsi" w:hAnsiTheme="minorHAnsi" w:cstheme="minorHAnsi"/>
          <w:color w:val="1E1E1E"/>
        </w:rPr>
        <w:t>(b)</w:t>
      </w:r>
      <w:r w:rsidR="005B015B"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occupation;</w:t>
      </w:r>
    </w:p>
    <w:p w14:paraId="07AEB633" w14:textId="19847A46" w:rsidR="008E3EF6" w:rsidRPr="003633F4" w:rsidRDefault="008E3EF6" w:rsidP="006B5F19">
      <w:pPr>
        <w:pStyle w:val="legclearfix"/>
        <w:shd w:val="clear" w:color="auto" w:fill="FFFFFF"/>
        <w:spacing w:before="0" w:beforeAutospacing="0" w:after="120" w:afterAutospacing="0" w:line="360" w:lineRule="atLeast"/>
        <w:ind w:left="426" w:firstLine="284"/>
        <w:rPr>
          <w:rFonts w:asciiTheme="minorHAnsi" w:hAnsiTheme="minorHAnsi" w:cstheme="minorHAnsi"/>
          <w:color w:val="1E1E1E"/>
        </w:rPr>
      </w:pPr>
      <w:r w:rsidRPr="003633F4">
        <w:rPr>
          <w:rStyle w:val="legds"/>
          <w:rFonts w:asciiTheme="minorHAnsi" w:hAnsiTheme="minorHAnsi" w:cstheme="minorHAnsi"/>
          <w:color w:val="1E1E1E"/>
        </w:rPr>
        <w:t>(c)</w:t>
      </w:r>
      <w:r w:rsidR="005B015B"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injury.</w:t>
      </w:r>
    </w:p>
    <w:p w14:paraId="549078ED" w14:textId="2013EC38" w:rsidR="008E3EF6" w:rsidRPr="003633F4" w:rsidRDefault="008E3EF6" w:rsidP="006B359A">
      <w:pPr>
        <w:pStyle w:val="Bulletlist1"/>
        <w:spacing w:after="120"/>
        <w:ind w:left="357" w:hanging="357"/>
        <w:rPr>
          <w:color w:val="1E1E1E"/>
          <w:szCs w:val="24"/>
        </w:rPr>
      </w:pPr>
      <w:r w:rsidRPr="003633F4">
        <w:rPr>
          <w:color w:val="1E1E1E"/>
          <w:szCs w:val="24"/>
        </w:rPr>
        <w:t xml:space="preserve">In respect of an </w:t>
      </w:r>
      <w:r w:rsidR="00E91254">
        <w:rPr>
          <w:color w:val="1E1E1E"/>
          <w:szCs w:val="24"/>
        </w:rPr>
        <w:t>inci</w:t>
      </w:r>
      <w:r w:rsidRPr="003633F4">
        <w:rPr>
          <w:color w:val="1E1E1E"/>
          <w:szCs w:val="24"/>
        </w:rPr>
        <w:t>dent injuring a person not at work, that person’s</w:t>
      </w:r>
    </w:p>
    <w:p w14:paraId="457BF0FE" w14:textId="1D74BE32" w:rsidR="008E3EF6" w:rsidRPr="003633F4" w:rsidRDefault="008E3EF6" w:rsidP="006B5F19">
      <w:pPr>
        <w:pStyle w:val="legclearfix"/>
        <w:shd w:val="clear" w:color="auto" w:fill="FFFFFF"/>
        <w:spacing w:before="0" w:beforeAutospacing="0" w:after="120" w:afterAutospacing="0" w:line="360" w:lineRule="atLeast"/>
        <w:ind w:left="426" w:firstLine="284"/>
        <w:rPr>
          <w:rStyle w:val="legds"/>
          <w:rFonts w:asciiTheme="minorHAnsi" w:hAnsiTheme="minorHAnsi" w:cstheme="minorHAnsi"/>
          <w:color w:val="1E1E1E"/>
        </w:rPr>
      </w:pPr>
      <w:r w:rsidRPr="003633F4">
        <w:rPr>
          <w:rStyle w:val="legds"/>
          <w:rFonts w:asciiTheme="minorHAnsi" w:hAnsiTheme="minorHAnsi" w:cstheme="minorHAnsi"/>
          <w:color w:val="1E1E1E"/>
        </w:rPr>
        <w:t>(a)</w:t>
      </w:r>
      <w:r w:rsidR="003128A4"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full name;</w:t>
      </w:r>
    </w:p>
    <w:p w14:paraId="3ED91265" w14:textId="773353E8" w:rsidR="008E3EF6" w:rsidRPr="003633F4" w:rsidRDefault="008E3EF6" w:rsidP="006B5F19">
      <w:pPr>
        <w:pStyle w:val="legclearfix"/>
        <w:shd w:val="clear" w:color="auto" w:fill="FFFFFF"/>
        <w:spacing w:before="0" w:beforeAutospacing="0" w:after="120" w:afterAutospacing="0" w:line="360" w:lineRule="atLeast"/>
        <w:ind w:left="1438" w:hanging="728"/>
        <w:rPr>
          <w:rStyle w:val="legds"/>
          <w:rFonts w:asciiTheme="minorHAnsi" w:hAnsiTheme="minorHAnsi" w:cstheme="minorHAnsi"/>
          <w:color w:val="1E1E1E"/>
        </w:rPr>
      </w:pPr>
      <w:r w:rsidRPr="003633F4">
        <w:rPr>
          <w:rStyle w:val="legds"/>
          <w:rFonts w:asciiTheme="minorHAnsi" w:hAnsiTheme="minorHAnsi" w:cstheme="minorHAnsi"/>
          <w:color w:val="1E1E1E"/>
        </w:rPr>
        <w:t>(b)</w:t>
      </w:r>
      <w:r w:rsidR="003128A4"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status (for example “passenger”, “customer”, “visitor” or “bystander”);</w:t>
      </w:r>
      <w:r w:rsidR="006B5F19">
        <w:rPr>
          <w:rStyle w:val="legds"/>
          <w:rFonts w:asciiTheme="minorHAnsi" w:hAnsiTheme="minorHAnsi" w:cstheme="minorHAnsi"/>
          <w:color w:val="1E1E1E"/>
        </w:rPr>
        <w:t xml:space="preserve"> </w:t>
      </w:r>
      <w:r w:rsidRPr="003633F4">
        <w:rPr>
          <w:rStyle w:val="legds"/>
          <w:rFonts w:asciiTheme="minorHAnsi" w:hAnsiTheme="minorHAnsi" w:cstheme="minorHAnsi"/>
          <w:color w:val="1E1E1E"/>
        </w:rPr>
        <w:t>and</w:t>
      </w:r>
    </w:p>
    <w:p w14:paraId="28A38988" w14:textId="6C6CB732" w:rsidR="008E3EF6" w:rsidRPr="003633F4" w:rsidRDefault="008E3EF6" w:rsidP="006B5F19">
      <w:pPr>
        <w:pStyle w:val="legclearfix"/>
        <w:shd w:val="clear" w:color="auto" w:fill="FFFFFF"/>
        <w:spacing w:before="0" w:beforeAutospacing="0" w:after="120" w:afterAutospacing="0" w:line="360" w:lineRule="atLeast"/>
        <w:ind w:left="426" w:firstLine="284"/>
        <w:rPr>
          <w:rStyle w:val="legds"/>
          <w:rFonts w:asciiTheme="minorHAnsi" w:hAnsiTheme="minorHAnsi" w:cstheme="minorHAnsi"/>
          <w:color w:val="1E1E1E"/>
        </w:rPr>
      </w:pPr>
      <w:r w:rsidRPr="003633F4">
        <w:rPr>
          <w:rStyle w:val="legds"/>
          <w:rFonts w:asciiTheme="minorHAnsi" w:hAnsiTheme="minorHAnsi" w:cstheme="minorHAnsi"/>
          <w:color w:val="1E1E1E"/>
        </w:rPr>
        <w:t>(c)</w:t>
      </w:r>
      <w:r w:rsidR="001650B4" w:rsidRPr="003633F4">
        <w:rPr>
          <w:rStyle w:val="legds"/>
          <w:rFonts w:asciiTheme="minorHAnsi" w:hAnsiTheme="minorHAnsi" w:cstheme="minorHAnsi"/>
          <w:color w:val="1E1E1E"/>
        </w:rPr>
        <w:tab/>
      </w:r>
      <w:r w:rsidRPr="003633F4">
        <w:rPr>
          <w:rStyle w:val="legds"/>
          <w:rFonts w:asciiTheme="minorHAnsi" w:hAnsiTheme="minorHAnsi" w:cstheme="minorHAnsi"/>
          <w:color w:val="1E1E1E"/>
        </w:rPr>
        <w:t>injury,</w:t>
      </w:r>
    </w:p>
    <w:p w14:paraId="3B042148" w14:textId="5E3D7762" w:rsidR="008E3EF6" w:rsidRPr="00197445" w:rsidRDefault="008E3EF6" w:rsidP="007F03B3">
      <w:pPr>
        <w:pStyle w:val="legtext"/>
        <w:shd w:val="clear" w:color="auto" w:fill="FFFFFF"/>
        <w:spacing w:before="0" w:beforeAutospacing="0" w:after="120" w:afterAutospacing="0" w:line="360" w:lineRule="atLeast"/>
        <w:ind w:firstLine="360"/>
        <w:jc w:val="both"/>
        <w:rPr>
          <w:rFonts w:ascii="Arial" w:hAnsi="Arial" w:cs="Arial"/>
          <w:color w:val="1E1E1E"/>
        </w:rPr>
      </w:pPr>
      <w:r w:rsidRPr="00197445">
        <w:rPr>
          <w:rFonts w:ascii="Arial" w:hAnsi="Arial" w:cs="Arial"/>
          <w:color w:val="1E1E1E"/>
        </w:rPr>
        <w:t>unless these are not known and it is not reasonably practicable to ascertain them.</w:t>
      </w:r>
    </w:p>
    <w:p w14:paraId="7717827C" w14:textId="446600D1" w:rsidR="008E3EF6" w:rsidRPr="00723054" w:rsidRDefault="008E3EF6" w:rsidP="007F03B3">
      <w:pPr>
        <w:pStyle w:val="Bulletlist1"/>
        <w:spacing w:after="120"/>
        <w:rPr>
          <w:color w:val="1E1E1E"/>
          <w:szCs w:val="24"/>
        </w:rPr>
      </w:pPr>
      <w:r w:rsidRPr="00723054">
        <w:rPr>
          <w:color w:val="1E1E1E"/>
          <w:szCs w:val="24"/>
        </w:rPr>
        <w:t xml:space="preserve">The date on which the </w:t>
      </w:r>
      <w:r w:rsidR="00A36AF5">
        <w:rPr>
          <w:color w:val="1E1E1E"/>
          <w:szCs w:val="24"/>
        </w:rPr>
        <w:t>inc</w:t>
      </w:r>
      <w:r w:rsidRPr="00723054">
        <w:rPr>
          <w:color w:val="1E1E1E"/>
          <w:szCs w:val="24"/>
        </w:rPr>
        <w:t>ident or dangerous occurrence was first notified or reported to the relevant enforcing authority.</w:t>
      </w:r>
    </w:p>
    <w:p w14:paraId="66F39B58" w14:textId="00BDD5D2" w:rsidR="008E3EF6" w:rsidRPr="004E7D8C" w:rsidRDefault="008E3EF6" w:rsidP="007F03B3">
      <w:pPr>
        <w:pStyle w:val="Bulletlist1"/>
        <w:spacing w:after="120"/>
        <w:ind w:left="357" w:hanging="357"/>
        <w:rPr>
          <w:color w:val="1E1E1E"/>
          <w:szCs w:val="24"/>
        </w:rPr>
      </w:pPr>
      <w:r w:rsidRPr="004E7D8C">
        <w:rPr>
          <w:color w:val="1E1E1E"/>
          <w:szCs w:val="24"/>
        </w:rPr>
        <w:t xml:space="preserve">The method by which the </w:t>
      </w:r>
      <w:r w:rsidR="00A36AF5">
        <w:rPr>
          <w:color w:val="1E1E1E"/>
          <w:szCs w:val="24"/>
        </w:rPr>
        <w:t>inc</w:t>
      </w:r>
      <w:r w:rsidRPr="004E7D8C">
        <w:rPr>
          <w:color w:val="1E1E1E"/>
          <w:szCs w:val="24"/>
        </w:rPr>
        <w:t>ident or dangerous occurrence was first notified or reported.</w:t>
      </w:r>
    </w:p>
    <w:p w14:paraId="0AB62D27" w14:textId="77777777" w:rsidR="003A5F98" w:rsidRPr="00AA47E9" w:rsidRDefault="003A5F98" w:rsidP="007F03B3">
      <w:pPr>
        <w:pStyle w:val="Bulletlist1"/>
        <w:spacing w:after="120"/>
      </w:pPr>
      <w:r w:rsidRPr="00AA47E9">
        <w:t>The dutyholders’ mitigating actions in response to the incident and anticipated future actions.</w:t>
      </w:r>
    </w:p>
    <w:p w14:paraId="4A92ACAE" w14:textId="37F47BBC" w:rsidR="003C341A" w:rsidRDefault="003A5F98" w:rsidP="007F03B3">
      <w:pPr>
        <w:pStyle w:val="Bulletlist1"/>
        <w:spacing w:after="120"/>
      </w:pPr>
      <w:r w:rsidRPr="00AA47E9">
        <w:t>Additional notifications to external parties, including emergency services, government departments, other relevant regulators and media.</w:t>
      </w:r>
    </w:p>
    <w:p w14:paraId="20B625E6" w14:textId="407AD85C" w:rsidR="00C85495" w:rsidRDefault="002C4BC7" w:rsidP="002C4BC7">
      <w:pPr>
        <w:pStyle w:val="Bulletlist1"/>
        <w:numPr>
          <w:ilvl w:val="0"/>
          <w:numId w:val="0"/>
        </w:numPr>
      </w:pPr>
      <w:r>
        <w:lastRenderedPageBreak/>
        <w:t xml:space="preserve">The information provided by the dutyholder will then be uploaded to WIReD by ONR, as appropriate. </w:t>
      </w:r>
      <w:r w:rsidR="00C85495">
        <w:t xml:space="preserve">ONR will notify the dutyholder that </w:t>
      </w:r>
      <w:r w:rsidR="00167DCB">
        <w:t>incident has been recorded within ONR</w:t>
      </w:r>
      <w:r w:rsidR="00793284" w:rsidRPr="00AF3818">
        <w:t xml:space="preserve">, and provide an incident </w:t>
      </w:r>
      <w:r w:rsidR="00215297">
        <w:t>idntification</w:t>
      </w:r>
      <w:r w:rsidR="00793284" w:rsidRPr="00AF3818">
        <w:t xml:space="preserve"> number.</w:t>
      </w:r>
      <w:r w:rsidR="00FB3A31">
        <w:t xml:space="preserve"> ONR may ask for additional information to ensure </w:t>
      </w:r>
      <w:r w:rsidR="00F72944">
        <w:t>quality of data being made available.</w:t>
      </w:r>
    </w:p>
    <w:p w14:paraId="77D13BC2" w14:textId="77777777" w:rsidR="007F03B3" w:rsidRDefault="00A96160" w:rsidP="007F03B3">
      <w:pPr>
        <w:pStyle w:val="Bulletlist1"/>
        <w:numPr>
          <w:ilvl w:val="0"/>
          <w:numId w:val="0"/>
        </w:numPr>
      </w:pPr>
      <w:r w:rsidRPr="00A96160">
        <w:rPr>
          <w:b/>
          <w:bCs/>
        </w:rPr>
        <w:t>Note:</w:t>
      </w:r>
      <w:r>
        <w:t xml:space="preserve"> </w:t>
      </w:r>
      <w:r w:rsidR="00262AF4">
        <w:t xml:space="preserve">For reporting Diseases, the </w:t>
      </w:r>
      <w:r w:rsidR="00365BBC">
        <w:t xml:space="preserve">dutyholder should report these incidents at the earilest opportunity, once the duthyholder portal </w:t>
      </w:r>
      <w:r w:rsidR="00803580">
        <w:t>becomes</w:t>
      </w:r>
      <w:r w:rsidR="00365BBC">
        <w:t xml:space="preserve"> </w:t>
      </w:r>
      <w:r>
        <w:t>available.</w:t>
      </w:r>
      <w:r w:rsidR="007F03B3">
        <w:t xml:space="preserve"> </w:t>
      </w:r>
    </w:p>
    <w:p w14:paraId="1EF5A461" w14:textId="1078729A" w:rsidR="002C4BC7" w:rsidRPr="00AA47E9" w:rsidRDefault="002C4BC7" w:rsidP="007F03B3">
      <w:pPr>
        <w:pStyle w:val="Bulletlist1"/>
        <w:numPr>
          <w:ilvl w:val="0"/>
          <w:numId w:val="0"/>
        </w:numPr>
      </w:pPr>
      <w:r>
        <w:t xml:space="preserve">The dutyholder </w:t>
      </w:r>
      <w:r w:rsidR="00301D34">
        <w:t xml:space="preserve">should </w:t>
      </w:r>
      <w:r>
        <w:t xml:space="preserve">therefore </w:t>
      </w:r>
      <w:r w:rsidR="00301D34">
        <w:t>not</w:t>
      </w:r>
      <w:r>
        <w:t xml:space="preserve"> report this incident when the portal becomes available.</w:t>
      </w:r>
    </w:p>
    <w:p w14:paraId="480B4BF3" w14:textId="4B60864A" w:rsidR="006000C4" w:rsidRPr="00B12FC9" w:rsidRDefault="006000C4" w:rsidP="007034AF">
      <w:pPr>
        <w:pStyle w:val="Heading2"/>
        <w:numPr>
          <w:ilvl w:val="0"/>
          <w:numId w:val="0"/>
        </w:numPr>
        <w:ind w:left="851" w:hanging="851"/>
      </w:pPr>
      <w:bookmarkStart w:id="57" w:name="_Toc176255440"/>
      <w:r w:rsidRPr="00905354">
        <w:t>B.</w:t>
      </w:r>
      <w:r w:rsidR="00BB75C8" w:rsidRPr="00905354">
        <w:t>3</w:t>
      </w:r>
      <w:r w:rsidRPr="00B12FC9">
        <w:tab/>
        <w:t xml:space="preserve">FUR </w:t>
      </w:r>
      <w:r w:rsidR="00411BC5">
        <w:t>n</w:t>
      </w:r>
      <w:r w:rsidRPr="00B12FC9">
        <w:t>otifications</w:t>
      </w:r>
      <w:bookmarkEnd w:id="57"/>
    </w:p>
    <w:p w14:paraId="746D904D" w14:textId="7FCF675C" w:rsidR="006000C4" w:rsidRPr="00AA47E9" w:rsidRDefault="00A22C46" w:rsidP="007034AF">
      <w:hyperlink r:id="rId21" w:history="1">
        <w:r w:rsidR="006000C4" w:rsidRPr="00AA47E9">
          <w:rPr>
            <w:rStyle w:val="Hyperlink"/>
          </w:rPr>
          <w:t>The FUR template</w:t>
        </w:r>
      </w:hyperlink>
      <w:r w:rsidR="006000C4" w:rsidRPr="00AA47E9">
        <w:t xml:space="preserve"> </w:t>
      </w:r>
      <w:sdt>
        <w:sdtPr>
          <w:id w:val="-749266880"/>
          <w:citation/>
        </w:sdtPr>
        <w:sdtEndPr/>
        <w:sdtContent>
          <w:r w:rsidR="006000C4" w:rsidRPr="00AA47E9">
            <w:fldChar w:fldCharType="begin"/>
          </w:r>
          <w:r w:rsidR="00124E83" w:rsidRPr="00AA47E9">
            <w:instrText xml:space="preserve">CITATION ONR19 \l 2057 </w:instrText>
          </w:r>
          <w:r w:rsidR="006000C4" w:rsidRPr="00AA47E9">
            <w:fldChar w:fldCharType="separate"/>
          </w:r>
          <w:r w:rsidR="002B2BD1" w:rsidRPr="00AA47E9">
            <w:rPr>
              <w:noProof/>
            </w:rPr>
            <w:t>[12]</w:t>
          </w:r>
          <w:r w:rsidR="006000C4" w:rsidRPr="00AA47E9">
            <w:fldChar w:fldCharType="end"/>
          </w:r>
        </w:sdtContent>
      </w:sdt>
      <w:r w:rsidR="006000C4" w:rsidRPr="00AA47E9">
        <w:t xml:space="preserve"> contains the relevant fields that the dutyholder should complete. This template is optional, and dutyholders can use a different form for the FUR with the agreement of an ONR inspector. The dutyholder should ensure that this FUR clearly includes:</w:t>
      </w:r>
    </w:p>
    <w:p w14:paraId="2A45D0D0" w14:textId="77777777" w:rsidR="006000C4" w:rsidRPr="00AA47E9" w:rsidRDefault="006000C4" w:rsidP="007F03B3">
      <w:pPr>
        <w:pStyle w:val="Bulletlist1"/>
        <w:spacing w:after="120"/>
      </w:pPr>
      <w:r w:rsidRPr="00AA47E9">
        <w:t>A detailed description of the incident, actual or potential safety, security or safeguards impact, corrective actions and lessons learned.</w:t>
      </w:r>
    </w:p>
    <w:p w14:paraId="53687256" w14:textId="77777777" w:rsidR="006000C4" w:rsidRPr="00AA47E9" w:rsidRDefault="006000C4" w:rsidP="007F03B3">
      <w:pPr>
        <w:pStyle w:val="Bulletlist1"/>
        <w:spacing w:after="120"/>
      </w:pPr>
      <w:r w:rsidRPr="00AA47E9">
        <w:t xml:space="preserve">Any changes, with explanation, to the incident categories or INES rating </w:t>
      </w:r>
    </w:p>
    <w:p w14:paraId="68F71E9D" w14:textId="77777777" w:rsidR="006000C4" w:rsidRPr="00AA47E9" w:rsidRDefault="006000C4" w:rsidP="007F03B3">
      <w:pPr>
        <w:pStyle w:val="Bulletlist1"/>
        <w:spacing w:after="120"/>
      </w:pPr>
      <w:r w:rsidRPr="00AA47E9">
        <w:t>Where available, lessons learned for other operators or facilities and how they have been or will be disseminated.</w:t>
      </w:r>
    </w:p>
    <w:p w14:paraId="6B5E50EA" w14:textId="77777777" w:rsidR="006000C4" w:rsidRPr="00AA47E9" w:rsidRDefault="006000C4" w:rsidP="007F03B3">
      <w:pPr>
        <w:pStyle w:val="Bulletlist1"/>
        <w:spacing w:after="120"/>
      </w:pPr>
      <w:r w:rsidRPr="00AA47E9">
        <w:t>Additional notification to external parties, including emergency services, government departments, other regulators and media.</w:t>
      </w:r>
    </w:p>
    <w:p w14:paraId="1C52FFB8" w14:textId="08503BBE" w:rsidR="006000C4" w:rsidRPr="00AA47E9" w:rsidRDefault="006000C4" w:rsidP="007034AF">
      <w:r w:rsidRPr="00AA47E9">
        <w:t>To avoid producing detailed FUR to contain this information, dutyholders can append relevant supporting references such as press releases, learning reports or internal investigation reports.</w:t>
      </w:r>
    </w:p>
    <w:p w14:paraId="37290019" w14:textId="77777777" w:rsidR="006000C4" w:rsidRPr="00AA47E9" w:rsidRDefault="006000C4" w:rsidP="007034AF">
      <w:r w:rsidRPr="00AA47E9">
        <w:t>The dutyholder may use the FUR template for an interim FUR. This should clearly explain why the dutyholder has provided an interim FUR, the timescales for the final FUR and areas of information that the final FUR will provide.</w:t>
      </w:r>
    </w:p>
    <w:p w14:paraId="3AF59925" w14:textId="0B070B27" w:rsidR="006000C4" w:rsidRPr="00AA47E9" w:rsidRDefault="006000C4" w:rsidP="007034AF">
      <w:pPr>
        <w:pStyle w:val="Heading2"/>
        <w:numPr>
          <w:ilvl w:val="0"/>
          <w:numId w:val="0"/>
        </w:numPr>
        <w:ind w:left="851" w:hanging="851"/>
      </w:pPr>
      <w:bookmarkStart w:id="58" w:name="_Toc176255441"/>
      <w:r w:rsidRPr="00AA47E9">
        <w:t>B.</w:t>
      </w:r>
      <w:r w:rsidR="00BB75C8">
        <w:t>4</w:t>
      </w:r>
      <w:r w:rsidRPr="00AA47E9">
        <w:tab/>
        <w:t xml:space="preserve">Notification </w:t>
      </w:r>
      <w:r w:rsidR="00411BC5">
        <w:t>r</w:t>
      </w:r>
      <w:r w:rsidRPr="00AA47E9">
        <w:t>oute</w:t>
      </w:r>
      <w:bookmarkEnd w:id="58"/>
    </w:p>
    <w:p w14:paraId="4F08D21A" w14:textId="1A13CBBF" w:rsidR="00350085" w:rsidRDefault="009078CF" w:rsidP="00350085">
      <w:bookmarkStart w:id="59" w:name="_Hlk151632302"/>
      <w:r w:rsidRPr="00AA47E9">
        <w:t xml:space="preserve">The focal point for </w:t>
      </w:r>
      <w:r w:rsidR="00FE677C">
        <w:t xml:space="preserve">registered users </w:t>
      </w:r>
      <w:r w:rsidR="00350085">
        <w:t xml:space="preserve">for </w:t>
      </w:r>
      <w:r w:rsidRPr="00AA47E9">
        <w:t xml:space="preserve">incident reporting </w:t>
      </w:r>
      <w:r w:rsidR="00035898">
        <w:t xml:space="preserve">and notification </w:t>
      </w:r>
      <w:r w:rsidRPr="00AA47E9">
        <w:t>is</w:t>
      </w:r>
      <w:r w:rsidR="00035898">
        <w:t xml:space="preserve"> via</w:t>
      </w:r>
      <w:r w:rsidRPr="00AA47E9">
        <w:t xml:space="preserve"> </w:t>
      </w:r>
      <w:r w:rsidR="00612C31">
        <w:t>ONR</w:t>
      </w:r>
      <w:r w:rsidR="00035898">
        <w:t>’s</w:t>
      </w:r>
      <w:r w:rsidRPr="00AA47E9">
        <w:t xml:space="preserve"> </w:t>
      </w:r>
      <w:hyperlink r:id="rId22" w:history="1">
        <w:r w:rsidR="00612C31">
          <w:rPr>
            <w:rStyle w:val="Hyperlink"/>
          </w:rPr>
          <w:t xml:space="preserve">dutyholder </w:t>
        </w:r>
        <w:r w:rsidRPr="00AA47E9">
          <w:rPr>
            <w:rStyle w:val="Hyperlink"/>
          </w:rPr>
          <w:t>portal</w:t>
        </w:r>
      </w:hyperlink>
      <w:r w:rsidRPr="00AA47E9">
        <w:t>.</w:t>
      </w:r>
    </w:p>
    <w:p w14:paraId="4C4AF506" w14:textId="65E4A264" w:rsidR="00350085" w:rsidRDefault="00350085" w:rsidP="00350085">
      <w:r w:rsidRPr="006117BF">
        <w:t xml:space="preserve">For </w:t>
      </w:r>
      <w:r w:rsidRPr="00C67B12">
        <w:t xml:space="preserve">non-registered users, </w:t>
      </w:r>
      <w:r w:rsidR="006117BF" w:rsidRPr="00C67B12">
        <w:t>RIDDOR incidents should be reported using RIDDOR Portal.</w:t>
      </w:r>
    </w:p>
    <w:p w14:paraId="424499F2" w14:textId="708D88B7" w:rsidR="006117BF" w:rsidRPr="006117BF" w:rsidRDefault="006117BF" w:rsidP="00350085">
      <w:pPr>
        <w:rPr>
          <w:rStyle w:val="Hyperlink"/>
          <w:color w:val="auto"/>
          <w:u w:val="none"/>
        </w:rPr>
      </w:pPr>
      <w:r>
        <w:t xml:space="preserve">For non-registered </w:t>
      </w:r>
      <w:r w:rsidR="005F1379">
        <w:t>t</w:t>
      </w:r>
      <w:r>
        <w:t>ransport dutyholders</w:t>
      </w:r>
      <w:r w:rsidR="00B274D6">
        <w:t xml:space="preserve">, incidents should be reported </w:t>
      </w:r>
      <w:r w:rsidR="005F1379">
        <w:t xml:space="preserve">to ONR </w:t>
      </w:r>
      <w:r w:rsidR="00B274D6" w:rsidRPr="00BA4BEC">
        <w:t xml:space="preserve">via </w:t>
      </w:r>
      <w:hyperlink r:id="rId23" w:history="1">
        <w:r w:rsidR="00B274D6" w:rsidRPr="00BA4BEC">
          <w:rPr>
            <w:rStyle w:val="Hyperlink"/>
          </w:rPr>
          <w:t>INF1</w:t>
        </w:r>
        <w:r w:rsidR="005F1379">
          <w:rPr>
            <w:rStyle w:val="Hyperlink"/>
          </w:rPr>
          <w:t xml:space="preserve"> </w:t>
        </w:r>
        <w:r w:rsidR="00B274D6" w:rsidRPr="00BA4BEC">
          <w:rPr>
            <w:rStyle w:val="Hyperlink"/>
          </w:rPr>
          <w:t>template</w:t>
        </w:r>
      </w:hyperlink>
      <w:r w:rsidR="00B274D6">
        <w:t xml:space="preserve"> available on ONR webpage.</w:t>
      </w:r>
    </w:p>
    <w:p w14:paraId="2AD799E2" w14:textId="5C104355" w:rsidR="00FE677C" w:rsidRDefault="00A22C46" w:rsidP="00FE677C">
      <w:pPr>
        <w:rPr>
          <w:color w:val="000000" w:themeColor="text1"/>
          <w:szCs w:val="24"/>
        </w:rPr>
      </w:pPr>
      <w:hyperlink r:id="rId24">
        <w:r w:rsidR="009078CF" w:rsidRPr="00AA47E9">
          <w:rPr>
            <w:rStyle w:val="Hyperlink"/>
          </w:rPr>
          <w:t>ONR.Incidents@onr.gov.uk</w:t>
        </w:r>
      </w:hyperlink>
      <w:r w:rsidR="009078CF" w:rsidRPr="00AA47E9">
        <w:rPr>
          <w:color w:val="000000" w:themeColor="text1"/>
          <w:szCs w:val="24"/>
        </w:rPr>
        <w:t xml:space="preserve"> remains available as an alternative, back-up notification route, if the</w:t>
      </w:r>
      <w:r w:rsidR="00D571EA">
        <w:rPr>
          <w:color w:val="000000" w:themeColor="text1"/>
          <w:szCs w:val="24"/>
        </w:rPr>
        <w:t xml:space="preserve"> ONR dutyholder</w:t>
      </w:r>
      <w:r w:rsidR="009078CF" w:rsidRPr="00AA47E9">
        <w:rPr>
          <w:color w:val="000000" w:themeColor="text1"/>
          <w:szCs w:val="24"/>
        </w:rPr>
        <w:t xml:space="preserve"> portal is unavailable.</w:t>
      </w:r>
      <w:bookmarkEnd w:id="59"/>
    </w:p>
    <w:p w14:paraId="057C8EDC" w14:textId="1005565B" w:rsidR="00FE677C" w:rsidRPr="00FE677C" w:rsidRDefault="00FE677C" w:rsidP="00FE677C">
      <w:pPr>
        <w:rPr>
          <w:color w:val="000000" w:themeColor="text1"/>
          <w:szCs w:val="24"/>
        </w:rPr>
        <w:sectPr w:rsidR="00FE677C" w:rsidRPr="00FE677C" w:rsidSect="006B5F19">
          <w:pgSz w:w="11906" w:h="16838" w:code="9"/>
          <w:pgMar w:top="1440" w:right="1440" w:bottom="1440" w:left="1440" w:header="397" w:footer="397" w:gutter="0"/>
          <w:cols w:space="312"/>
          <w:docGrid w:linePitch="360"/>
        </w:sectPr>
      </w:pPr>
    </w:p>
    <w:p w14:paraId="750A6EA9" w14:textId="5F8D4000" w:rsidR="006344A9" w:rsidRPr="00065B88" w:rsidRDefault="006344A9" w:rsidP="00594E82">
      <w:pPr>
        <w:pStyle w:val="Heading1"/>
        <w:numPr>
          <w:ilvl w:val="0"/>
          <w:numId w:val="0"/>
        </w:numPr>
      </w:pPr>
      <w:bookmarkStart w:id="60" w:name="_Appendix_C_–"/>
      <w:bookmarkStart w:id="61" w:name="_Ref158038051"/>
      <w:bookmarkStart w:id="62" w:name="_Ref158038705"/>
      <w:bookmarkStart w:id="63" w:name="_Toc176255442"/>
      <w:bookmarkEnd w:id="60"/>
      <w:r w:rsidRPr="00411BC5">
        <w:lastRenderedPageBreak/>
        <w:t>Appendix C</w:t>
      </w:r>
      <w:r w:rsidR="002B2BD1" w:rsidRPr="00AA47E9">
        <w:t xml:space="preserve"> –</w:t>
      </w:r>
      <w:r w:rsidRPr="00AA47E9">
        <w:t xml:space="preserve"> </w:t>
      </w:r>
      <w:r w:rsidR="005540A3" w:rsidRPr="00AA47E9">
        <w:t>ONR</w:t>
      </w:r>
      <w:r w:rsidR="002B2BD1" w:rsidRPr="00AA47E9">
        <w:t xml:space="preserve"> </w:t>
      </w:r>
      <w:r w:rsidR="00411BC5">
        <w:t>e</w:t>
      </w:r>
      <w:r w:rsidR="005540A3" w:rsidRPr="00AA47E9">
        <w:t>xpectations for</w:t>
      </w:r>
      <w:r w:rsidR="00594E82">
        <w:t xml:space="preserve"> </w:t>
      </w:r>
      <w:r w:rsidR="00411BC5">
        <w:t>r</w:t>
      </w:r>
      <w:r w:rsidR="005540A3" w:rsidRPr="00AA47E9">
        <w:t xml:space="preserve">eporting </w:t>
      </w:r>
      <w:r w:rsidR="00411BC5">
        <w:t>t</w:t>
      </w:r>
      <w:r w:rsidR="005540A3" w:rsidRPr="00AA47E9">
        <w:t>imescales</w:t>
      </w:r>
      <w:bookmarkEnd w:id="61"/>
      <w:bookmarkEnd w:id="62"/>
      <w:bookmarkEnd w:id="63"/>
    </w:p>
    <w:p w14:paraId="5C2F6D1C" w14:textId="5386AFA1" w:rsidR="006000C4" w:rsidRPr="00AA47E9" w:rsidRDefault="006000C4" w:rsidP="007034AF">
      <w:r w:rsidRPr="00AA47E9">
        <w:t xml:space="preserve">The Appendix A timescales for the dutyholder to complete the INF1 notification apply from the time when the dutyholder confirms that the incident category applies. </w:t>
      </w:r>
      <w:r w:rsidR="00D63A29" w:rsidRPr="00AA47E9">
        <w:br/>
      </w:r>
      <w:r w:rsidRPr="00AA47E9">
        <w:t>The definitions of the timescales for these notifications are:</w:t>
      </w:r>
    </w:p>
    <w:p w14:paraId="315FE2E2" w14:textId="23B8732E" w:rsidR="006000C4" w:rsidRPr="00AA47E9" w:rsidRDefault="006000C4" w:rsidP="007034AF">
      <w:pPr>
        <w:pStyle w:val="Bulletlist1"/>
      </w:pPr>
      <w:r w:rsidRPr="00AA47E9">
        <w:rPr>
          <w:b/>
          <w:bCs/>
        </w:rPr>
        <w:t>Immediate:</w:t>
      </w:r>
      <w:r w:rsidRPr="00AA47E9">
        <w:t xml:space="preserve"> As soon as practicable after the incident categorisation</w:t>
      </w:r>
      <w:r w:rsidR="007034AF" w:rsidRPr="00AA47E9">
        <w:t xml:space="preserve">. </w:t>
      </w:r>
      <w:r w:rsidRPr="00AA47E9">
        <w:t>For all incidents with a Nuclear Security Incident Category, NISR requires notification as soon as practicable and within 24 hours after the incident categorisation.</w:t>
      </w:r>
    </w:p>
    <w:p w14:paraId="468FB744" w14:textId="45E7E491" w:rsidR="006000C4" w:rsidRPr="00AA47E9" w:rsidRDefault="006000C4" w:rsidP="007034AF">
      <w:pPr>
        <w:pStyle w:val="Bulletlist1"/>
        <w:rPr>
          <w:b/>
          <w:bCs/>
        </w:rPr>
      </w:pPr>
      <w:r w:rsidRPr="00AA47E9">
        <w:rPr>
          <w:b/>
          <w:bCs/>
        </w:rPr>
        <w:t xml:space="preserve">Day: </w:t>
      </w:r>
      <w:r w:rsidRPr="00AA47E9">
        <w:t>The end of the working day after the incident categorisation.</w:t>
      </w:r>
    </w:p>
    <w:p w14:paraId="12768A44" w14:textId="56615A2C" w:rsidR="006000C4" w:rsidRPr="00A74952" w:rsidRDefault="006000C4" w:rsidP="007034AF">
      <w:pPr>
        <w:pStyle w:val="Bulletlist1"/>
        <w:rPr>
          <w:b/>
          <w:bCs/>
        </w:rPr>
      </w:pPr>
      <w:r w:rsidRPr="00AA47E9">
        <w:rPr>
          <w:b/>
          <w:bCs/>
        </w:rPr>
        <w:t xml:space="preserve">Week: </w:t>
      </w:r>
      <w:r w:rsidRPr="00AA47E9">
        <w:t xml:space="preserve">Within </w:t>
      </w:r>
      <w:r w:rsidR="00D63A29" w:rsidRPr="00AA47E9">
        <w:t>seven</w:t>
      </w:r>
      <w:r w:rsidRPr="00AA47E9">
        <w:t xml:space="preserve"> calendar days from the incident categorisation.</w:t>
      </w:r>
    </w:p>
    <w:p w14:paraId="2FF83DAD" w14:textId="5BAB555E" w:rsidR="00A74952" w:rsidRPr="00AA47E9" w:rsidRDefault="00A74952" w:rsidP="007034AF">
      <w:pPr>
        <w:pStyle w:val="Bulletlist1"/>
        <w:rPr>
          <w:b/>
          <w:bCs/>
        </w:rPr>
      </w:pPr>
      <w:r w:rsidRPr="003625BD">
        <w:rPr>
          <w:b/>
          <w:bCs/>
        </w:rPr>
        <w:t>10 Days</w:t>
      </w:r>
      <w:r>
        <w:t xml:space="preserve">: This is ten days from the </w:t>
      </w:r>
      <w:r w:rsidR="00F949D6">
        <w:t xml:space="preserve">incident </w:t>
      </w:r>
    </w:p>
    <w:p w14:paraId="6E4E30EA" w14:textId="0AD64842" w:rsidR="002C6949" w:rsidRPr="00AA47E9" w:rsidRDefault="002C6949" w:rsidP="002C6949">
      <w:pPr>
        <w:pStyle w:val="Bulletlist1"/>
        <w:rPr>
          <w:b/>
          <w:bCs/>
        </w:rPr>
      </w:pPr>
      <w:r w:rsidRPr="00AA47E9">
        <w:rPr>
          <w:b/>
          <w:bCs/>
        </w:rPr>
        <w:t xml:space="preserve">Month: </w:t>
      </w:r>
      <w:r w:rsidRPr="00AA47E9">
        <w:t xml:space="preserve">Within </w:t>
      </w:r>
      <w:r w:rsidR="00FF5617" w:rsidRPr="00AA47E9">
        <w:t>twenty eight</w:t>
      </w:r>
      <w:r w:rsidRPr="00AA47E9">
        <w:t xml:space="preserve"> calendar days from the incident categorisation.</w:t>
      </w:r>
    </w:p>
    <w:p w14:paraId="68A30F05" w14:textId="6C2966A1" w:rsidR="006000C4" w:rsidRPr="00AA47E9" w:rsidRDefault="006000C4" w:rsidP="006000C4">
      <w:pPr>
        <w:pStyle w:val="NumberedParagraph"/>
        <w:numPr>
          <w:ilvl w:val="0"/>
          <w:numId w:val="0"/>
        </w:numPr>
      </w:pPr>
      <w:r w:rsidRPr="00AA47E9">
        <w:t xml:space="preserve">ONR will confirm receipt of all INF1 or FUR notifications. This will include the unique INF reference number. Dutyholders should contact ONR when they do not receive this confirmation within </w:t>
      </w:r>
      <w:r w:rsidR="00D63A29" w:rsidRPr="00AA47E9">
        <w:t>five</w:t>
      </w:r>
      <w:r w:rsidRPr="00AA47E9">
        <w:t xml:space="preserve"> working days.</w:t>
      </w:r>
    </w:p>
    <w:p w14:paraId="7FA726F9" w14:textId="77777777" w:rsidR="00D63A29" w:rsidRPr="00AA47E9" w:rsidRDefault="00D63A29" w:rsidP="003E219F">
      <w:pPr>
        <w:sectPr w:rsidR="00D63A29" w:rsidRPr="00AA47E9" w:rsidSect="00985D6A">
          <w:pgSz w:w="11906" w:h="16838" w:code="9"/>
          <w:pgMar w:top="1440" w:right="1440" w:bottom="1440" w:left="1440" w:header="397" w:footer="397" w:gutter="0"/>
          <w:cols w:space="312"/>
          <w:docGrid w:linePitch="360"/>
        </w:sectPr>
      </w:pPr>
    </w:p>
    <w:sdt>
      <w:sdtPr>
        <w:id w:val="-1431503636"/>
        <w:showingPlcHdr/>
        <w:bibliography/>
      </w:sdtPr>
      <w:sdtEndPr/>
      <w:sdtContent>
        <w:p w14:paraId="7AA36D55" w14:textId="574A581C" w:rsidR="00D63A29" w:rsidRPr="00AA47E9" w:rsidRDefault="002B2BD1" w:rsidP="002B2BD1">
          <w:r w:rsidRPr="00AA47E9">
            <w:t xml:space="preserve">     </w:t>
          </w:r>
        </w:p>
      </w:sdtContent>
    </w:sdt>
    <w:p w14:paraId="1D31832D" w14:textId="77777777" w:rsidR="003E219F" w:rsidRPr="00AA47E9" w:rsidRDefault="003E219F" w:rsidP="003E219F"/>
    <w:sectPr w:rsidR="003E219F" w:rsidRPr="00AA47E9" w:rsidSect="0098384B">
      <w:type w:val="continuous"/>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3B106" w14:textId="77777777" w:rsidR="007A6754" w:rsidRDefault="007A6754" w:rsidP="007D199A">
      <w:pPr>
        <w:spacing w:after="0"/>
      </w:pPr>
      <w:r>
        <w:separator/>
      </w:r>
    </w:p>
    <w:p w14:paraId="638B1004" w14:textId="77777777" w:rsidR="007A6754" w:rsidRDefault="007A6754"/>
  </w:endnote>
  <w:endnote w:type="continuationSeparator" w:id="0">
    <w:p w14:paraId="315A026D" w14:textId="77777777" w:rsidR="007A6754" w:rsidRDefault="007A6754" w:rsidP="007D199A">
      <w:pPr>
        <w:spacing w:after="0"/>
      </w:pPr>
      <w:r>
        <w:continuationSeparator/>
      </w:r>
    </w:p>
    <w:p w14:paraId="651BECCE" w14:textId="77777777" w:rsidR="007A6754" w:rsidRDefault="007A6754"/>
  </w:endnote>
  <w:endnote w:type="continuationNotice" w:id="1">
    <w:p w14:paraId="110722E5" w14:textId="77777777" w:rsidR="007A6754" w:rsidRDefault="007A67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8CA9" w14:textId="5A7CE0EB" w:rsidR="006000C4" w:rsidRPr="00A24D36" w:rsidRDefault="00A24D36" w:rsidP="00A24D36">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B12B2" w14:textId="77777777" w:rsidR="007A6754" w:rsidRPr="005E0344" w:rsidRDefault="007A6754" w:rsidP="005E0344">
      <w:pPr>
        <w:spacing w:after="120"/>
        <w:rPr>
          <w:color w:val="000000" w:themeColor="text2"/>
        </w:rPr>
      </w:pPr>
      <w:r w:rsidRPr="005E0344">
        <w:rPr>
          <w:color w:val="000000" w:themeColor="text2"/>
        </w:rPr>
        <w:separator/>
      </w:r>
    </w:p>
  </w:footnote>
  <w:footnote w:type="continuationSeparator" w:id="0">
    <w:p w14:paraId="7194A9DC" w14:textId="77777777" w:rsidR="007A6754" w:rsidRPr="005E0344" w:rsidRDefault="007A6754" w:rsidP="0090581D">
      <w:pPr>
        <w:spacing w:after="120"/>
        <w:rPr>
          <w:color w:val="000000" w:themeColor="text2"/>
        </w:rPr>
      </w:pPr>
      <w:r w:rsidRPr="005E0344">
        <w:rPr>
          <w:color w:val="000000" w:themeColor="text2"/>
        </w:rPr>
        <w:continuationSeparator/>
      </w:r>
    </w:p>
    <w:p w14:paraId="6F454871" w14:textId="77777777" w:rsidR="007A6754" w:rsidRDefault="007A6754"/>
  </w:footnote>
  <w:footnote w:type="continuationNotice" w:id="1">
    <w:p w14:paraId="20040120" w14:textId="77777777" w:rsidR="007A6754" w:rsidRDefault="007A6754">
      <w:pPr>
        <w:spacing w:after="0"/>
      </w:pPr>
    </w:p>
    <w:p w14:paraId="54ABDF06" w14:textId="77777777" w:rsidR="007A6754" w:rsidRDefault="007A6754"/>
  </w:footnote>
  <w:footnote w:id="2">
    <w:p w14:paraId="0347426E" w14:textId="7B6C0B9D" w:rsidR="006000C4" w:rsidRPr="00B355C9" w:rsidRDefault="006000C4" w:rsidP="00B355C9">
      <w:pPr>
        <w:pStyle w:val="FootnoteText"/>
        <w:ind w:left="0" w:firstLine="0"/>
      </w:pPr>
      <w:r w:rsidRPr="00B355C9">
        <w:rPr>
          <w:rStyle w:val="FootnoteReference"/>
        </w:rPr>
        <w:footnoteRef/>
      </w:r>
      <w:r w:rsidRPr="00B355C9">
        <w:t xml:space="preserve"> </w:t>
      </w:r>
      <w:r w:rsidR="00B93D8B">
        <w:t xml:space="preserve">NIA65 </w:t>
      </w:r>
      <w:r w:rsidRPr="00B355C9">
        <w:t>(C57)</w:t>
      </w:r>
      <w:r w:rsidR="00B93D8B">
        <w:t xml:space="preserve"> and</w:t>
      </w:r>
      <w:r w:rsidRPr="00B355C9">
        <w:t xml:space="preserve"> The Nuclear Installations (Dangerous Occurrences) Regulations 1965 (c1824) </w:t>
      </w:r>
    </w:p>
  </w:footnote>
  <w:footnote w:id="3">
    <w:p w14:paraId="5E79CE64" w14:textId="193A5CA7" w:rsidR="00C80883" w:rsidRDefault="00C80883">
      <w:pPr>
        <w:pStyle w:val="FootnoteText"/>
      </w:pPr>
      <w:r>
        <w:rPr>
          <w:rStyle w:val="FootnoteReference"/>
        </w:rPr>
        <w:footnoteRef/>
      </w:r>
      <w:r>
        <w:t xml:space="preserve"> The ONR portal cover</w:t>
      </w:r>
      <w:r w:rsidR="00226E98">
        <w:t>s</w:t>
      </w:r>
      <w:r>
        <w:t xml:space="preserve">; </w:t>
      </w:r>
      <w:r w:rsidR="000A2EFB">
        <w:t>Registered and non-registered portal users</w:t>
      </w:r>
      <w:r w:rsidR="000F56EA">
        <w:t>.</w:t>
      </w:r>
    </w:p>
  </w:footnote>
  <w:footnote w:id="4">
    <w:p w14:paraId="02A56D63" w14:textId="77777777" w:rsidR="000E04C2" w:rsidRDefault="000E04C2" w:rsidP="000E04C2">
      <w:pPr>
        <w:pStyle w:val="FootnoteText"/>
      </w:pPr>
      <w:r>
        <w:rPr>
          <w:rStyle w:val="FootnoteReference"/>
        </w:rPr>
        <w:footnoteRef/>
      </w:r>
      <w:r>
        <w:t xml:space="preserve"> INF1 captures Safety, Security, Safeguards and Transport incident notifications.</w:t>
      </w:r>
    </w:p>
    <w:p w14:paraId="1F6217A7" w14:textId="061291B0" w:rsidR="000E04C2" w:rsidRDefault="0059258D" w:rsidP="0059258D">
      <w:pPr>
        <w:pStyle w:val="FootnoteText"/>
        <w:ind w:left="0" w:firstLine="0"/>
      </w:pPr>
      <w:r>
        <w:t xml:space="preserve"> </w:t>
      </w:r>
      <w:r w:rsidR="000E04C2">
        <w:t xml:space="preserve"> INF3 captures RIDDOR incident notifications.</w:t>
      </w:r>
    </w:p>
  </w:footnote>
  <w:footnote w:id="5">
    <w:p w14:paraId="3DE5E76F" w14:textId="7E69C9FE" w:rsidR="00F610C3" w:rsidRDefault="00F610C3" w:rsidP="00687E0B">
      <w:pPr>
        <w:pStyle w:val="FootnoteText"/>
        <w:ind w:left="0" w:hanging="142"/>
      </w:pPr>
      <w:r>
        <w:rPr>
          <w:rStyle w:val="FootnoteReference"/>
        </w:rPr>
        <w:footnoteRef/>
      </w:r>
      <w:r>
        <w:t xml:space="preserve"> Well Informed </w:t>
      </w:r>
      <w:r w:rsidR="00653027">
        <w:t>Regulatory Decisions (WIReD) is</w:t>
      </w:r>
      <w:r w:rsidR="001954B1">
        <w:t xml:space="preserve"> a</w:t>
      </w:r>
      <w:r w:rsidR="00653027">
        <w:t xml:space="preserve"> platform that</w:t>
      </w:r>
      <w:r w:rsidR="001954B1">
        <w:t xml:space="preserve"> integrates ONR’s regulatory business processes.</w:t>
      </w:r>
    </w:p>
  </w:footnote>
  <w:footnote w:id="6">
    <w:p w14:paraId="35394C8E" w14:textId="77777777" w:rsidR="006000C4" w:rsidRDefault="006000C4" w:rsidP="006000C4">
      <w:pPr>
        <w:pStyle w:val="FootnoteText"/>
      </w:pPr>
      <w:r>
        <w:rPr>
          <w:rStyle w:val="FootnoteReference"/>
        </w:rPr>
        <w:footnoteRef/>
      </w:r>
      <w:r>
        <w:t xml:space="preserve"> All uses of optional in this table are at the discretion of the ONR Inspector.</w:t>
      </w:r>
    </w:p>
  </w:footnote>
  <w:footnote w:id="7">
    <w:p w14:paraId="495B8D63" w14:textId="72964712" w:rsidR="007D7E0D" w:rsidRDefault="007D7E0D">
      <w:pPr>
        <w:pStyle w:val="FootnoteText"/>
      </w:pPr>
      <w:r>
        <w:rPr>
          <w:rStyle w:val="FootnoteReference"/>
        </w:rPr>
        <w:footnoteRef/>
      </w:r>
      <w:r>
        <w:t xml:space="preserve"> </w:t>
      </w:r>
      <w:r w:rsidR="00B96BF0">
        <w:t xml:space="preserve">This is applicable to both registered and public access </w:t>
      </w:r>
      <w:r w:rsidR="000C2631">
        <w:t xml:space="preserve">users </w:t>
      </w:r>
      <w:r w:rsidR="008B7290">
        <w:t>of</w:t>
      </w:r>
      <w:r w:rsidR="00B96BF0">
        <w:t xml:space="preserve"> the ONR portal</w:t>
      </w:r>
      <w:r w:rsidR="000C263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D81E" w14:textId="086BBC3C" w:rsidR="00E4113B" w:rsidRPr="00E4113B" w:rsidRDefault="00A22C46" w:rsidP="00E4113B">
    <w:pPr>
      <w:pStyle w:val="Header"/>
      <w:rPr>
        <w:sz w:val="20"/>
        <w:szCs w:val="24"/>
      </w:rPr>
    </w:pPr>
    <w:sdt>
      <w:sdtPr>
        <w:rPr>
          <w:sz w:val="20"/>
          <w:szCs w:val="24"/>
        </w:rPr>
        <w:alias w:val="Title"/>
        <w:tag w:val=""/>
        <w:id w:val="-545993998"/>
        <w:placeholder>
          <w:docPart w:val="E13CB1263D004B8D87A9940249F2253B"/>
        </w:placeholder>
        <w:dataBinding w:prefixMappings="xmlns:ns0='http://purl.org/dc/elements/1.1/' xmlns:ns1='http://schemas.openxmlformats.org/package/2006/metadata/core-properties' " w:xpath="/ns1:coreProperties[1]/ns0:title[1]" w:storeItemID="{6C3C8BC8-F283-45AE-878A-BAB7291924A1}"/>
        <w:text/>
      </w:sdtPr>
      <w:sdtEndPr/>
      <w:sdtContent>
        <w:r w:rsidR="00CC4A9A">
          <w:rPr>
            <w:sz w:val="20"/>
            <w:szCs w:val="24"/>
          </w:rPr>
          <w:t>Process for notifying incidents to ONR</w:t>
        </w:r>
      </w:sdtContent>
    </w:sdt>
    <w:r w:rsidR="00E4113B" w:rsidRPr="003A7E1C">
      <w:rPr>
        <w:sz w:val="20"/>
        <w:szCs w:val="24"/>
      </w:rPr>
      <w:t xml:space="preserve"> | Issue: </w:t>
    </w:r>
    <w:sdt>
      <w:sdtPr>
        <w:rPr>
          <w:sz w:val="20"/>
          <w:szCs w:val="24"/>
        </w:rPr>
        <w:alias w:val="Status"/>
        <w:tag w:val=""/>
        <w:id w:val="-1486926938"/>
        <w:placeholder>
          <w:docPart w:val="A2767E984BED4B86BED15FEEC1D368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4A9A">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F62FF4"/>
    <w:multiLevelType w:val="hybridMultilevel"/>
    <w:tmpl w:val="9DCC47B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1F77E5"/>
    <w:multiLevelType w:val="hybridMultilevel"/>
    <w:tmpl w:val="BAE0BA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A940D7"/>
    <w:multiLevelType w:val="hybridMultilevel"/>
    <w:tmpl w:val="07BAEE26"/>
    <w:lvl w:ilvl="0" w:tplc="D8E4578E">
      <w:start w:val="1"/>
      <w:numFmt w:val="lowerLetter"/>
      <w:pStyle w:val="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C9069D"/>
    <w:multiLevelType w:val="hybridMultilevel"/>
    <w:tmpl w:val="63FC270C"/>
    <w:lvl w:ilvl="0" w:tplc="08090017">
      <w:start w:val="1"/>
      <w:numFmt w:val="lowerLetter"/>
      <w:lvlText w:val="%1)"/>
      <w:lvlJc w:val="left"/>
      <w:pPr>
        <w:tabs>
          <w:tab w:val="num" w:pos="720"/>
        </w:tabs>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10F0435"/>
    <w:multiLevelType w:val="multilevel"/>
    <w:tmpl w:val="58B0E7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4"/>
        <w:szCs w:val="3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190BA9"/>
    <w:multiLevelType w:val="hybridMultilevel"/>
    <w:tmpl w:val="16401C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C93BA5"/>
    <w:multiLevelType w:val="hybridMultilevel"/>
    <w:tmpl w:val="E906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304696"/>
    <w:multiLevelType w:val="multilevel"/>
    <w:tmpl w:val="610A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1163BA"/>
    <w:multiLevelType w:val="hybridMultilevel"/>
    <w:tmpl w:val="5BD8EF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7F2150"/>
    <w:multiLevelType w:val="hybridMultilevel"/>
    <w:tmpl w:val="9B8E43C8"/>
    <w:lvl w:ilvl="0" w:tplc="292254FE">
      <w:start w:val="1"/>
      <w:numFmt w:val="bullet"/>
      <w:pStyle w:val="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E3D27F78">
      <w:start w:val="1"/>
      <w:numFmt w:val="bullet"/>
      <w:pStyle w:val="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1608035">
    <w:abstractNumId w:val="9"/>
  </w:num>
  <w:num w:numId="2" w16cid:durableId="1649901117">
    <w:abstractNumId w:val="7"/>
  </w:num>
  <w:num w:numId="3" w16cid:durableId="1177307138">
    <w:abstractNumId w:val="6"/>
  </w:num>
  <w:num w:numId="4" w16cid:durableId="2122609650">
    <w:abstractNumId w:val="5"/>
  </w:num>
  <w:num w:numId="5" w16cid:durableId="2053264214">
    <w:abstractNumId w:val="4"/>
  </w:num>
  <w:num w:numId="6" w16cid:durableId="915086896">
    <w:abstractNumId w:val="8"/>
  </w:num>
  <w:num w:numId="7" w16cid:durableId="362826576">
    <w:abstractNumId w:val="3"/>
  </w:num>
  <w:num w:numId="8" w16cid:durableId="2046982691">
    <w:abstractNumId w:val="2"/>
  </w:num>
  <w:num w:numId="9" w16cid:durableId="2117602763">
    <w:abstractNumId w:val="1"/>
  </w:num>
  <w:num w:numId="10" w16cid:durableId="201477969">
    <w:abstractNumId w:val="0"/>
  </w:num>
  <w:num w:numId="11" w16cid:durableId="1141263547">
    <w:abstractNumId w:val="10"/>
  </w:num>
  <w:num w:numId="12" w16cid:durableId="1418015829">
    <w:abstractNumId w:val="28"/>
  </w:num>
  <w:num w:numId="13" w16cid:durableId="1212111329">
    <w:abstractNumId w:val="16"/>
  </w:num>
  <w:num w:numId="14" w16cid:durableId="1785177">
    <w:abstractNumId w:val="11"/>
  </w:num>
  <w:num w:numId="15" w16cid:durableId="363333109">
    <w:abstractNumId w:val="28"/>
    <w:lvlOverride w:ilvl="0">
      <w:startOverride w:val="1"/>
    </w:lvlOverride>
  </w:num>
  <w:num w:numId="16" w16cid:durableId="2142188109">
    <w:abstractNumId w:val="16"/>
    <w:lvlOverride w:ilvl="0">
      <w:startOverride w:val="1"/>
    </w:lvlOverride>
  </w:num>
  <w:num w:numId="17" w16cid:durableId="1892495812">
    <w:abstractNumId w:val="11"/>
    <w:lvlOverride w:ilvl="0">
      <w:startOverride w:val="1"/>
    </w:lvlOverride>
  </w:num>
  <w:num w:numId="18" w16cid:durableId="1505390514">
    <w:abstractNumId w:val="27"/>
  </w:num>
  <w:num w:numId="19" w16cid:durableId="1008214436">
    <w:abstractNumId w:val="22"/>
  </w:num>
  <w:num w:numId="20" w16cid:durableId="1032461798">
    <w:abstractNumId w:val="14"/>
  </w:num>
  <w:num w:numId="21" w16cid:durableId="925962696">
    <w:abstractNumId w:val="24"/>
  </w:num>
  <w:num w:numId="22" w16cid:durableId="478808426">
    <w:abstractNumId w:val="13"/>
  </w:num>
  <w:num w:numId="23" w16cid:durableId="1271232902">
    <w:abstractNumId w:val="12"/>
  </w:num>
  <w:num w:numId="24" w16cid:durableId="456878477">
    <w:abstractNumId w:val="31"/>
  </w:num>
  <w:num w:numId="25" w16cid:durableId="1427849124">
    <w:abstractNumId w:val="20"/>
  </w:num>
  <w:num w:numId="26" w16cid:durableId="336152488">
    <w:abstractNumId w:val="30"/>
  </w:num>
  <w:num w:numId="27" w16cid:durableId="370149118">
    <w:abstractNumId w:val="18"/>
  </w:num>
  <w:num w:numId="28" w16cid:durableId="1649552489">
    <w:abstractNumId w:val="26"/>
  </w:num>
  <w:num w:numId="29" w16cid:durableId="1683237902">
    <w:abstractNumId w:val="19"/>
  </w:num>
  <w:num w:numId="30" w16cid:durableId="590355079">
    <w:abstractNumId w:val="15"/>
  </w:num>
  <w:num w:numId="31" w16cid:durableId="1452700011">
    <w:abstractNumId w:val="17"/>
  </w:num>
  <w:num w:numId="32" w16cid:durableId="1584141236">
    <w:abstractNumId w:val="29"/>
  </w:num>
  <w:num w:numId="33" w16cid:durableId="297539282">
    <w:abstractNumId w:val="21"/>
  </w:num>
  <w:num w:numId="34" w16cid:durableId="130171079">
    <w:abstractNumId w:val="28"/>
  </w:num>
  <w:num w:numId="35" w16cid:durableId="2125072307">
    <w:abstractNumId w:val="28"/>
  </w:num>
  <w:num w:numId="36" w16cid:durableId="1623078764">
    <w:abstractNumId w:val="28"/>
  </w:num>
  <w:num w:numId="37" w16cid:durableId="983242785">
    <w:abstractNumId w:val="28"/>
  </w:num>
  <w:num w:numId="38" w16cid:durableId="1448817220">
    <w:abstractNumId w:val="28"/>
  </w:num>
  <w:num w:numId="39" w16cid:durableId="433212463">
    <w:abstractNumId w:val="23"/>
  </w:num>
  <w:num w:numId="40" w16cid:durableId="126901141">
    <w:abstractNumId w:val="14"/>
  </w:num>
  <w:num w:numId="41" w16cid:durableId="1493987818">
    <w:abstractNumId w:val="14"/>
  </w:num>
  <w:num w:numId="42" w16cid:durableId="1106924364">
    <w:abstractNumId w:val="14"/>
  </w:num>
  <w:num w:numId="43" w16cid:durableId="1004166843">
    <w:abstractNumId w:val="14"/>
  </w:num>
  <w:num w:numId="44" w16cid:durableId="347220460">
    <w:abstractNumId w:val="14"/>
  </w:num>
  <w:num w:numId="45" w16cid:durableId="1576285134">
    <w:abstractNumId w:val="14"/>
  </w:num>
  <w:num w:numId="46" w16cid:durableId="1343313818">
    <w:abstractNumId w:val="14"/>
  </w:num>
  <w:num w:numId="47" w16cid:durableId="663510291">
    <w:abstractNumId w:val="25"/>
  </w:num>
  <w:num w:numId="48" w16cid:durableId="336689786">
    <w:abstractNumId w:val="28"/>
  </w:num>
  <w:num w:numId="49" w16cid:durableId="827282364">
    <w:abstractNumId w:val="28"/>
  </w:num>
  <w:num w:numId="50" w16cid:durableId="17577030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79C3"/>
    <w:rsid w:val="00011177"/>
    <w:rsid w:val="0001347E"/>
    <w:rsid w:val="00013A14"/>
    <w:rsid w:val="00014814"/>
    <w:rsid w:val="00020679"/>
    <w:rsid w:val="00024522"/>
    <w:rsid w:val="00024826"/>
    <w:rsid w:val="00024B2E"/>
    <w:rsid w:val="00027F4F"/>
    <w:rsid w:val="0003037C"/>
    <w:rsid w:val="00030430"/>
    <w:rsid w:val="0003078E"/>
    <w:rsid w:val="00031B89"/>
    <w:rsid w:val="00031F1C"/>
    <w:rsid w:val="00032DC3"/>
    <w:rsid w:val="00035898"/>
    <w:rsid w:val="0003693D"/>
    <w:rsid w:val="000416D2"/>
    <w:rsid w:val="0004194F"/>
    <w:rsid w:val="0004440F"/>
    <w:rsid w:val="0005273B"/>
    <w:rsid w:val="00052C8A"/>
    <w:rsid w:val="000548C8"/>
    <w:rsid w:val="00055828"/>
    <w:rsid w:val="00055C80"/>
    <w:rsid w:val="0006306D"/>
    <w:rsid w:val="00065B88"/>
    <w:rsid w:val="00075605"/>
    <w:rsid w:val="00075C66"/>
    <w:rsid w:val="000817D4"/>
    <w:rsid w:val="00082879"/>
    <w:rsid w:val="0008733A"/>
    <w:rsid w:val="00091A19"/>
    <w:rsid w:val="00091EEA"/>
    <w:rsid w:val="00094D1D"/>
    <w:rsid w:val="000A01A2"/>
    <w:rsid w:val="000A105C"/>
    <w:rsid w:val="000A2653"/>
    <w:rsid w:val="000A2EFB"/>
    <w:rsid w:val="000A7430"/>
    <w:rsid w:val="000B63CF"/>
    <w:rsid w:val="000C03BF"/>
    <w:rsid w:val="000C2631"/>
    <w:rsid w:val="000C2DDC"/>
    <w:rsid w:val="000C609F"/>
    <w:rsid w:val="000D090F"/>
    <w:rsid w:val="000D19FE"/>
    <w:rsid w:val="000D2154"/>
    <w:rsid w:val="000D2FD4"/>
    <w:rsid w:val="000D5259"/>
    <w:rsid w:val="000E04C2"/>
    <w:rsid w:val="000E2B56"/>
    <w:rsid w:val="000E6B45"/>
    <w:rsid w:val="000F17B5"/>
    <w:rsid w:val="000F1B7B"/>
    <w:rsid w:val="000F2ED4"/>
    <w:rsid w:val="000F56EA"/>
    <w:rsid w:val="001028E8"/>
    <w:rsid w:val="00103281"/>
    <w:rsid w:val="00111765"/>
    <w:rsid w:val="00122FCC"/>
    <w:rsid w:val="00124C2B"/>
    <w:rsid w:val="00124E83"/>
    <w:rsid w:val="00126752"/>
    <w:rsid w:val="00127276"/>
    <w:rsid w:val="00130B30"/>
    <w:rsid w:val="00132D08"/>
    <w:rsid w:val="00135CD2"/>
    <w:rsid w:val="00140E1C"/>
    <w:rsid w:val="001415EF"/>
    <w:rsid w:val="00145C4F"/>
    <w:rsid w:val="00147AE4"/>
    <w:rsid w:val="0015415C"/>
    <w:rsid w:val="0015717D"/>
    <w:rsid w:val="001571E5"/>
    <w:rsid w:val="00162A20"/>
    <w:rsid w:val="00163450"/>
    <w:rsid w:val="001650B4"/>
    <w:rsid w:val="00165CAA"/>
    <w:rsid w:val="00166B23"/>
    <w:rsid w:val="00167DCB"/>
    <w:rsid w:val="00172274"/>
    <w:rsid w:val="00177666"/>
    <w:rsid w:val="001807E6"/>
    <w:rsid w:val="001849CA"/>
    <w:rsid w:val="00185410"/>
    <w:rsid w:val="0019074B"/>
    <w:rsid w:val="00191631"/>
    <w:rsid w:val="00192352"/>
    <w:rsid w:val="001954B1"/>
    <w:rsid w:val="00195A82"/>
    <w:rsid w:val="001971B7"/>
    <w:rsid w:val="00197445"/>
    <w:rsid w:val="001A14C6"/>
    <w:rsid w:val="001A173E"/>
    <w:rsid w:val="001A573D"/>
    <w:rsid w:val="001B17B0"/>
    <w:rsid w:val="001B3730"/>
    <w:rsid w:val="001B5B23"/>
    <w:rsid w:val="001B7E68"/>
    <w:rsid w:val="001C4D63"/>
    <w:rsid w:val="001D0DE0"/>
    <w:rsid w:val="001D5AFF"/>
    <w:rsid w:val="001D74B4"/>
    <w:rsid w:val="001E03E1"/>
    <w:rsid w:val="001E2D0B"/>
    <w:rsid w:val="001E6588"/>
    <w:rsid w:val="001E7E3B"/>
    <w:rsid w:val="001E7FCD"/>
    <w:rsid w:val="001F059F"/>
    <w:rsid w:val="001F1E4B"/>
    <w:rsid w:val="001F2227"/>
    <w:rsid w:val="001F2778"/>
    <w:rsid w:val="001F4065"/>
    <w:rsid w:val="00200811"/>
    <w:rsid w:val="00200CA1"/>
    <w:rsid w:val="00210C64"/>
    <w:rsid w:val="0021338D"/>
    <w:rsid w:val="00213550"/>
    <w:rsid w:val="00213B98"/>
    <w:rsid w:val="0021401F"/>
    <w:rsid w:val="00214D43"/>
    <w:rsid w:val="00215297"/>
    <w:rsid w:val="00223090"/>
    <w:rsid w:val="002238B4"/>
    <w:rsid w:val="00226E98"/>
    <w:rsid w:val="002319AB"/>
    <w:rsid w:val="002319AC"/>
    <w:rsid w:val="00234342"/>
    <w:rsid w:val="00237681"/>
    <w:rsid w:val="0024040D"/>
    <w:rsid w:val="0024112E"/>
    <w:rsid w:val="00251CD7"/>
    <w:rsid w:val="00255FA3"/>
    <w:rsid w:val="00257288"/>
    <w:rsid w:val="00261FB6"/>
    <w:rsid w:val="002629F8"/>
    <w:rsid w:val="00262AF4"/>
    <w:rsid w:val="00263396"/>
    <w:rsid w:val="002659FA"/>
    <w:rsid w:val="00267815"/>
    <w:rsid w:val="00274ECB"/>
    <w:rsid w:val="0027681D"/>
    <w:rsid w:val="00280118"/>
    <w:rsid w:val="00280DDF"/>
    <w:rsid w:val="00282C56"/>
    <w:rsid w:val="00283D19"/>
    <w:rsid w:val="002917FF"/>
    <w:rsid w:val="00292ADF"/>
    <w:rsid w:val="00292BEA"/>
    <w:rsid w:val="00293871"/>
    <w:rsid w:val="002A0DEC"/>
    <w:rsid w:val="002A5DEF"/>
    <w:rsid w:val="002A7A10"/>
    <w:rsid w:val="002B0383"/>
    <w:rsid w:val="002B136A"/>
    <w:rsid w:val="002B1C53"/>
    <w:rsid w:val="002B2BD1"/>
    <w:rsid w:val="002C0CC2"/>
    <w:rsid w:val="002C332C"/>
    <w:rsid w:val="002C391A"/>
    <w:rsid w:val="002C4BC7"/>
    <w:rsid w:val="002C67EA"/>
    <w:rsid w:val="002C6949"/>
    <w:rsid w:val="002C6CD8"/>
    <w:rsid w:val="002D4261"/>
    <w:rsid w:val="002D6388"/>
    <w:rsid w:val="002D6F6C"/>
    <w:rsid w:val="002E0BE4"/>
    <w:rsid w:val="002E3B58"/>
    <w:rsid w:val="002E3E8A"/>
    <w:rsid w:val="002E5511"/>
    <w:rsid w:val="002E6A6A"/>
    <w:rsid w:val="002F2135"/>
    <w:rsid w:val="002F3397"/>
    <w:rsid w:val="00301D34"/>
    <w:rsid w:val="0030380D"/>
    <w:rsid w:val="0030631F"/>
    <w:rsid w:val="00306894"/>
    <w:rsid w:val="00310380"/>
    <w:rsid w:val="00312411"/>
    <w:rsid w:val="003128A4"/>
    <w:rsid w:val="003175E2"/>
    <w:rsid w:val="00323E71"/>
    <w:rsid w:val="00326F77"/>
    <w:rsid w:val="003401B0"/>
    <w:rsid w:val="003452B7"/>
    <w:rsid w:val="00346AC4"/>
    <w:rsid w:val="00346C8E"/>
    <w:rsid w:val="00350085"/>
    <w:rsid w:val="00351F11"/>
    <w:rsid w:val="00353261"/>
    <w:rsid w:val="0035476F"/>
    <w:rsid w:val="00355E23"/>
    <w:rsid w:val="003625BD"/>
    <w:rsid w:val="003633F4"/>
    <w:rsid w:val="00365490"/>
    <w:rsid w:val="00365BBC"/>
    <w:rsid w:val="00367BD5"/>
    <w:rsid w:val="00373C57"/>
    <w:rsid w:val="003748D4"/>
    <w:rsid w:val="003830AB"/>
    <w:rsid w:val="00390327"/>
    <w:rsid w:val="00393B78"/>
    <w:rsid w:val="003A0140"/>
    <w:rsid w:val="003A01E9"/>
    <w:rsid w:val="003A1391"/>
    <w:rsid w:val="003A5F98"/>
    <w:rsid w:val="003A7E1C"/>
    <w:rsid w:val="003B0C5A"/>
    <w:rsid w:val="003B420A"/>
    <w:rsid w:val="003B4EA3"/>
    <w:rsid w:val="003C0306"/>
    <w:rsid w:val="003C114C"/>
    <w:rsid w:val="003C341A"/>
    <w:rsid w:val="003C36F0"/>
    <w:rsid w:val="003C465D"/>
    <w:rsid w:val="003D2D3C"/>
    <w:rsid w:val="003D495D"/>
    <w:rsid w:val="003E098E"/>
    <w:rsid w:val="003E0A90"/>
    <w:rsid w:val="003E219F"/>
    <w:rsid w:val="003E2BAA"/>
    <w:rsid w:val="003E2FAE"/>
    <w:rsid w:val="003E6C27"/>
    <w:rsid w:val="003F099C"/>
    <w:rsid w:val="003F7A86"/>
    <w:rsid w:val="004033F6"/>
    <w:rsid w:val="00404908"/>
    <w:rsid w:val="00407CF7"/>
    <w:rsid w:val="00411014"/>
    <w:rsid w:val="00411819"/>
    <w:rsid w:val="00411BC5"/>
    <w:rsid w:val="00413671"/>
    <w:rsid w:val="00415ED6"/>
    <w:rsid w:val="00417CAF"/>
    <w:rsid w:val="00420A11"/>
    <w:rsid w:val="00422265"/>
    <w:rsid w:val="004373A7"/>
    <w:rsid w:val="00437D94"/>
    <w:rsid w:val="0044030C"/>
    <w:rsid w:val="00451058"/>
    <w:rsid w:val="00454389"/>
    <w:rsid w:val="00456138"/>
    <w:rsid w:val="004612CC"/>
    <w:rsid w:val="0046150F"/>
    <w:rsid w:val="0046156C"/>
    <w:rsid w:val="004648A4"/>
    <w:rsid w:val="004650BA"/>
    <w:rsid w:val="00467132"/>
    <w:rsid w:val="004675D5"/>
    <w:rsid w:val="00471380"/>
    <w:rsid w:val="004744A1"/>
    <w:rsid w:val="0047799D"/>
    <w:rsid w:val="004940C4"/>
    <w:rsid w:val="00494F0D"/>
    <w:rsid w:val="00495349"/>
    <w:rsid w:val="004963D0"/>
    <w:rsid w:val="00496BFD"/>
    <w:rsid w:val="004A3DF2"/>
    <w:rsid w:val="004C06C5"/>
    <w:rsid w:val="004C10E7"/>
    <w:rsid w:val="004C361D"/>
    <w:rsid w:val="004C4891"/>
    <w:rsid w:val="004D2C89"/>
    <w:rsid w:val="004E20D6"/>
    <w:rsid w:val="004E3932"/>
    <w:rsid w:val="004E6C92"/>
    <w:rsid w:val="004E7D8C"/>
    <w:rsid w:val="004F1E79"/>
    <w:rsid w:val="004F1F10"/>
    <w:rsid w:val="004F302A"/>
    <w:rsid w:val="004F427F"/>
    <w:rsid w:val="004F5F33"/>
    <w:rsid w:val="00500C29"/>
    <w:rsid w:val="0050103A"/>
    <w:rsid w:val="005013C3"/>
    <w:rsid w:val="00507723"/>
    <w:rsid w:val="00511B0F"/>
    <w:rsid w:val="00523C02"/>
    <w:rsid w:val="00527C3D"/>
    <w:rsid w:val="0053002B"/>
    <w:rsid w:val="0053262E"/>
    <w:rsid w:val="00532E13"/>
    <w:rsid w:val="0055388E"/>
    <w:rsid w:val="00553BD9"/>
    <w:rsid w:val="005540A3"/>
    <w:rsid w:val="00556EB4"/>
    <w:rsid w:val="005652ED"/>
    <w:rsid w:val="00572B8E"/>
    <w:rsid w:val="005754AE"/>
    <w:rsid w:val="0057713E"/>
    <w:rsid w:val="005778D8"/>
    <w:rsid w:val="00577FB5"/>
    <w:rsid w:val="005828DE"/>
    <w:rsid w:val="00584232"/>
    <w:rsid w:val="005852D1"/>
    <w:rsid w:val="00587A22"/>
    <w:rsid w:val="00592269"/>
    <w:rsid w:val="0059258D"/>
    <w:rsid w:val="0059299D"/>
    <w:rsid w:val="00594E82"/>
    <w:rsid w:val="00595148"/>
    <w:rsid w:val="00595C8C"/>
    <w:rsid w:val="00597747"/>
    <w:rsid w:val="005A3E7E"/>
    <w:rsid w:val="005A4CDD"/>
    <w:rsid w:val="005A67E7"/>
    <w:rsid w:val="005B015B"/>
    <w:rsid w:val="005B35B6"/>
    <w:rsid w:val="005B5256"/>
    <w:rsid w:val="005B57E4"/>
    <w:rsid w:val="005B5ABD"/>
    <w:rsid w:val="005C140A"/>
    <w:rsid w:val="005C1E52"/>
    <w:rsid w:val="005C6763"/>
    <w:rsid w:val="005D00AB"/>
    <w:rsid w:val="005D3164"/>
    <w:rsid w:val="005D3DB0"/>
    <w:rsid w:val="005E0344"/>
    <w:rsid w:val="005E24B5"/>
    <w:rsid w:val="005E440B"/>
    <w:rsid w:val="005E6532"/>
    <w:rsid w:val="005F1379"/>
    <w:rsid w:val="005F1627"/>
    <w:rsid w:val="005F1914"/>
    <w:rsid w:val="005F2C85"/>
    <w:rsid w:val="005F3DA8"/>
    <w:rsid w:val="006000C4"/>
    <w:rsid w:val="0060290A"/>
    <w:rsid w:val="00605ADB"/>
    <w:rsid w:val="006117BF"/>
    <w:rsid w:val="00611C9F"/>
    <w:rsid w:val="00612C31"/>
    <w:rsid w:val="006248DE"/>
    <w:rsid w:val="00626FC4"/>
    <w:rsid w:val="00627555"/>
    <w:rsid w:val="006322A0"/>
    <w:rsid w:val="00633338"/>
    <w:rsid w:val="006344A9"/>
    <w:rsid w:val="006361FD"/>
    <w:rsid w:val="0064226F"/>
    <w:rsid w:val="00642DDB"/>
    <w:rsid w:val="006522B5"/>
    <w:rsid w:val="00653027"/>
    <w:rsid w:val="00653298"/>
    <w:rsid w:val="00655C5C"/>
    <w:rsid w:val="006613A6"/>
    <w:rsid w:val="00661E5A"/>
    <w:rsid w:val="00663A7C"/>
    <w:rsid w:val="0066726E"/>
    <w:rsid w:val="00667DF2"/>
    <w:rsid w:val="00670DF1"/>
    <w:rsid w:val="00671345"/>
    <w:rsid w:val="00672A9B"/>
    <w:rsid w:val="006738B1"/>
    <w:rsid w:val="00674C8B"/>
    <w:rsid w:val="00675884"/>
    <w:rsid w:val="00677380"/>
    <w:rsid w:val="00681806"/>
    <w:rsid w:val="00681960"/>
    <w:rsid w:val="006822BB"/>
    <w:rsid w:val="00686922"/>
    <w:rsid w:val="00687E0B"/>
    <w:rsid w:val="006945A0"/>
    <w:rsid w:val="00696EE0"/>
    <w:rsid w:val="00697980"/>
    <w:rsid w:val="006A19EF"/>
    <w:rsid w:val="006A1E0A"/>
    <w:rsid w:val="006A43D5"/>
    <w:rsid w:val="006A525B"/>
    <w:rsid w:val="006A6DDA"/>
    <w:rsid w:val="006A7129"/>
    <w:rsid w:val="006A731D"/>
    <w:rsid w:val="006B02CC"/>
    <w:rsid w:val="006B2419"/>
    <w:rsid w:val="006B359A"/>
    <w:rsid w:val="006B5F19"/>
    <w:rsid w:val="006B6884"/>
    <w:rsid w:val="006B7ED6"/>
    <w:rsid w:val="006C045F"/>
    <w:rsid w:val="006C2EC2"/>
    <w:rsid w:val="006C3CA4"/>
    <w:rsid w:val="006C4196"/>
    <w:rsid w:val="006C5145"/>
    <w:rsid w:val="006C575D"/>
    <w:rsid w:val="006C63B0"/>
    <w:rsid w:val="006C76A2"/>
    <w:rsid w:val="006C792E"/>
    <w:rsid w:val="006D116C"/>
    <w:rsid w:val="006E360F"/>
    <w:rsid w:val="006E7C42"/>
    <w:rsid w:val="006F168A"/>
    <w:rsid w:val="006F2615"/>
    <w:rsid w:val="006F5076"/>
    <w:rsid w:val="006F6009"/>
    <w:rsid w:val="007017D0"/>
    <w:rsid w:val="0070321D"/>
    <w:rsid w:val="007034AF"/>
    <w:rsid w:val="007068BA"/>
    <w:rsid w:val="00715FA7"/>
    <w:rsid w:val="00716AB1"/>
    <w:rsid w:val="00720A40"/>
    <w:rsid w:val="00721D63"/>
    <w:rsid w:val="00723054"/>
    <w:rsid w:val="0072368F"/>
    <w:rsid w:val="0073045D"/>
    <w:rsid w:val="00730511"/>
    <w:rsid w:val="00731E74"/>
    <w:rsid w:val="00732C7B"/>
    <w:rsid w:val="00734D2B"/>
    <w:rsid w:val="00737705"/>
    <w:rsid w:val="007408D4"/>
    <w:rsid w:val="007420AC"/>
    <w:rsid w:val="00742617"/>
    <w:rsid w:val="00763876"/>
    <w:rsid w:val="007647A3"/>
    <w:rsid w:val="00770512"/>
    <w:rsid w:val="00774861"/>
    <w:rsid w:val="007757D7"/>
    <w:rsid w:val="007805B6"/>
    <w:rsid w:val="00780C35"/>
    <w:rsid w:val="00782DEF"/>
    <w:rsid w:val="00783AFA"/>
    <w:rsid w:val="00783CE4"/>
    <w:rsid w:val="00785427"/>
    <w:rsid w:val="00790540"/>
    <w:rsid w:val="00793178"/>
    <w:rsid w:val="00793284"/>
    <w:rsid w:val="007968CA"/>
    <w:rsid w:val="007A43FF"/>
    <w:rsid w:val="007A6754"/>
    <w:rsid w:val="007B08B2"/>
    <w:rsid w:val="007B3918"/>
    <w:rsid w:val="007B494D"/>
    <w:rsid w:val="007C0122"/>
    <w:rsid w:val="007C3C1D"/>
    <w:rsid w:val="007D199A"/>
    <w:rsid w:val="007D2EBE"/>
    <w:rsid w:val="007D7E0D"/>
    <w:rsid w:val="007E1B47"/>
    <w:rsid w:val="007E1C07"/>
    <w:rsid w:val="007E521E"/>
    <w:rsid w:val="007E5FFC"/>
    <w:rsid w:val="007E6812"/>
    <w:rsid w:val="007F03B3"/>
    <w:rsid w:val="007F24B6"/>
    <w:rsid w:val="007F38F3"/>
    <w:rsid w:val="007F3E31"/>
    <w:rsid w:val="007F7ECC"/>
    <w:rsid w:val="00801A76"/>
    <w:rsid w:val="008021D4"/>
    <w:rsid w:val="00803580"/>
    <w:rsid w:val="00803D94"/>
    <w:rsid w:val="00805665"/>
    <w:rsid w:val="00805FE3"/>
    <w:rsid w:val="00810E5C"/>
    <w:rsid w:val="0081470F"/>
    <w:rsid w:val="008229BA"/>
    <w:rsid w:val="00822FEA"/>
    <w:rsid w:val="00824151"/>
    <w:rsid w:val="00845390"/>
    <w:rsid w:val="0084601B"/>
    <w:rsid w:val="00850A60"/>
    <w:rsid w:val="008520B6"/>
    <w:rsid w:val="008547B4"/>
    <w:rsid w:val="008606F0"/>
    <w:rsid w:val="0086259B"/>
    <w:rsid w:val="00865489"/>
    <w:rsid w:val="0086553D"/>
    <w:rsid w:val="00865FD8"/>
    <w:rsid w:val="0087088D"/>
    <w:rsid w:val="00870B12"/>
    <w:rsid w:val="008711EF"/>
    <w:rsid w:val="00874FEB"/>
    <w:rsid w:val="00875E82"/>
    <w:rsid w:val="00876AB7"/>
    <w:rsid w:val="00881B6F"/>
    <w:rsid w:val="008821BD"/>
    <w:rsid w:val="00882AA4"/>
    <w:rsid w:val="00883E22"/>
    <w:rsid w:val="00884E43"/>
    <w:rsid w:val="008860A8"/>
    <w:rsid w:val="00887EC6"/>
    <w:rsid w:val="0089084C"/>
    <w:rsid w:val="00893409"/>
    <w:rsid w:val="00893D9F"/>
    <w:rsid w:val="008A2379"/>
    <w:rsid w:val="008A34EA"/>
    <w:rsid w:val="008A4329"/>
    <w:rsid w:val="008A578E"/>
    <w:rsid w:val="008B1461"/>
    <w:rsid w:val="008B1519"/>
    <w:rsid w:val="008B2309"/>
    <w:rsid w:val="008B392D"/>
    <w:rsid w:val="008B58A2"/>
    <w:rsid w:val="008B7290"/>
    <w:rsid w:val="008B7BCC"/>
    <w:rsid w:val="008C3A53"/>
    <w:rsid w:val="008C50C3"/>
    <w:rsid w:val="008C7094"/>
    <w:rsid w:val="008D2B97"/>
    <w:rsid w:val="008D4762"/>
    <w:rsid w:val="008D49A5"/>
    <w:rsid w:val="008D6C81"/>
    <w:rsid w:val="008D6D82"/>
    <w:rsid w:val="008E0AB5"/>
    <w:rsid w:val="008E3EF6"/>
    <w:rsid w:val="008E6CF0"/>
    <w:rsid w:val="008E754E"/>
    <w:rsid w:val="008F1439"/>
    <w:rsid w:val="008F3A13"/>
    <w:rsid w:val="008F7051"/>
    <w:rsid w:val="008F74F3"/>
    <w:rsid w:val="009033A9"/>
    <w:rsid w:val="00905354"/>
    <w:rsid w:val="0090581D"/>
    <w:rsid w:val="009078CF"/>
    <w:rsid w:val="0091439C"/>
    <w:rsid w:val="00916681"/>
    <w:rsid w:val="00917095"/>
    <w:rsid w:val="00920572"/>
    <w:rsid w:val="00920BF2"/>
    <w:rsid w:val="00924AE8"/>
    <w:rsid w:val="00932AA1"/>
    <w:rsid w:val="009349A9"/>
    <w:rsid w:val="00936C52"/>
    <w:rsid w:val="0094398C"/>
    <w:rsid w:val="0095489B"/>
    <w:rsid w:val="00956848"/>
    <w:rsid w:val="009570CC"/>
    <w:rsid w:val="00957A6D"/>
    <w:rsid w:val="00962891"/>
    <w:rsid w:val="00963992"/>
    <w:rsid w:val="00964D7F"/>
    <w:rsid w:val="00966FB9"/>
    <w:rsid w:val="009671CD"/>
    <w:rsid w:val="00972F49"/>
    <w:rsid w:val="009751A9"/>
    <w:rsid w:val="009768B2"/>
    <w:rsid w:val="00980F9C"/>
    <w:rsid w:val="00983299"/>
    <w:rsid w:val="0098384B"/>
    <w:rsid w:val="00983E1F"/>
    <w:rsid w:val="00984D25"/>
    <w:rsid w:val="00984D37"/>
    <w:rsid w:val="00985D6A"/>
    <w:rsid w:val="00985E46"/>
    <w:rsid w:val="0098632B"/>
    <w:rsid w:val="00990570"/>
    <w:rsid w:val="0099182C"/>
    <w:rsid w:val="00991C69"/>
    <w:rsid w:val="00995B9C"/>
    <w:rsid w:val="00997BFB"/>
    <w:rsid w:val="009A100A"/>
    <w:rsid w:val="009A14D1"/>
    <w:rsid w:val="009A1D69"/>
    <w:rsid w:val="009A602A"/>
    <w:rsid w:val="009A7348"/>
    <w:rsid w:val="009B0A0C"/>
    <w:rsid w:val="009B376B"/>
    <w:rsid w:val="009B462C"/>
    <w:rsid w:val="009C0E32"/>
    <w:rsid w:val="009C15F3"/>
    <w:rsid w:val="009C3689"/>
    <w:rsid w:val="009C6324"/>
    <w:rsid w:val="009D0533"/>
    <w:rsid w:val="009D3044"/>
    <w:rsid w:val="009D4228"/>
    <w:rsid w:val="009E07C2"/>
    <w:rsid w:val="009E0E52"/>
    <w:rsid w:val="009E103B"/>
    <w:rsid w:val="009E25F3"/>
    <w:rsid w:val="009E541A"/>
    <w:rsid w:val="009E768E"/>
    <w:rsid w:val="009F72F2"/>
    <w:rsid w:val="009F72F9"/>
    <w:rsid w:val="00A00205"/>
    <w:rsid w:val="00A00AF0"/>
    <w:rsid w:val="00A04F2A"/>
    <w:rsid w:val="00A10564"/>
    <w:rsid w:val="00A12989"/>
    <w:rsid w:val="00A14B5A"/>
    <w:rsid w:val="00A14C77"/>
    <w:rsid w:val="00A2190B"/>
    <w:rsid w:val="00A22C46"/>
    <w:rsid w:val="00A22CD7"/>
    <w:rsid w:val="00A24D36"/>
    <w:rsid w:val="00A27ABB"/>
    <w:rsid w:val="00A30BAD"/>
    <w:rsid w:val="00A3117B"/>
    <w:rsid w:val="00A3567F"/>
    <w:rsid w:val="00A36AF5"/>
    <w:rsid w:val="00A37698"/>
    <w:rsid w:val="00A41ED3"/>
    <w:rsid w:val="00A471CD"/>
    <w:rsid w:val="00A501C4"/>
    <w:rsid w:val="00A5202C"/>
    <w:rsid w:val="00A5253A"/>
    <w:rsid w:val="00A52E6A"/>
    <w:rsid w:val="00A530A8"/>
    <w:rsid w:val="00A53F95"/>
    <w:rsid w:val="00A600F2"/>
    <w:rsid w:val="00A60543"/>
    <w:rsid w:val="00A65401"/>
    <w:rsid w:val="00A65F79"/>
    <w:rsid w:val="00A7025C"/>
    <w:rsid w:val="00A70AE8"/>
    <w:rsid w:val="00A74952"/>
    <w:rsid w:val="00A75A57"/>
    <w:rsid w:val="00A763F0"/>
    <w:rsid w:val="00A77950"/>
    <w:rsid w:val="00A81D82"/>
    <w:rsid w:val="00A84082"/>
    <w:rsid w:val="00A86D70"/>
    <w:rsid w:val="00A9030D"/>
    <w:rsid w:val="00A90F3C"/>
    <w:rsid w:val="00A9118F"/>
    <w:rsid w:val="00A93E33"/>
    <w:rsid w:val="00A96160"/>
    <w:rsid w:val="00AA0E87"/>
    <w:rsid w:val="00AA2044"/>
    <w:rsid w:val="00AA47E9"/>
    <w:rsid w:val="00AB2A77"/>
    <w:rsid w:val="00AB6970"/>
    <w:rsid w:val="00AB6CFB"/>
    <w:rsid w:val="00AB791D"/>
    <w:rsid w:val="00AC1939"/>
    <w:rsid w:val="00AC7C05"/>
    <w:rsid w:val="00AD167C"/>
    <w:rsid w:val="00AD16CA"/>
    <w:rsid w:val="00AD17C7"/>
    <w:rsid w:val="00AD4041"/>
    <w:rsid w:val="00AD4C55"/>
    <w:rsid w:val="00AE302B"/>
    <w:rsid w:val="00AE6017"/>
    <w:rsid w:val="00AF1053"/>
    <w:rsid w:val="00AF226B"/>
    <w:rsid w:val="00AF3818"/>
    <w:rsid w:val="00B01964"/>
    <w:rsid w:val="00B05A8E"/>
    <w:rsid w:val="00B1159C"/>
    <w:rsid w:val="00B11919"/>
    <w:rsid w:val="00B12FC9"/>
    <w:rsid w:val="00B138FE"/>
    <w:rsid w:val="00B16BE5"/>
    <w:rsid w:val="00B22C72"/>
    <w:rsid w:val="00B259DF"/>
    <w:rsid w:val="00B274D6"/>
    <w:rsid w:val="00B304FB"/>
    <w:rsid w:val="00B3437A"/>
    <w:rsid w:val="00B35411"/>
    <w:rsid w:val="00B355C9"/>
    <w:rsid w:val="00B36332"/>
    <w:rsid w:val="00B41712"/>
    <w:rsid w:val="00B41F9F"/>
    <w:rsid w:val="00B43397"/>
    <w:rsid w:val="00B44558"/>
    <w:rsid w:val="00B44B1F"/>
    <w:rsid w:val="00B50997"/>
    <w:rsid w:val="00B631A5"/>
    <w:rsid w:val="00B64141"/>
    <w:rsid w:val="00B64E72"/>
    <w:rsid w:val="00B65643"/>
    <w:rsid w:val="00B75F7B"/>
    <w:rsid w:val="00B77913"/>
    <w:rsid w:val="00B824FB"/>
    <w:rsid w:val="00B82646"/>
    <w:rsid w:val="00B86971"/>
    <w:rsid w:val="00B9018C"/>
    <w:rsid w:val="00B928CE"/>
    <w:rsid w:val="00B92ABA"/>
    <w:rsid w:val="00B9353B"/>
    <w:rsid w:val="00B93D8B"/>
    <w:rsid w:val="00B96BF0"/>
    <w:rsid w:val="00B97359"/>
    <w:rsid w:val="00B97A8F"/>
    <w:rsid w:val="00BA4BEC"/>
    <w:rsid w:val="00BA4E58"/>
    <w:rsid w:val="00BA6AAB"/>
    <w:rsid w:val="00BA7074"/>
    <w:rsid w:val="00BB5C1E"/>
    <w:rsid w:val="00BB6A0C"/>
    <w:rsid w:val="00BB75C8"/>
    <w:rsid w:val="00BB7829"/>
    <w:rsid w:val="00BC1A63"/>
    <w:rsid w:val="00BC5C63"/>
    <w:rsid w:val="00BC6F2F"/>
    <w:rsid w:val="00BD1457"/>
    <w:rsid w:val="00BD2642"/>
    <w:rsid w:val="00BD414C"/>
    <w:rsid w:val="00BE2AD9"/>
    <w:rsid w:val="00BE3F8C"/>
    <w:rsid w:val="00BE567A"/>
    <w:rsid w:val="00BE69CA"/>
    <w:rsid w:val="00BF27FE"/>
    <w:rsid w:val="00C01F28"/>
    <w:rsid w:val="00C037B4"/>
    <w:rsid w:val="00C043B3"/>
    <w:rsid w:val="00C07242"/>
    <w:rsid w:val="00C079AB"/>
    <w:rsid w:val="00C07DDF"/>
    <w:rsid w:val="00C10E61"/>
    <w:rsid w:val="00C146EB"/>
    <w:rsid w:val="00C14787"/>
    <w:rsid w:val="00C1596D"/>
    <w:rsid w:val="00C15B8D"/>
    <w:rsid w:val="00C17010"/>
    <w:rsid w:val="00C17F8C"/>
    <w:rsid w:val="00C20562"/>
    <w:rsid w:val="00C20D4D"/>
    <w:rsid w:val="00C215C3"/>
    <w:rsid w:val="00C2392E"/>
    <w:rsid w:val="00C23A96"/>
    <w:rsid w:val="00C249C6"/>
    <w:rsid w:val="00C3064B"/>
    <w:rsid w:val="00C317A6"/>
    <w:rsid w:val="00C3237A"/>
    <w:rsid w:val="00C32CC1"/>
    <w:rsid w:val="00C40CAA"/>
    <w:rsid w:val="00C426EC"/>
    <w:rsid w:val="00C438DF"/>
    <w:rsid w:val="00C43E6F"/>
    <w:rsid w:val="00C50652"/>
    <w:rsid w:val="00C50BE1"/>
    <w:rsid w:val="00C526D8"/>
    <w:rsid w:val="00C62891"/>
    <w:rsid w:val="00C6483C"/>
    <w:rsid w:val="00C64AE9"/>
    <w:rsid w:val="00C65CE7"/>
    <w:rsid w:val="00C67B12"/>
    <w:rsid w:val="00C70CFF"/>
    <w:rsid w:val="00C718FE"/>
    <w:rsid w:val="00C71D84"/>
    <w:rsid w:val="00C724F7"/>
    <w:rsid w:val="00C73038"/>
    <w:rsid w:val="00C76DA8"/>
    <w:rsid w:val="00C80883"/>
    <w:rsid w:val="00C85495"/>
    <w:rsid w:val="00C8573A"/>
    <w:rsid w:val="00C86CEC"/>
    <w:rsid w:val="00C876BD"/>
    <w:rsid w:val="00C8773D"/>
    <w:rsid w:val="00C87ABB"/>
    <w:rsid w:val="00C91831"/>
    <w:rsid w:val="00C919A9"/>
    <w:rsid w:val="00C91CFB"/>
    <w:rsid w:val="00C94D18"/>
    <w:rsid w:val="00C953DF"/>
    <w:rsid w:val="00CB2F63"/>
    <w:rsid w:val="00CC4A9A"/>
    <w:rsid w:val="00CD5401"/>
    <w:rsid w:val="00CE0F5A"/>
    <w:rsid w:val="00CE2709"/>
    <w:rsid w:val="00CE2D64"/>
    <w:rsid w:val="00CE6198"/>
    <w:rsid w:val="00CF6230"/>
    <w:rsid w:val="00D017FC"/>
    <w:rsid w:val="00D0226A"/>
    <w:rsid w:val="00D0382E"/>
    <w:rsid w:val="00D13147"/>
    <w:rsid w:val="00D16959"/>
    <w:rsid w:val="00D246EE"/>
    <w:rsid w:val="00D43832"/>
    <w:rsid w:val="00D43E0B"/>
    <w:rsid w:val="00D44409"/>
    <w:rsid w:val="00D463FF"/>
    <w:rsid w:val="00D55CA6"/>
    <w:rsid w:val="00D5715A"/>
    <w:rsid w:val="00D571EA"/>
    <w:rsid w:val="00D60CD1"/>
    <w:rsid w:val="00D611B1"/>
    <w:rsid w:val="00D63A29"/>
    <w:rsid w:val="00D66E90"/>
    <w:rsid w:val="00D67531"/>
    <w:rsid w:val="00D71687"/>
    <w:rsid w:val="00D71DA7"/>
    <w:rsid w:val="00D74813"/>
    <w:rsid w:val="00D7584A"/>
    <w:rsid w:val="00D823E9"/>
    <w:rsid w:val="00D91334"/>
    <w:rsid w:val="00DA088C"/>
    <w:rsid w:val="00DA2F41"/>
    <w:rsid w:val="00DA30BC"/>
    <w:rsid w:val="00DA69C2"/>
    <w:rsid w:val="00DA6D70"/>
    <w:rsid w:val="00DB199A"/>
    <w:rsid w:val="00DB6050"/>
    <w:rsid w:val="00DC2C34"/>
    <w:rsid w:val="00DC7DBB"/>
    <w:rsid w:val="00DE2C87"/>
    <w:rsid w:val="00DE459A"/>
    <w:rsid w:val="00DE5106"/>
    <w:rsid w:val="00DE7DEE"/>
    <w:rsid w:val="00DF27DA"/>
    <w:rsid w:val="00DF4DBE"/>
    <w:rsid w:val="00DF5CF6"/>
    <w:rsid w:val="00E00F38"/>
    <w:rsid w:val="00E013FF"/>
    <w:rsid w:val="00E025FC"/>
    <w:rsid w:val="00E1208D"/>
    <w:rsid w:val="00E23F39"/>
    <w:rsid w:val="00E3124B"/>
    <w:rsid w:val="00E33F14"/>
    <w:rsid w:val="00E355FB"/>
    <w:rsid w:val="00E36269"/>
    <w:rsid w:val="00E40820"/>
    <w:rsid w:val="00E4113B"/>
    <w:rsid w:val="00E415A0"/>
    <w:rsid w:val="00E43BBE"/>
    <w:rsid w:val="00E4434C"/>
    <w:rsid w:val="00E4588E"/>
    <w:rsid w:val="00E4658F"/>
    <w:rsid w:val="00E473C6"/>
    <w:rsid w:val="00E53B12"/>
    <w:rsid w:val="00E5437D"/>
    <w:rsid w:val="00E549BC"/>
    <w:rsid w:val="00E54A67"/>
    <w:rsid w:val="00E61C0D"/>
    <w:rsid w:val="00E635F3"/>
    <w:rsid w:val="00E63EB4"/>
    <w:rsid w:val="00E66160"/>
    <w:rsid w:val="00E71329"/>
    <w:rsid w:val="00E83104"/>
    <w:rsid w:val="00E8363B"/>
    <w:rsid w:val="00E84966"/>
    <w:rsid w:val="00E91254"/>
    <w:rsid w:val="00E92383"/>
    <w:rsid w:val="00E93D24"/>
    <w:rsid w:val="00EA1B3A"/>
    <w:rsid w:val="00EA2109"/>
    <w:rsid w:val="00EC4FB8"/>
    <w:rsid w:val="00EC7535"/>
    <w:rsid w:val="00ED076F"/>
    <w:rsid w:val="00ED33E7"/>
    <w:rsid w:val="00ED374D"/>
    <w:rsid w:val="00ED4D4E"/>
    <w:rsid w:val="00ED4F4A"/>
    <w:rsid w:val="00EE0C77"/>
    <w:rsid w:val="00EE4E54"/>
    <w:rsid w:val="00EF4334"/>
    <w:rsid w:val="00EF5590"/>
    <w:rsid w:val="00F202C1"/>
    <w:rsid w:val="00F21147"/>
    <w:rsid w:val="00F2514D"/>
    <w:rsid w:val="00F26FE9"/>
    <w:rsid w:val="00F275A5"/>
    <w:rsid w:val="00F436BB"/>
    <w:rsid w:val="00F46639"/>
    <w:rsid w:val="00F47145"/>
    <w:rsid w:val="00F541C6"/>
    <w:rsid w:val="00F545BF"/>
    <w:rsid w:val="00F610C3"/>
    <w:rsid w:val="00F612C9"/>
    <w:rsid w:val="00F64AA5"/>
    <w:rsid w:val="00F65BA4"/>
    <w:rsid w:val="00F71B56"/>
    <w:rsid w:val="00F72944"/>
    <w:rsid w:val="00F75C0F"/>
    <w:rsid w:val="00F76367"/>
    <w:rsid w:val="00F76520"/>
    <w:rsid w:val="00F80DB5"/>
    <w:rsid w:val="00F813F8"/>
    <w:rsid w:val="00F832C8"/>
    <w:rsid w:val="00F87179"/>
    <w:rsid w:val="00F873B3"/>
    <w:rsid w:val="00F949D6"/>
    <w:rsid w:val="00FA2E45"/>
    <w:rsid w:val="00FA33FE"/>
    <w:rsid w:val="00FA42B9"/>
    <w:rsid w:val="00FA72BC"/>
    <w:rsid w:val="00FA755A"/>
    <w:rsid w:val="00FB29AB"/>
    <w:rsid w:val="00FB2B0F"/>
    <w:rsid w:val="00FB3A31"/>
    <w:rsid w:val="00FB4F6B"/>
    <w:rsid w:val="00FB5FE1"/>
    <w:rsid w:val="00FC0E8D"/>
    <w:rsid w:val="00FC46EF"/>
    <w:rsid w:val="00FD1C86"/>
    <w:rsid w:val="00FD2D03"/>
    <w:rsid w:val="00FD305D"/>
    <w:rsid w:val="00FD31B3"/>
    <w:rsid w:val="00FD4204"/>
    <w:rsid w:val="00FE014C"/>
    <w:rsid w:val="00FE1C2E"/>
    <w:rsid w:val="00FE677C"/>
    <w:rsid w:val="00FF0678"/>
    <w:rsid w:val="00FF1223"/>
    <w:rsid w:val="00FF3CCB"/>
    <w:rsid w:val="00FF5617"/>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6000C4"/>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6000C4"/>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6000C4"/>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6000C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000C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000C4"/>
    <w:rPr>
      <w:rFonts w:ascii="Arial" w:eastAsia="Times New Roman" w:hAnsi="Arial"/>
      <w:sz w:val="24"/>
      <w:szCs w:val="22"/>
      <w:lang w:eastAsia="en-US"/>
    </w:rPr>
  </w:style>
  <w:style w:type="paragraph" w:styleId="Title">
    <w:name w:val="Title"/>
    <w:basedOn w:val="Normal"/>
    <w:next w:val="Normal"/>
    <w:link w:val="TitleChar"/>
    <w:rsid w:val="006000C4"/>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6000C4"/>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6000C4"/>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6000C4"/>
    <w:rPr>
      <w:rFonts w:ascii="Cambria" w:eastAsia="Times New Roman" w:hAnsi="Cambria" w:cs="Times New Roman"/>
      <w:i/>
      <w:iCs/>
      <w:color w:val="4F81BD"/>
      <w:spacing w:val="15"/>
      <w:sz w:val="24"/>
      <w:szCs w:val="24"/>
      <w:lang w:eastAsia="en-US"/>
    </w:rPr>
  </w:style>
  <w:style w:type="character" w:styleId="Strong">
    <w:name w:val="Strong"/>
    <w:uiPriority w:val="22"/>
    <w:qFormat/>
    <w:rsid w:val="006000C4"/>
    <w:rPr>
      <w:b/>
      <w:bCs/>
    </w:rPr>
  </w:style>
  <w:style w:type="character" w:styleId="Emphasis">
    <w:name w:val="Emphasis"/>
    <w:rsid w:val="006000C4"/>
    <w:rPr>
      <w:i/>
      <w:iCs/>
    </w:rPr>
  </w:style>
  <w:style w:type="paragraph" w:styleId="NoSpacing">
    <w:name w:val="No Spacing"/>
    <w:basedOn w:val="Normal"/>
    <w:link w:val="NoSpacingChar"/>
    <w:uiPriority w:val="1"/>
    <w:rsid w:val="006000C4"/>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6000C4"/>
    <w:rPr>
      <w:rFonts w:ascii="Arial" w:eastAsia="Times New Roman" w:hAnsi="Arial" w:cs="Times New Roman"/>
      <w:sz w:val="24"/>
      <w:szCs w:val="24"/>
      <w:lang w:eastAsia="en-US"/>
    </w:rPr>
  </w:style>
  <w:style w:type="paragraph" w:styleId="Quote">
    <w:name w:val="Quote"/>
    <w:basedOn w:val="Normal"/>
    <w:next w:val="Normal"/>
    <w:link w:val="QuoteChar"/>
    <w:uiPriority w:val="29"/>
    <w:rsid w:val="006000C4"/>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6000C4"/>
    <w:rPr>
      <w:rFonts w:ascii="Arial" w:eastAsia="Times New Roman" w:hAnsi="Arial" w:cs="Times New Roman"/>
      <w:i/>
      <w:iCs/>
      <w:color w:val="000000"/>
      <w:sz w:val="24"/>
      <w:szCs w:val="24"/>
      <w:lang w:eastAsia="en-US"/>
    </w:rPr>
  </w:style>
  <w:style w:type="character" w:styleId="SubtleEmphasis">
    <w:name w:val="Subtle Emphasis"/>
    <w:uiPriority w:val="19"/>
    <w:rsid w:val="006000C4"/>
    <w:rPr>
      <w:i/>
      <w:iCs/>
      <w:color w:val="808080"/>
    </w:rPr>
  </w:style>
  <w:style w:type="character" w:styleId="SubtleReference">
    <w:name w:val="Subtle Reference"/>
    <w:uiPriority w:val="31"/>
    <w:rsid w:val="006000C4"/>
    <w:rPr>
      <w:smallCaps/>
      <w:color w:val="C0504D"/>
      <w:u w:val="single"/>
    </w:rPr>
  </w:style>
  <w:style w:type="character" w:styleId="BookTitle">
    <w:name w:val="Book Title"/>
    <w:uiPriority w:val="33"/>
    <w:rsid w:val="006000C4"/>
    <w:rPr>
      <w:b/>
      <w:bCs/>
      <w:smallCaps/>
      <w:spacing w:val="5"/>
    </w:rPr>
  </w:style>
  <w:style w:type="paragraph" w:styleId="TOCHeading">
    <w:name w:val="TOC Heading"/>
    <w:basedOn w:val="Heading1"/>
    <w:next w:val="Normal"/>
    <w:uiPriority w:val="39"/>
    <w:unhideWhenUsed/>
    <w:qFormat/>
    <w:rsid w:val="006000C4"/>
    <w:pPr>
      <w:keepNext w:val="0"/>
      <w:keepLines/>
      <w:spacing w:before="480" w:after="120" w:line="240" w:lineRule="auto"/>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6000C4"/>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6000C4"/>
    <w:rPr>
      <w:rFonts w:ascii="Arial" w:eastAsia="Times New Roman" w:hAnsi="Arial" w:cs="Times New Roman"/>
      <w:b/>
      <w:color w:val="006D68"/>
      <w:sz w:val="24"/>
      <w:szCs w:val="14"/>
      <w:lang w:eastAsia="en-US"/>
    </w:rPr>
  </w:style>
  <w:style w:type="paragraph" w:customStyle="1" w:styleId="Bullet1">
    <w:name w:val="Bullet 1"/>
    <w:basedOn w:val="ListParagraph"/>
    <w:link w:val="Bullet1Char"/>
    <w:qFormat/>
    <w:rsid w:val="006000C4"/>
    <w:pPr>
      <w:numPr>
        <w:numId w:val="24"/>
      </w:numPr>
      <w:spacing w:before="240" w:after="120" w:line="240" w:lineRule="auto"/>
      <w:ind w:left="1418" w:hanging="425"/>
    </w:pPr>
    <w:rPr>
      <w:rFonts w:eastAsia="Times New Roman"/>
    </w:rPr>
  </w:style>
  <w:style w:type="character" w:customStyle="1" w:styleId="ListParagraphChar">
    <w:name w:val="List Paragraph Char"/>
    <w:link w:val="ListParagraph"/>
    <w:uiPriority w:val="34"/>
    <w:rsid w:val="006000C4"/>
    <w:rPr>
      <w:rFonts w:ascii="Arial" w:hAnsi="Arial"/>
      <w:sz w:val="24"/>
      <w:szCs w:val="22"/>
      <w:lang w:eastAsia="en-US" w:bidi="he-IL"/>
    </w:rPr>
  </w:style>
  <w:style w:type="character" w:customStyle="1" w:styleId="Bullet1Char">
    <w:name w:val="Bullet 1 Char"/>
    <w:basedOn w:val="ListParagraphChar"/>
    <w:link w:val="Bullet1"/>
    <w:rsid w:val="006000C4"/>
    <w:rPr>
      <w:rFonts w:ascii="Arial" w:eastAsia="Times New Roman"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000C4"/>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6000C4"/>
    <w:rPr>
      <w:rFonts w:ascii="Arial" w:eastAsia="Times New Roman" w:hAnsi="Arial" w:cs="Times New Roman"/>
      <w:b/>
      <w:bCs/>
      <w:lang w:eastAsia="en-US"/>
    </w:rPr>
  </w:style>
  <w:style w:type="table" w:styleId="GridTable1Light-Accent6">
    <w:name w:val="Grid Table 1 Light Accent 6"/>
    <w:basedOn w:val="TableNormal"/>
    <w:uiPriority w:val="46"/>
    <w:rsid w:val="006000C4"/>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NumberedParagraph">
    <w:name w:val="Numbered Paragraph"/>
    <w:basedOn w:val="Normal"/>
    <w:link w:val="NumberedParagraphChar"/>
    <w:qFormat/>
    <w:rsid w:val="006000C4"/>
    <w:pPr>
      <w:numPr>
        <w:numId w:val="26"/>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6000C4"/>
    <w:rPr>
      <w:rFonts w:ascii="Arial" w:eastAsia="Times New Roman" w:hAnsi="Arial"/>
      <w:sz w:val="24"/>
      <w:szCs w:val="24"/>
      <w:lang w:eastAsia="en-US"/>
    </w:rPr>
  </w:style>
  <w:style w:type="paragraph" w:customStyle="1" w:styleId="Heading-4">
    <w:name w:val="Heading-4"/>
    <w:basedOn w:val="Heading3"/>
    <w:link w:val="Heading-4Char"/>
    <w:qFormat/>
    <w:rsid w:val="006000C4"/>
    <w:pPr>
      <w:keepNext w:val="0"/>
      <w:numPr>
        <w:ilvl w:val="0"/>
        <w:numId w:val="0"/>
      </w:numPr>
      <w:spacing w:before="240" w:after="120" w:line="240" w:lineRule="auto"/>
      <w:ind w:left="851" w:hanging="851"/>
    </w:pPr>
    <w:rPr>
      <w:rFonts w:eastAsia="Times New Roman"/>
      <w:b/>
      <w:bCs/>
      <w:sz w:val="24"/>
      <w:szCs w:val="32"/>
    </w:rPr>
  </w:style>
  <w:style w:type="paragraph" w:customStyle="1" w:styleId="Bullet2">
    <w:name w:val="Bullet 2"/>
    <w:basedOn w:val="Bullet1"/>
    <w:link w:val="Bullet2Char"/>
    <w:qFormat/>
    <w:rsid w:val="006000C4"/>
    <w:pPr>
      <w:numPr>
        <w:ilvl w:val="2"/>
      </w:numPr>
      <w:ind w:left="2154" w:hanging="357"/>
      <w:contextualSpacing w:val="0"/>
    </w:pPr>
  </w:style>
  <w:style w:type="character" w:customStyle="1" w:styleId="Heading-4Char">
    <w:name w:val="Heading-4 Char"/>
    <w:basedOn w:val="Heading3Char"/>
    <w:link w:val="Heading-4"/>
    <w:rsid w:val="006000C4"/>
    <w:rPr>
      <w:rFonts w:ascii="Arial" w:eastAsia="Times New Roman" w:hAnsi="Arial"/>
      <w:b/>
      <w:bCs/>
      <w:color w:val="22413A"/>
      <w:sz w:val="24"/>
      <w:szCs w:val="32"/>
      <w:lang w:eastAsia="en-US" w:bidi="he-IL"/>
    </w:rPr>
  </w:style>
  <w:style w:type="paragraph" w:customStyle="1" w:styleId="ABCList">
    <w:name w:val="ABC List"/>
    <w:basedOn w:val="ListParagraph"/>
    <w:link w:val="ABCListChar"/>
    <w:qFormat/>
    <w:rsid w:val="006000C4"/>
    <w:pPr>
      <w:numPr>
        <w:numId w:val="27"/>
      </w:numPr>
      <w:spacing w:before="240" w:after="120" w:line="264" w:lineRule="auto"/>
      <w:ind w:left="1418" w:hanging="425"/>
    </w:pPr>
    <w:rPr>
      <w:rFonts w:eastAsia="Times New Roman" w:cs="Times New Roman"/>
      <w:szCs w:val="24"/>
    </w:rPr>
  </w:style>
  <w:style w:type="character" w:customStyle="1" w:styleId="Bullet2Char">
    <w:name w:val="Bullet 2 Char"/>
    <w:basedOn w:val="Bullet1Char"/>
    <w:link w:val="Bullet2"/>
    <w:rsid w:val="006000C4"/>
    <w:rPr>
      <w:rFonts w:ascii="Arial" w:eastAsia="Times New Roman" w:hAnsi="Arial"/>
      <w:sz w:val="24"/>
      <w:szCs w:val="22"/>
      <w:lang w:eastAsia="en-US" w:bidi="he-IL"/>
    </w:rPr>
  </w:style>
  <w:style w:type="character" w:customStyle="1" w:styleId="ABCListChar">
    <w:name w:val="ABC List Char"/>
    <w:basedOn w:val="ListParagraphChar"/>
    <w:link w:val="ABCList"/>
    <w:rsid w:val="006000C4"/>
    <w:rPr>
      <w:rFonts w:ascii="Arial" w:eastAsia="Times New Roman" w:hAnsi="Arial" w:cs="Times New Roman"/>
      <w:sz w:val="24"/>
      <w:szCs w:val="24"/>
      <w:lang w:eastAsia="en-US" w:bidi="he-IL"/>
    </w:rPr>
  </w:style>
  <w:style w:type="paragraph" w:customStyle="1" w:styleId="TSBullet1Square">
    <w:name w:val="TS Bullet 1 Square"/>
    <w:basedOn w:val="Normal"/>
    <w:rsid w:val="006000C4"/>
    <w:pPr>
      <w:numPr>
        <w:numId w:val="28"/>
      </w:numPr>
      <w:spacing w:line="240" w:lineRule="auto"/>
      <w:contextualSpacing/>
    </w:pPr>
    <w:rPr>
      <w:rFonts w:eastAsia="Times New Roman" w:cs="Times New Roman"/>
      <w:sz w:val="22"/>
      <w:szCs w:val="24"/>
      <w:lang w:bidi="ar-SA"/>
    </w:rPr>
  </w:style>
  <w:style w:type="character" w:styleId="FollowedHyperlink">
    <w:name w:val="FollowedHyperlink"/>
    <w:basedOn w:val="DefaultParagraphFont"/>
    <w:uiPriority w:val="99"/>
    <w:semiHidden/>
    <w:unhideWhenUsed/>
    <w:rsid w:val="006000C4"/>
    <w:rPr>
      <w:color w:val="AA1C76" w:themeColor="followedHyperlink"/>
      <w:u w:val="single"/>
    </w:rPr>
  </w:style>
  <w:style w:type="paragraph" w:styleId="Revision">
    <w:name w:val="Revision"/>
    <w:hidden/>
    <w:uiPriority w:val="99"/>
    <w:semiHidden/>
    <w:rsid w:val="002B0383"/>
    <w:rPr>
      <w:rFonts w:ascii="Arial" w:hAnsi="Arial"/>
      <w:sz w:val="24"/>
      <w:szCs w:val="22"/>
      <w:lang w:eastAsia="en-US" w:bidi="he-IL"/>
    </w:rPr>
  </w:style>
  <w:style w:type="paragraph" w:customStyle="1" w:styleId="legp1paratext">
    <w:name w:val="legp1paratext"/>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legp1no">
    <w:name w:val="legp1no"/>
    <w:basedOn w:val="DefaultParagraphFont"/>
    <w:rsid w:val="008E3EF6"/>
  </w:style>
  <w:style w:type="paragraph" w:customStyle="1" w:styleId="legclearfix">
    <w:name w:val="legclearfix"/>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legds">
    <w:name w:val="legds"/>
    <w:basedOn w:val="DefaultParagraphFont"/>
    <w:rsid w:val="008E3EF6"/>
  </w:style>
  <w:style w:type="paragraph" w:customStyle="1" w:styleId="legtext">
    <w:name w:val="legtext"/>
    <w:basedOn w:val="Normal"/>
    <w:rsid w:val="008E3EF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ui-provider">
    <w:name w:val="ui-provider"/>
    <w:basedOn w:val="DefaultParagraphFont"/>
    <w:rsid w:val="00A04F2A"/>
  </w:style>
  <w:style w:type="paragraph" w:styleId="NormalWeb">
    <w:name w:val="Normal (Web)"/>
    <w:basedOn w:val="Normal"/>
    <w:uiPriority w:val="99"/>
    <w:semiHidden/>
    <w:unhideWhenUsed/>
    <w:rsid w:val="0073045D"/>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981">
      <w:bodyDiv w:val="1"/>
      <w:marLeft w:val="0"/>
      <w:marRight w:val="0"/>
      <w:marTop w:val="0"/>
      <w:marBottom w:val="0"/>
      <w:divBdr>
        <w:top w:val="none" w:sz="0" w:space="0" w:color="auto"/>
        <w:left w:val="none" w:sz="0" w:space="0" w:color="auto"/>
        <w:bottom w:val="none" w:sz="0" w:space="0" w:color="auto"/>
        <w:right w:val="none" w:sz="0" w:space="0" w:color="auto"/>
      </w:divBdr>
    </w:div>
    <w:div w:id="9109769">
      <w:bodyDiv w:val="1"/>
      <w:marLeft w:val="0"/>
      <w:marRight w:val="0"/>
      <w:marTop w:val="0"/>
      <w:marBottom w:val="0"/>
      <w:divBdr>
        <w:top w:val="none" w:sz="0" w:space="0" w:color="auto"/>
        <w:left w:val="none" w:sz="0" w:space="0" w:color="auto"/>
        <w:bottom w:val="none" w:sz="0" w:space="0" w:color="auto"/>
        <w:right w:val="none" w:sz="0" w:space="0" w:color="auto"/>
      </w:divBdr>
    </w:div>
    <w:div w:id="22943570">
      <w:bodyDiv w:val="1"/>
      <w:marLeft w:val="0"/>
      <w:marRight w:val="0"/>
      <w:marTop w:val="0"/>
      <w:marBottom w:val="0"/>
      <w:divBdr>
        <w:top w:val="none" w:sz="0" w:space="0" w:color="auto"/>
        <w:left w:val="none" w:sz="0" w:space="0" w:color="auto"/>
        <w:bottom w:val="none" w:sz="0" w:space="0" w:color="auto"/>
        <w:right w:val="none" w:sz="0" w:space="0" w:color="auto"/>
      </w:divBdr>
    </w:div>
    <w:div w:id="23950348">
      <w:bodyDiv w:val="1"/>
      <w:marLeft w:val="0"/>
      <w:marRight w:val="0"/>
      <w:marTop w:val="0"/>
      <w:marBottom w:val="0"/>
      <w:divBdr>
        <w:top w:val="none" w:sz="0" w:space="0" w:color="auto"/>
        <w:left w:val="none" w:sz="0" w:space="0" w:color="auto"/>
        <w:bottom w:val="none" w:sz="0" w:space="0" w:color="auto"/>
        <w:right w:val="none" w:sz="0" w:space="0" w:color="auto"/>
      </w:divBdr>
    </w:div>
    <w:div w:id="26639337">
      <w:bodyDiv w:val="1"/>
      <w:marLeft w:val="0"/>
      <w:marRight w:val="0"/>
      <w:marTop w:val="0"/>
      <w:marBottom w:val="0"/>
      <w:divBdr>
        <w:top w:val="none" w:sz="0" w:space="0" w:color="auto"/>
        <w:left w:val="none" w:sz="0" w:space="0" w:color="auto"/>
        <w:bottom w:val="none" w:sz="0" w:space="0" w:color="auto"/>
        <w:right w:val="none" w:sz="0" w:space="0" w:color="auto"/>
      </w:divBdr>
    </w:div>
    <w:div w:id="45228845">
      <w:bodyDiv w:val="1"/>
      <w:marLeft w:val="0"/>
      <w:marRight w:val="0"/>
      <w:marTop w:val="0"/>
      <w:marBottom w:val="0"/>
      <w:divBdr>
        <w:top w:val="none" w:sz="0" w:space="0" w:color="auto"/>
        <w:left w:val="none" w:sz="0" w:space="0" w:color="auto"/>
        <w:bottom w:val="none" w:sz="0" w:space="0" w:color="auto"/>
        <w:right w:val="none" w:sz="0" w:space="0" w:color="auto"/>
      </w:divBdr>
    </w:div>
    <w:div w:id="67728663">
      <w:bodyDiv w:val="1"/>
      <w:marLeft w:val="0"/>
      <w:marRight w:val="0"/>
      <w:marTop w:val="0"/>
      <w:marBottom w:val="0"/>
      <w:divBdr>
        <w:top w:val="none" w:sz="0" w:space="0" w:color="auto"/>
        <w:left w:val="none" w:sz="0" w:space="0" w:color="auto"/>
        <w:bottom w:val="none" w:sz="0" w:space="0" w:color="auto"/>
        <w:right w:val="none" w:sz="0" w:space="0" w:color="auto"/>
      </w:divBdr>
    </w:div>
    <w:div w:id="70592225">
      <w:bodyDiv w:val="1"/>
      <w:marLeft w:val="0"/>
      <w:marRight w:val="0"/>
      <w:marTop w:val="0"/>
      <w:marBottom w:val="0"/>
      <w:divBdr>
        <w:top w:val="none" w:sz="0" w:space="0" w:color="auto"/>
        <w:left w:val="none" w:sz="0" w:space="0" w:color="auto"/>
        <w:bottom w:val="none" w:sz="0" w:space="0" w:color="auto"/>
        <w:right w:val="none" w:sz="0" w:space="0" w:color="auto"/>
      </w:divBdr>
    </w:div>
    <w:div w:id="72163460">
      <w:bodyDiv w:val="1"/>
      <w:marLeft w:val="0"/>
      <w:marRight w:val="0"/>
      <w:marTop w:val="0"/>
      <w:marBottom w:val="0"/>
      <w:divBdr>
        <w:top w:val="none" w:sz="0" w:space="0" w:color="auto"/>
        <w:left w:val="none" w:sz="0" w:space="0" w:color="auto"/>
        <w:bottom w:val="none" w:sz="0" w:space="0" w:color="auto"/>
        <w:right w:val="none" w:sz="0" w:space="0" w:color="auto"/>
      </w:divBdr>
    </w:div>
    <w:div w:id="740585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9035621">
      <w:bodyDiv w:val="1"/>
      <w:marLeft w:val="0"/>
      <w:marRight w:val="0"/>
      <w:marTop w:val="0"/>
      <w:marBottom w:val="0"/>
      <w:divBdr>
        <w:top w:val="none" w:sz="0" w:space="0" w:color="auto"/>
        <w:left w:val="none" w:sz="0" w:space="0" w:color="auto"/>
        <w:bottom w:val="none" w:sz="0" w:space="0" w:color="auto"/>
        <w:right w:val="none" w:sz="0" w:space="0" w:color="auto"/>
      </w:divBdr>
    </w:div>
    <w:div w:id="99299418">
      <w:bodyDiv w:val="1"/>
      <w:marLeft w:val="0"/>
      <w:marRight w:val="0"/>
      <w:marTop w:val="0"/>
      <w:marBottom w:val="0"/>
      <w:divBdr>
        <w:top w:val="none" w:sz="0" w:space="0" w:color="auto"/>
        <w:left w:val="none" w:sz="0" w:space="0" w:color="auto"/>
        <w:bottom w:val="none" w:sz="0" w:space="0" w:color="auto"/>
        <w:right w:val="none" w:sz="0" w:space="0" w:color="auto"/>
      </w:divBdr>
    </w:div>
    <w:div w:id="105119963">
      <w:bodyDiv w:val="1"/>
      <w:marLeft w:val="0"/>
      <w:marRight w:val="0"/>
      <w:marTop w:val="0"/>
      <w:marBottom w:val="0"/>
      <w:divBdr>
        <w:top w:val="none" w:sz="0" w:space="0" w:color="auto"/>
        <w:left w:val="none" w:sz="0" w:space="0" w:color="auto"/>
        <w:bottom w:val="none" w:sz="0" w:space="0" w:color="auto"/>
        <w:right w:val="none" w:sz="0" w:space="0" w:color="auto"/>
      </w:divBdr>
    </w:div>
    <w:div w:id="117065632">
      <w:bodyDiv w:val="1"/>
      <w:marLeft w:val="0"/>
      <w:marRight w:val="0"/>
      <w:marTop w:val="0"/>
      <w:marBottom w:val="0"/>
      <w:divBdr>
        <w:top w:val="none" w:sz="0" w:space="0" w:color="auto"/>
        <w:left w:val="none" w:sz="0" w:space="0" w:color="auto"/>
        <w:bottom w:val="none" w:sz="0" w:space="0" w:color="auto"/>
        <w:right w:val="none" w:sz="0" w:space="0" w:color="auto"/>
      </w:divBdr>
    </w:div>
    <w:div w:id="125700865">
      <w:bodyDiv w:val="1"/>
      <w:marLeft w:val="0"/>
      <w:marRight w:val="0"/>
      <w:marTop w:val="0"/>
      <w:marBottom w:val="0"/>
      <w:divBdr>
        <w:top w:val="none" w:sz="0" w:space="0" w:color="auto"/>
        <w:left w:val="none" w:sz="0" w:space="0" w:color="auto"/>
        <w:bottom w:val="none" w:sz="0" w:space="0" w:color="auto"/>
        <w:right w:val="none" w:sz="0" w:space="0" w:color="auto"/>
      </w:divBdr>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43667492">
      <w:bodyDiv w:val="1"/>
      <w:marLeft w:val="0"/>
      <w:marRight w:val="0"/>
      <w:marTop w:val="0"/>
      <w:marBottom w:val="0"/>
      <w:divBdr>
        <w:top w:val="none" w:sz="0" w:space="0" w:color="auto"/>
        <w:left w:val="none" w:sz="0" w:space="0" w:color="auto"/>
        <w:bottom w:val="none" w:sz="0" w:space="0" w:color="auto"/>
        <w:right w:val="none" w:sz="0" w:space="0" w:color="auto"/>
      </w:divBdr>
    </w:div>
    <w:div w:id="149831000">
      <w:bodyDiv w:val="1"/>
      <w:marLeft w:val="0"/>
      <w:marRight w:val="0"/>
      <w:marTop w:val="0"/>
      <w:marBottom w:val="0"/>
      <w:divBdr>
        <w:top w:val="none" w:sz="0" w:space="0" w:color="auto"/>
        <w:left w:val="none" w:sz="0" w:space="0" w:color="auto"/>
        <w:bottom w:val="none" w:sz="0" w:space="0" w:color="auto"/>
        <w:right w:val="none" w:sz="0" w:space="0" w:color="auto"/>
      </w:divBdr>
    </w:div>
    <w:div w:id="150371517">
      <w:bodyDiv w:val="1"/>
      <w:marLeft w:val="0"/>
      <w:marRight w:val="0"/>
      <w:marTop w:val="0"/>
      <w:marBottom w:val="0"/>
      <w:divBdr>
        <w:top w:val="none" w:sz="0" w:space="0" w:color="auto"/>
        <w:left w:val="none" w:sz="0" w:space="0" w:color="auto"/>
        <w:bottom w:val="none" w:sz="0" w:space="0" w:color="auto"/>
        <w:right w:val="none" w:sz="0" w:space="0" w:color="auto"/>
      </w:divBdr>
    </w:div>
    <w:div w:id="152331902">
      <w:bodyDiv w:val="1"/>
      <w:marLeft w:val="0"/>
      <w:marRight w:val="0"/>
      <w:marTop w:val="0"/>
      <w:marBottom w:val="0"/>
      <w:divBdr>
        <w:top w:val="none" w:sz="0" w:space="0" w:color="auto"/>
        <w:left w:val="none" w:sz="0" w:space="0" w:color="auto"/>
        <w:bottom w:val="none" w:sz="0" w:space="0" w:color="auto"/>
        <w:right w:val="none" w:sz="0" w:space="0" w:color="auto"/>
      </w:divBdr>
    </w:div>
    <w:div w:id="155149977">
      <w:bodyDiv w:val="1"/>
      <w:marLeft w:val="0"/>
      <w:marRight w:val="0"/>
      <w:marTop w:val="0"/>
      <w:marBottom w:val="0"/>
      <w:divBdr>
        <w:top w:val="none" w:sz="0" w:space="0" w:color="auto"/>
        <w:left w:val="none" w:sz="0" w:space="0" w:color="auto"/>
        <w:bottom w:val="none" w:sz="0" w:space="0" w:color="auto"/>
        <w:right w:val="none" w:sz="0" w:space="0" w:color="auto"/>
      </w:divBdr>
    </w:div>
    <w:div w:id="160044462">
      <w:bodyDiv w:val="1"/>
      <w:marLeft w:val="0"/>
      <w:marRight w:val="0"/>
      <w:marTop w:val="0"/>
      <w:marBottom w:val="0"/>
      <w:divBdr>
        <w:top w:val="none" w:sz="0" w:space="0" w:color="auto"/>
        <w:left w:val="none" w:sz="0" w:space="0" w:color="auto"/>
        <w:bottom w:val="none" w:sz="0" w:space="0" w:color="auto"/>
        <w:right w:val="none" w:sz="0" w:space="0" w:color="auto"/>
      </w:divBdr>
    </w:div>
    <w:div w:id="167647145">
      <w:bodyDiv w:val="1"/>
      <w:marLeft w:val="0"/>
      <w:marRight w:val="0"/>
      <w:marTop w:val="0"/>
      <w:marBottom w:val="0"/>
      <w:divBdr>
        <w:top w:val="none" w:sz="0" w:space="0" w:color="auto"/>
        <w:left w:val="none" w:sz="0" w:space="0" w:color="auto"/>
        <w:bottom w:val="none" w:sz="0" w:space="0" w:color="auto"/>
        <w:right w:val="none" w:sz="0" w:space="0" w:color="auto"/>
      </w:divBdr>
    </w:div>
    <w:div w:id="178348878">
      <w:bodyDiv w:val="1"/>
      <w:marLeft w:val="0"/>
      <w:marRight w:val="0"/>
      <w:marTop w:val="0"/>
      <w:marBottom w:val="0"/>
      <w:divBdr>
        <w:top w:val="none" w:sz="0" w:space="0" w:color="auto"/>
        <w:left w:val="none" w:sz="0" w:space="0" w:color="auto"/>
        <w:bottom w:val="none" w:sz="0" w:space="0" w:color="auto"/>
        <w:right w:val="none" w:sz="0" w:space="0" w:color="auto"/>
      </w:divBdr>
    </w:div>
    <w:div w:id="18232587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532200">
      <w:bodyDiv w:val="1"/>
      <w:marLeft w:val="0"/>
      <w:marRight w:val="0"/>
      <w:marTop w:val="0"/>
      <w:marBottom w:val="0"/>
      <w:divBdr>
        <w:top w:val="none" w:sz="0" w:space="0" w:color="auto"/>
        <w:left w:val="none" w:sz="0" w:space="0" w:color="auto"/>
        <w:bottom w:val="none" w:sz="0" w:space="0" w:color="auto"/>
        <w:right w:val="none" w:sz="0" w:space="0" w:color="auto"/>
      </w:divBdr>
    </w:div>
    <w:div w:id="225578250">
      <w:bodyDiv w:val="1"/>
      <w:marLeft w:val="0"/>
      <w:marRight w:val="0"/>
      <w:marTop w:val="0"/>
      <w:marBottom w:val="0"/>
      <w:divBdr>
        <w:top w:val="none" w:sz="0" w:space="0" w:color="auto"/>
        <w:left w:val="none" w:sz="0" w:space="0" w:color="auto"/>
        <w:bottom w:val="none" w:sz="0" w:space="0" w:color="auto"/>
        <w:right w:val="none" w:sz="0" w:space="0" w:color="auto"/>
      </w:divBdr>
    </w:div>
    <w:div w:id="264459252">
      <w:bodyDiv w:val="1"/>
      <w:marLeft w:val="0"/>
      <w:marRight w:val="0"/>
      <w:marTop w:val="0"/>
      <w:marBottom w:val="0"/>
      <w:divBdr>
        <w:top w:val="none" w:sz="0" w:space="0" w:color="auto"/>
        <w:left w:val="none" w:sz="0" w:space="0" w:color="auto"/>
        <w:bottom w:val="none" w:sz="0" w:space="0" w:color="auto"/>
        <w:right w:val="none" w:sz="0" w:space="0" w:color="auto"/>
      </w:divBdr>
    </w:div>
    <w:div w:id="313067718">
      <w:bodyDiv w:val="1"/>
      <w:marLeft w:val="0"/>
      <w:marRight w:val="0"/>
      <w:marTop w:val="0"/>
      <w:marBottom w:val="0"/>
      <w:divBdr>
        <w:top w:val="none" w:sz="0" w:space="0" w:color="auto"/>
        <w:left w:val="none" w:sz="0" w:space="0" w:color="auto"/>
        <w:bottom w:val="none" w:sz="0" w:space="0" w:color="auto"/>
        <w:right w:val="none" w:sz="0" w:space="0" w:color="auto"/>
      </w:divBdr>
    </w:div>
    <w:div w:id="331178906">
      <w:bodyDiv w:val="1"/>
      <w:marLeft w:val="0"/>
      <w:marRight w:val="0"/>
      <w:marTop w:val="0"/>
      <w:marBottom w:val="0"/>
      <w:divBdr>
        <w:top w:val="none" w:sz="0" w:space="0" w:color="auto"/>
        <w:left w:val="none" w:sz="0" w:space="0" w:color="auto"/>
        <w:bottom w:val="none" w:sz="0" w:space="0" w:color="auto"/>
        <w:right w:val="none" w:sz="0" w:space="0" w:color="auto"/>
      </w:divBdr>
    </w:div>
    <w:div w:id="33295211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7683223">
      <w:bodyDiv w:val="1"/>
      <w:marLeft w:val="0"/>
      <w:marRight w:val="0"/>
      <w:marTop w:val="0"/>
      <w:marBottom w:val="0"/>
      <w:divBdr>
        <w:top w:val="none" w:sz="0" w:space="0" w:color="auto"/>
        <w:left w:val="none" w:sz="0" w:space="0" w:color="auto"/>
        <w:bottom w:val="none" w:sz="0" w:space="0" w:color="auto"/>
        <w:right w:val="none" w:sz="0" w:space="0" w:color="auto"/>
      </w:divBdr>
    </w:div>
    <w:div w:id="384523661">
      <w:bodyDiv w:val="1"/>
      <w:marLeft w:val="0"/>
      <w:marRight w:val="0"/>
      <w:marTop w:val="0"/>
      <w:marBottom w:val="0"/>
      <w:divBdr>
        <w:top w:val="none" w:sz="0" w:space="0" w:color="auto"/>
        <w:left w:val="none" w:sz="0" w:space="0" w:color="auto"/>
        <w:bottom w:val="none" w:sz="0" w:space="0" w:color="auto"/>
        <w:right w:val="none" w:sz="0" w:space="0" w:color="auto"/>
      </w:divBdr>
    </w:div>
    <w:div w:id="417482600">
      <w:bodyDiv w:val="1"/>
      <w:marLeft w:val="0"/>
      <w:marRight w:val="0"/>
      <w:marTop w:val="0"/>
      <w:marBottom w:val="0"/>
      <w:divBdr>
        <w:top w:val="none" w:sz="0" w:space="0" w:color="auto"/>
        <w:left w:val="none" w:sz="0" w:space="0" w:color="auto"/>
        <w:bottom w:val="none" w:sz="0" w:space="0" w:color="auto"/>
        <w:right w:val="none" w:sz="0" w:space="0" w:color="auto"/>
      </w:divBdr>
    </w:div>
    <w:div w:id="417874569">
      <w:bodyDiv w:val="1"/>
      <w:marLeft w:val="0"/>
      <w:marRight w:val="0"/>
      <w:marTop w:val="0"/>
      <w:marBottom w:val="0"/>
      <w:divBdr>
        <w:top w:val="none" w:sz="0" w:space="0" w:color="auto"/>
        <w:left w:val="none" w:sz="0" w:space="0" w:color="auto"/>
        <w:bottom w:val="none" w:sz="0" w:space="0" w:color="auto"/>
        <w:right w:val="none" w:sz="0" w:space="0" w:color="auto"/>
      </w:divBdr>
    </w:div>
    <w:div w:id="421879874">
      <w:bodyDiv w:val="1"/>
      <w:marLeft w:val="0"/>
      <w:marRight w:val="0"/>
      <w:marTop w:val="0"/>
      <w:marBottom w:val="0"/>
      <w:divBdr>
        <w:top w:val="none" w:sz="0" w:space="0" w:color="auto"/>
        <w:left w:val="none" w:sz="0" w:space="0" w:color="auto"/>
        <w:bottom w:val="none" w:sz="0" w:space="0" w:color="auto"/>
        <w:right w:val="none" w:sz="0" w:space="0" w:color="auto"/>
      </w:divBdr>
    </w:div>
    <w:div w:id="429548573">
      <w:bodyDiv w:val="1"/>
      <w:marLeft w:val="0"/>
      <w:marRight w:val="0"/>
      <w:marTop w:val="0"/>
      <w:marBottom w:val="0"/>
      <w:divBdr>
        <w:top w:val="none" w:sz="0" w:space="0" w:color="auto"/>
        <w:left w:val="none" w:sz="0" w:space="0" w:color="auto"/>
        <w:bottom w:val="none" w:sz="0" w:space="0" w:color="auto"/>
        <w:right w:val="none" w:sz="0" w:space="0" w:color="auto"/>
      </w:divBdr>
    </w:div>
    <w:div w:id="431900618">
      <w:bodyDiv w:val="1"/>
      <w:marLeft w:val="0"/>
      <w:marRight w:val="0"/>
      <w:marTop w:val="0"/>
      <w:marBottom w:val="0"/>
      <w:divBdr>
        <w:top w:val="none" w:sz="0" w:space="0" w:color="auto"/>
        <w:left w:val="none" w:sz="0" w:space="0" w:color="auto"/>
        <w:bottom w:val="none" w:sz="0" w:space="0" w:color="auto"/>
        <w:right w:val="none" w:sz="0" w:space="0" w:color="auto"/>
      </w:divBdr>
    </w:div>
    <w:div w:id="445347634">
      <w:bodyDiv w:val="1"/>
      <w:marLeft w:val="0"/>
      <w:marRight w:val="0"/>
      <w:marTop w:val="0"/>
      <w:marBottom w:val="0"/>
      <w:divBdr>
        <w:top w:val="none" w:sz="0" w:space="0" w:color="auto"/>
        <w:left w:val="none" w:sz="0" w:space="0" w:color="auto"/>
        <w:bottom w:val="none" w:sz="0" w:space="0" w:color="auto"/>
        <w:right w:val="none" w:sz="0" w:space="0" w:color="auto"/>
      </w:divBdr>
    </w:div>
    <w:div w:id="44650841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371569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07483">
      <w:bodyDiv w:val="1"/>
      <w:marLeft w:val="0"/>
      <w:marRight w:val="0"/>
      <w:marTop w:val="0"/>
      <w:marBottom w:val="0"/>
      <w:divBdr>
        <w:top w:val="none" w:sz="0" w:space="0" w:color="auto"/>
        <w:left w:val="none" w:sz="0" w:space="0" w:color="auto"/>
        <w:bottom w:val="none" w:sz="0" w:space="0" w:color="auto"/>
        <w:right w:val="none" w:sz="0" w:space="0" w:color="auto"/>
      </w:divBdr>
    </w:div>
    <w:div w:id="535777395">
      <w:bodyDiv w:val="1"/>
      <w:marLeft w:val="0"/>
      <w:marRight w:val="0"/>
      <w:marTop w:val="0"/>
      <w:marBottom w:val="0"/>
      <w:divBdr>
        <w:top w:val="none" w:sz="0" w:space="0" w:color="auto"/>
        <w:left w:val="none" w:sz="0" w:space="0" w:color="auto"/>
        <w:bottom w:val="none" w:sz="0" w:space="0" w:color="auto"/>
        <w:right w:val="none" w:sz="0" w:space="0" w:color="auto"/>
      </w:divBdr>
    </w:div>
    <w:div w:id="576522723">
      <w:bodyDiv w:val="1"/>
      <w:marLeft w:val="0"/>
      <w:marRight w:val="0"/>
      <w:marTop w:val="0"/>
      <w:marBottom w:val="0"/>
      <w:divBdr>
        <w:top w:val="none" w:sz="0" w:space="0" w:color="auto"/>
        <w:left w:val="none" w:sz="0" w:space="0" w:color="auto"/>
        <w:bottom w:val="none" w:sz="0" w:space="0" w:color="auto"/>
        <w:right w:val="none" w:sz="0" w:space="0" w:color="auto"/>
      </w:divBdr>
    </w:div>
    <w:div w:id="592664615">
      <w:bodyDiv w:val="1"/>
      <w:marLeft w:val="0"/>
      <w:marRight w:val="0"/>
      <w:marTop w:val="0"/>
      <w:marBottom w:val="0"/>
      <w:divBdr>
        <w:top w:val="none" w:sz="0" w:space="0" w:color="auto"/>
        <w:left w:val="none" w:sz="0" w:space="0" w:color="auto"/>
        <w:bottom w:val="none" w:sz="0" w:space="0" w:color="auto"/>
        <w:right w:val="none" w:sz="0" w:space="0" w:color="auto"/>
      </w:divBdr>
    </w:div>
    <w:div w:id="609508705">
      <w:bodyDiv w:val="1"/>
      <w:marLeft w:val="0"/>
      <w:marRight w:val="0"/>
      <w:marTop w:val="0"/>
      <w:marBottom w:val="0"/>
      <w:divBdr>
        <w:top w:val="none" w:sz="0" w:space="0" w:color="auto"/>
        <w:left w:val="none" w:sz="0" w:space="0" w:color="auto"/>
        <w:bottom w:val="none" w:sz="0" w:space="0" w:color="auto"/>
        <w:right w:val="none" w:sz="0" w:space="0" w:color="auto"/>
      </w:divBdr>
    </w:div>
    <w:div w:id="611205068">
      <w:bodyDiv w:val="1"/>
      <w:marLeft w:val="0"/>
      <w:marRight w:val="0"/>
      <w:marTop w:val="0"/>
      <w:marBottom w:val="0"/>
      <w:divBdr>
        <w:top w:val="none" w:sz="0" w:space="0" w:color="auto"/>
        <w:left w:val="none" w:sz="0" w:space="0" w:color="auto"/>
        <w:bottom w:val="none" w:sz="0" w:space="0" w:color="auto"/>
        <w:right w:val="none" w:sz="0" w:space="0" w:color="auto"/>
      </w:divBdr>
    </w:div>
    <w:div w:id="611936267">
      <w:bodyDiv w:val="1"/>
      <w:marLeft w:val="0"/>
      <w:marRight w:val="0"/>
      <w:marTop w:val="0"/>
      <w:marBottom w:val="0"/>
      <w:divBdr>
        <w:top w:val="none" w:sz="0" w:space="0" w:color="auto"/>
        <w:left w:val="none" w:sz="0" w:space="0" w:color="auto"/>
        <w:bottom w:val="none" w:sz="0" w:space="0" w:color="auto"/>
        <w:right w:val="none" w:sz="0" w:space="0" w:color="auto"/>
      </w:divBdr>
    </w:div>
    <w:div w:id="632029799">
      <w:bodyDiv w:val="1"/>
      <w:marLeft w:val="0"/>
      <w:marRight w:val="0"/>
      <w:marTop w:val="0"/>
      <w:marBottom w:val="0"/>
      <w:divBdr>
        <w:top w:val="none" w:sz="0" w:space="0" w:color="auto"/>
        <w:left w:val="none" w:sz="0" w:space="0" w:color="auto"/>
        <w:bottom w:val="none" w:sz="0" w:space="0" w:color="auto"/>
        <w:right w:val="none" w:sz="0" w:space="0" w:color="auto"/>
      </w:divBdr>
    </w:div>
    <w:div w:id="637027129">
      <w:bodyDiv w:val="1"/>
      <w:marLeft w:val="0"/>
      <w:marRight w:val="0"/>
      <w:marTop w:val="0"/>
      <w:marBottom w:val="0"/>
      <w:divBdr>
        <w:top w:val="none" w:sz="0" w:space="0" w:color="auto"/>
        <w:left w:val="none" w:sz="0" w:space="0" w:color="auto"/>
        <w:bottom w:val="none" w:sz="0" w:space="0" w:color="auto"/>
        <w:right w:val="none" w:sz="0" w:space="0" w:color="auto"/>
      </w:divBdr>
    </w:div>
    <w:div w:id="649211742">
      <w:bodyDiv w:val="1"/>
      <w:marLeft w:val="0"/>
      <w:marRight w:val="0"/>
      <w:marTop w:val="0"/>
      <w:marBottom w:val="0"/>
      <w:divBdr>
        <w:top w:val="none" w:sz="0" w:space="0" w:color="auto"/>
        <w:left w:val="none" w:sz="0" w:space="0" w:color="auto"/>
        <w:bottom w:val="none" w:sz="0" w:space="0" w:color="auto"/>
        <w:right w:val="none" w:sz="0" w:space="0" w:color="auto"/>
      </w:divBdr>
    </w:div>
    <w:div w:id="655375278">
      <w:bodyDiv w:val="1"/>
      <w:marLeft w:val="0"/>
      <w:marRight w:val="0"/>
      <w:marTop w:val="0"/>
      <w:marBottom w:val="0"/>
      <w:divBdr>
        <w:top w:val="none" w:sz="0" w:space="0" w:color="auto"/>
        <w:left w:val="none" w:sz="0" w:space="0" w:color="auto"/>
        <w:bottom w:val="none" w:sz="0" w:space="0" w:color="auto"/>
        <w:right w:val="none" w:sz="0" w:space="0" w:color="auto"/>
      </w:divBdr>
    </w:div>
    <w:div w:id="658844940">
      <w:bodyDiv w:val="1"/>
      <w:marLeft w:val="0"/>
      <w:marRight w:val="0"/>
      <w:marTop w:val="0"/>
      <w:marBottom w:val="0"/>
      <w:divBdr>
        <w:top w:val="none" w:sz="0" w:space="0" w:color="auto"/>
        <w:left w:val="none" w:sz="0" w:space="0" w:color="auto"/>
        <w:bottom w:val="none" w:sz="0" w:space="0" w:color="auto"/>
        <w:right w:val="none" w:sz="0" w:space="0" w:color="auto"/>
      </w:divBdr>
    </w:div>
    <w:div w:id="687751417">
      <w:bodyDiv w:val="1"/>
      <w:marLeft w:val="0"/>
      <w:marRight w:val="0"/>
      <w:marTop w:val="0"/>
      <w:marBottom w:val="0"/>
      <w:divBdr>
        <w:top w:val="none" w:sz="0" w:space="0" w:color="auto"/>
        <w:left w:val="none" w:sz="0" w:space="0" w:color="auto"/>
        <w:bottom w:val="none" w:sz="0" w:space="0" w:color="auto"/>
        <w:right w:val="none" w:sz="0" w:space="0" w:color="auto"/>
      </w:divBdr>
    </w:div>
    <w:div w:id="695539667">
      <w:bodyDiv w:val="1"/>
      <w:marLeft w:val="0"/>
      <w:marRight w:val="0"/>
      <w:marTop w:val="0"/>
      <w:marBottom w:val="0"/>
      <w:divBdr>
        <w:top w:val="none" w:sz="0" w:space="0" w:color="auto"/>
        <w:left w:val="none" w:sz="0" w:space="0" w:color="auto"/>
        <w:bottom w:val="none" w:sz="0" w:space="0" w:color="auto"/>
        <w:right w:val="none" w:sz="0" w:space="0" w:color="auto"/>
      </w:divBdr>
    </w:div>
    <w:div w:id="701175516">
      <w:bodyDiv w:val="1"/>
      <w:marLeft w:val="0"/>
      <w:marRight w:val="0"/>
      <w:marTop w:val="0"/>
      <w:marBottom w:val="0"/>
      <w:divBdr>
        <w:top w:val="none" w:sz="0" w:space="0" w:color="auto"/>
        <w:left w:val="none" w:sz="0" w:space="0" w:color="auto"/>
        <w:bottom w:val="none" w:sz="0" w:space="0" w:color="auto"/>
        <w:right w:val="none" w:sz="0" w:space="0" w:color="auto"/>
      </w:divBdr>
    </w:div>
    <w:div w:id="730887356">
      <w:bodyDiv w:val="1"/>
      <w:marLeft w:val="0"/>
      <w:marRight w:val="0"/>
      <w:marTop w:val="0"/>
      <w:marBottom w:val="0"/>
      <w:divBdr>
        <w:top w:val="none" w:sz="0" w:space="0" w:color="auto"/>
        <w:left w:val="none" w:sz="0" w:space="0" w:color="auto"/>
        <w:bottom w:val="none" w:sz="0" w:space="0" w:color="auto"/>
        <w:right w:val="none" w:sz="0" w:space="0" w:color="auto"/>
      </w:divBdr>
    </w:div>
    <w:div w:id="740912846">
      <w:bodyDiv w:val="1"/>
      <w:marLeft w:val="0"/>
      <w:marRight w:val="0"/>
      <w:marTop w:val="0"/>
      <w:marBottom w:val="0"/>
      <w:divBdr>
        <w:top w:val="none" w:sz="0" w:space="0" w:color="auto"/>
        <w:left w:val="none" w:sz="0" w:space="0" w:color="auto"/>
        <w:bottom w:val="none" w:sz="0" w:space="0" w:color="auto"/>
        <w:right w:val="none" w:sz="0" w:space="0" w:color="auto"/>
      </w:divBdr>
    </w:div>
    <w:div w:id="743263630">
      <w:bodyDiv w:val="1"/>
      <w:marLeft w:val="0"/>
      <w:marRight w:val="0"/>
      <w:marTop w:val="0"/>
      <w:marBottom w:val="0"/>
      <w:divBdr>
        <w:top w:val="none" w:sz="0" w:space="0" w:color="auto"/>
        <w:left w:val="none" w:sz="0" w:space="0" w:color="auto"/>
        <w:bottom w:val="none" w:sz="0" w:space="0" w:color="auto"/>
        <w:right w:val="none" w:sz="0" w:space="0" w:color="auto"/>
      </w:divBdr>
    </w:div>
    <w:div w:id="758647598">
      <w:bodyDiv w:val="1"/>
      <w:marLeft w:val="0"/>
      <w:marRight w:val="0"/>
      <w:marTop w:val="0"/>
      <w:marBottom w:val="0"/>
      <w:divBdr>
        <w:top w:val="none" w:sz="0" w:space="0" w:color="auto"/>
        <w:left w:val="none" w:sz="0" w:space="0" w:color="auto"/>
        <w:bottom w:val="none" w:sz="0" w:space="0" w:color="auto"/>
        <w:right w:val="none" w:sz="0" w:space="0" w:color="auto"/>
      </w:divBdr>
    </w:div>
    <w:div w:id="811102082">
      <w:bodyDiv w:val="1"/>
      <w:marLeft w:val="0"/>
      <w:marRight w:val="0"/>
      <w:marTop w:val="0"/>
      <w:marBottom w:val="0"/>
      <w:divBdr>
        <w:top w:val="none" w:sz="0" w:space="0" w:color="auto"/>
        <w:left w:val="none" w:sz="0" w:space="0" w:color="auto"/>
        <w:bottom w:val="none" w:sz="0" w:space="0" w:color="auto"/>
        <w:right w:val="none" w:sz="0" w:space="0" w:color="auto"/>
      </w:divBdr>
    </w:div>
    <w:div w:id="822045068">
      <w:bodyDiv w:val="1"/>
      <w:marLeft w:val="0"/>
      <w:marRight w:val="0"/>
      <w:marTop w:val="0"/>
      <w:marBottom w:val="0"/>
      <w:divBdr>
        <w:top w:val="none" w:sz="0" w:space="0" w:color="auto"/>
        <w:left w:val="none" w:sz="0" w:space="0" w:color="auto"/>
        <w:bottom w:val="none" w:sz="0" w:space="0" w:color="auto"/>
        <w:right w:val="none" w:sz="0" w:space="0" w:color="auto"/>
      </w:divBdr>
    </w:div>
    <w:div w:id="823467259">
      <w:bodyDiv w:val="1"/>
      <w:marLeft w:val="0"/>
      <w:marRight w:val="0"/>
      <w:marTop w:val="0"/>
      <w:marBottom w:val="0"/>
      <w:divBdr>
        <w:top w:val="none" w:sz="0" w:space="0" w:color="auto"/>
        <w:left w:val="none" w:sz="0" w:space="0" w:color="auto"/>
        <w:bottom w:val="none" w:sz="0" w:space="0" w:color="auto"/>
        <w:right w:val="none" w:sz="0" w:space="0" w:color="auto"/>
      </w:divBdr>
    </w:div>
    <w:div w:id="840318584">
      <w:bodyDiv w:val="1"/>
      <w:marLeft w:val="0"/>
      <w:marRight w:val="0"/>
      <w:marTop w:val="0"/>
      <w:marBottom w:val="0"/>
      <w:divBdr>
        <w:top w:val="none" w:sz="0" w:space="0" w:color="auto"/>
        <w:left w:val="none" w:sz="0" w:space="0" w:color="auto"/>
        <w:bottom w:val="none" w:sz="0" w:space="0" w:color="auto"/>
        <w:right w:val="none" w:sz="0" w:space="0" w:color="auto"/>
      </w:divBdr>
    </w:div>
    <w:div w:id="841236115">
      <w:bodyDiv w:val="1"/>
      <w:marLeft w:val="0"/>
      <w:marRight w:val="0"/>
      <w:marTop w:val="0"/>
      <w:marBottom w:val="0"/>
      <w:divBdr>
        <w:top w:val="none" w:sz="0" w:space="0" w:color="auto"/>
        <w:left w:val="none" w:sz="0" w:space="0" w:color="auto"/>
        <w:bottom w:val="none" w:sz="0" w:space="0" w:color="auto"/>
        <w:right w:val="none" w:sz="0" w:space="0" w:color="auto"/>
      </w:divBdr>
    </w:div>
    <w:div w:id="867453976">
      <w:bodyDiv w:val="1"/>
      <w:marLeft w:val="0"/>
      <w:marRight w:val="0"/>
      <w:marTop w:val="0"/>
      <w:marBottom w:val="0"/>
      <w:divBdr>
        <w:top w:val="none" w:sz="0" w:space="0" w:color="auto"/>
        <w:left w:val="none" w:sz="0" w:space="0" w:color="auto"/>
        <w:bottom w:val="none" w:sz="0" w:space="0" w:color="auto"/>
        <w:right w:val="none" w:sz="0" w:space="0" w:color="auto"/>
      </w:divBdr>
    </w:div>
    <w:div w:id="896235221">
      <w:bodyDiv w:val="1"/>
      <w:marLeft w:val="0"/>
      <w:marRight w:val="0"/>
      <w:marTop w:val="0"/>
      <w:marBottom w:val="0"/>
      <w:divBdr>
        <w:top w:val="none" w:sz="0" w:space="0" w:color="auto"/>
        <w:left w:val="none" w:sz="0" w:space="0" w:color="auto"/>
        <w:bottom w:val="none" w:sz="0" w:space="0" w:color="auto"/>
        <w:right w:val="none" w:sz="0" w:space="0" w:color="auto"/>
      </w:divBdr>
    </w:div>
    <w:div w:id="896667452">
      <w:bodyDiv w:val="1"/>
      <w:marLeft w:val="0"/>
      <w:marRight w:val="0"/>
      <w:marTop w:val="0"/>
      <w:marBottom w:val="0"/>
      <w:divBdr>
        <w:top w:val="none" w:sz="0" w:space="0" w:color="auto"/>
        <w:left w:val="none" w:sz="0" w:space="0" w:color="auto"/>
        <w:bottom w:val="none" w:sz="0" w:space="0" w:color="auto"/>
        <w:right w:val="none" w:sz="0" w:space="0" w:color="auto"/>
      </w:divBdr>
    </w:div>
    <w:div w:id="897399683">
      <w:bodyDiv w:val="1"/>
      <w:marLeft w:val="0"/>
      <w:marRight w:val="0"/>
      <w:marTop w:val="0"/>
      <w:marBottom w:val="0"/>
      <w:divBdr>
        <w:top w:val="none" w:sz="0" w:space="0" w:color="auto"/>
        <w:left w:val="none" w:sz="0" w:space="0" w:color="auto"/>
        <w:bottom w:val="none" w:sz="0" w:space="0" w:color="auto"/>
        <w:right w:val="none" w:sz="0" w:space="0" w:color="auto"/>
      </w:divBdr>
    </w:div>
    <w:div w:id="900946860">
      <w:bodyDiv w:val="1"/>
      <w:marLeft w:val="0"/>
      <w:marRight w:val="0"/>
      <w:marTop w:val="0"/>
      <w:marBottom w:val="0"/>
      <w:divBdr>
        <w:top w:val="none" w:sz="0" w:space="0" w:color="auto"/>
        <w:left w:val="none" w:sz="0" w:space="0" w:color="auto"/>
        <w:bottom w:val="none" w:sz="0" w:space="0" w:color="auto"/>
        <w:right w:val="none" w:sz="0" w:space="0" w:color="auto"/>
      </w:divBdr>
    </w:div>
    <w:div w:id="926110469">
      <w:bodyDiv w:val="1"/>
      <w:marLeft w:val="0"/>
      <w:marRight w:val="0"/>
      <w:marTop w:val="0"/>
      <w:marBottom w:val="0"/>
      <w:divBdr>
        <w:top w:val="none" w:sz="0" w:space="0" w:color="auto"/>
        <w:left w:val="none" w:sz="0" w:space="0" w:color="auto"/>
        <w:bottom w:val="none" w:sz="0" w:space="0" w:color="auto"/>
        <w:right w:val="none" w:sz="0" w:space="0" w:color="auto"/>
      </w:divBdr>
    </w:div>
    <w:div w:id="9305105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3578962">
      <w:bodyDiv w:val="1"/>
      <w:marLeft w:val="0"/>
      <w:marRight w:val="0"/>
      <w:marTop w:val="0"/>
      <w:marBottom w:val="0"/>
      <w:divBdr>
        <w:top w:val="none" w:sz="0" w:space="0" w:color="auto"/>
        <w:left w:val="none" w:sz="0" w:space="0" w:color="auto"/>
        <w:bottom w:val="none" w:sz="0" w:space="0" w:color="auto"/>
        <w:right w:val="none" w:sz="0" w:space="0" w:color="auto"/>
      </w:divBdr>
    </w:div>
    <w:div w:id="992099440">
      <w:bodyDiv w:val="1"/>
      <w:marLeft w:val="0"/>
      <w:marRight w:val="0"/>
      <w:marTop w:val="0"/>
      <w:marBottom w:val="0"/>
      <w:divBdr>
        <w:top w:val="none" w:sz="0" w:space="0" w:color="auto"/>
        <w:left w:val="none" w:sz="0" w:space="0" w:color="auto"/>
        <w:bottom w:val="none" w:sz="0" w:space="0" w:color="auto"/>
        <w:right w:val="none" w:sz="0" w:space="0" w:color="auto"/>
      </w:divBdr>
    </w:div>
    <w:div w:id="992412685">
      <w:bodyDiv w:val="1"/>
      <w:marLeft w:val="0"/>
      <w:marRight w:val="0"/>
      <w:marTop w:val="0"/>
      <w:marBottom w:val="0"/>
      <w:divBdr>
        <w:top w:val="none" w:sz="0" w:space="0" w:color="auto"/>
        <w:left w:val="none" w:sz="0" w:space="0" w:color="auto"/>
        <w:bottom w:val="none" w:sz="0" w:space="0" w:color="auto"/>
        <w:right w:val="none" w:sz="0" w:space="0" w:color="auto"/>
      </w:divBdr>
    </w:div>
    <w:div w:id="1003582163">
      <w:bodyDiv w:val="1"/>
      <w:marLeft w:val="0"/>
      <w:marRight w:val="0"/>
      <w:marTop w:val="0"/>
      <w:marBottom w:val="0"/>
      <w:divBdr>
        <w:top w:val="none" w:sz="0" w:space="0" w:color="auto"/>
        <w:left w:val="none" w:sz="0" w:space="0" w:color="auto"/>
        <w:bottom w:val="none" w:sz="0" w:space="0" w:color="auto"/>
        <w:right w:val="none" w:sz="0" w:space="0" w:color="auto"/>
      </w:divBdr>
    </w:div>
    <w:div w:id="1006519425">
      <w:bodyDiv w:val="1"/>
      <w:marLeft w:val="0"/>
      <w:marRight w:val="0"/>
      <w:marTop w:val="0"/>
      <w:marBottom w:val="0"/>
      <w:divBdr>
        <w:top w:val="none" w:sz="0" w:space="0" w:color="auto"/>
        <w:left w:val="none" w:sz="0" w:space="0" w:color="auto"/>
        <w:bottom w:val="none" w:sz="0" w:space="0" w:color="auto"/>
        <w:right w:val="none" w:sz="0" w:space="0" w:color="auto"/>
      </w:divBdr>
    </w:div>
    <w:div w:id="1051270046">
      <w:bodyDiv w:val="1"/>
      <w:marLeft w:val="0"/>
      <w:marRight w:val="0"/>
      <w:marTop w:val="0"/>
      <w:marBottom w:val="0"/>
      <w:divBdr>
        <w:top w:val="none" w:sz="0" w:space="0" w:color="auto"/>
        <w:left w:val="none" w:sz="0" w:space="0" w:color="auto"/>
        <w:bottom w:val="none" w:sz="0" w:space="0" w:color="auto"/>
        <w:right w:val="none" w:sz="0" w:space="0" w:color="auto"/>
      </w:divBdr>
    </w:div>
    <w:div w:id="1062868814">
      <w:bodyDiv w:val="1"/>
      <w:marLeft w:val="0"/>
      <w:marRight w:val="0"/>
      <w:marTop w:val="0"/>
      <w:marBottom w:val="0"/>
      <w:divBdr>
        <w:top w:val="none" w:sz="0" w:space="0" w:color="auto"/>
        <w:left w:val="none" w:sz="0" w:space="0" w:color="auto"/>
        <w:bottom w:val="none" w:sz="0" w:space="0" w:color="auto"/>
        <w:right w:val="none" w:sz="0" w:space="0" w:color="auto"/>
      </w:divBdr>
    </w:div>
    <w:div w:id="1066609958">
      <w:bodyDiv w:val="1"/>
      <w:marLeft w:val="0"/>
      <w:marRight w:val="0"/>
      <w:marTop w:val="0"/>
      <w:marBottom w:val="0"/>
      <w:divBdr>
        <w:top w:val="none" w:sz="0" w:space="0" w:color="auto"/>
        <w:left w:val="none" w:sz="0" w:space="0" w:color="auto"/>
        <w:bottom w:val="none" w:sz="0" w:space="0" w:color="auto"/>
        <w:right w:val="none" w:sz="0" w:space="0" w:color="auto"/>
      </w:divBdr>
    </w:div>
    <w:div w:id="1074398285">
      <w:bodyDiv w:val="1"/>
      <w:marLeft w:val="0"/>
      <w:marRight w:val="0"/>
      <w:marTop w:val="0"/>
      <w:marBottom w:val="0"/>
      <w:divBdr>
        <w:top w:val="none" w:sz="0" w:space="0" w:color="auto"/>
        <w:left w:val="none" w:sz="0" w:space="0" w:color="auto"/>
        <w:bottom w:val="none" w:sz="0" w:space="0" w:color="auto"/>
        <w:right w:val="none" w:sz="0" w:space="0" w:color="auto"/>
      </w:divBdr>
    </w:div>
    <w:div w:id="1100636304">
      <w:bodyDiv w:val="1"/>
      <w:marLeft w:val="0"/>
      <w:marRight w:val="0"/>
      <w:marTop w:val="0"/>
      <w:marBottom w:val="0"/>
      <w:divBdr>
        <w:top w:val="none" w:sz="0" w:space="0" w:color="auto"/>
        <w:left w:val="none" w:sz="0" w:space="0" w:color="auto"/>
        <w:bottom w:val="none" w:sz="0" w:space="0" w:color="auto"/>
        <w:right w:val="none" w:sz="0" w:space="0" w:color="auto"/>
      </w:divBdr>
    </w:div>
    <w:div w:id="1110856208">
      <w:bodyDiv w:val="1"/>
      <w:marLeft w:val="0"/>
      <w:marRight w:val="0"/>
      <w:marTop w:val="0"/>
      <w:marBottom w:val="0"/>
      <w:divBdr>
        <w:top w:val="none" w:sz="0" w:space="0" w:color="auto"/>
        <w:left w:val="none" w:sz="0" w:space="0" w:color="auto"/>
        <w:bottom w:val="none" w:sz="0" w:space="0" w:color="auto"/>
        <w:right w:val="none" w:sz="0" w:space="0" w:color="auto"/>
      </w:divBdr>
    </w:div>
    <w:div w:id="11327898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9157618">
      <w:bodyDiv w:val="1"/>
      <w:marLeft w:val="0"/>
      <w:marRight w:val="0"/>
      <w:marTop w:val="0"/>
      <w:marBottom w:val="0"/>
      <w:divBdr>
        <w:top w:val="none" w:sz="0" w:space="0" w:color="auto"/>
        <w:left w:val="none" w:sz="0" w:space="0" w:color="auto"/>
        <w:bottom w:val="none" w:sz="0" w:space="0" w:color="auto"/>
        <w:right w:val="none" w:sz="0" w:space="0" w:color="auto"/>
      </w:divBdr>
    </w:div>
    <w:div w:id="1160344664">
      <w:bodyDiv w:val="1"/>
      <w:marLeft w:val="0"/>
      <w:marRight w:val="0"/>
      <w:marTop w:val="0"/>
      <w:marBottom w:val="0"/>
      <w:divBdr>
        <w:top w:val="none" w:sz="0" w:space="0" w:color="auto"/>
        <w:left w:val="none" w:sz="0" w:space="0" w:color="auto"/>
        <w:bottom w:val="none" w:sz="0" w:space="0" w:color="auto"/>
        <w:right w:val="none" w:sz="0" w:space="0" w:color="auto"/>
      </w:divBdr>
    </w:div>
    <w:div w:id="1161503314">
      <w:bodyDiv w:val="1"/>
      <w:marLeft w:val="0"/>
      <w:marRight w:val="0"/>
      <w:marTop w:val="0"/>
      <w:marBottom w:val="0"/>
      <w:divBdr>
        <w:top w:val="none" w:sz="0" w:space="0" w:color="auto"/>
        <w:left w:val="none" w:sz="0" w:space="0" w:color="auto"/>
        <w:bottom w:val="none" w:sz="0" w:space="0" w:color="auto"/>
        <w:right w:val="none" w:sz="0" w:space="0" w:color="auto"/>
      </w:divBdr>
    </w:div>
    <w:div w:id="1190684460">
      <w:bodyDiv w:val="1"/>
      <w:marLeft w:val="0"/>
      <w:marRight w:val="0"/>
      <w:marTop w:val="0"/>
      <w:marBottom w:val="0"/>
      <w:divBdr>
        <w:top w:val="none" w:sz="0" w:space="0" w:color="auto"/>
        <w:left w:val="none" w:sz="0" w:space="0" w:color="auto"/>
        <w:bottom w:val="none" w:sz="0" w:space="0" w:color="auto"/>
        <w:right w:val="none" w:sz="0" w:space="0" w:color="auto"/>
      </w:divBdr>
    </w:div>
    <w:div w:id="1191605663">
      <w:bodyDiv w:val="1"/>
      <w:marLeft w:val="0"/>
      <w:marRight w:val="0"/>
      <w:marTop w:val="0"/>
      <w:marBottom w:val="0"/>
      <w:divBdr>
        <w:top w:val="none" w:sz="0" w:space="0" w:color="auto"/>
        <w:left w:val="none" w:sz="0" w:space="0" w:color="auto"/>
        <w:bottom w:val="none" w:sz="0" w:space="0" w:color="auto"/>
        <w:right w:val="none" w:sz="0" w:space="0" w:color="auto"/>
      </w:divBdr>
    </w:div>
    <w:div w:id="1199203348">
      <w:bodyDiv w:val="1"/>
      <w:marLeft w:val="0"/>
      <w:marRight w:val="0"/>
      <w:marTop w:val="0"/>
      <w:marBottom w:val="0"/>
      <w:divBdr>
        <w:top w:val="none" w:sz="0" w:space="0" w:color="auto"/>
        <w:left w:val="none" w:sz="0" w:space="0" w:color="auto"/>
        <w:bottom w:val="none" w:sz="0" w:space="0" w:color="auto"/>
        <w:right w:val="none" w:sz="0" w:space="0" w:color="auto"/>
      </w:divBdr>
    </w:div>
    <w:div w:id="1233004405">
      <w:bodyDiv w:val="1"/>
      <w:marLeft w:val="0"/>
      <w:marRight w:val="0"/>
      <w:marTop w:val="0"/>
      <w:marBottom w:val="0"/>
      <w:divBdr>
        <w:top w:val="none" w:sz="0" w:space="0" w:color="auto"/>
        <w:left w:val="none" w:sz="0" w:space="0" w:color="auto"/>
        <w:bottom w:val="none" w:sz="0" w:space="0" w:color="auto"/>
        <w:right w:val="none" w:sz="0" w:space="0" w:color="auto"/>
      </w:divBdr>
    </w:div>
    <w:div w:id="1234393378">
      <w:bodyDiv w:val="1"/>
      <w:marLeft w:val="0"/>
      <w:marRight w:val="0"/>
      <w:marTop w:val="0"/>
      <w:marBottom w:val="0"/>
      <w:divBdr>
        <w:top w:val="none" w:sz="0" w:space="0" w:color="auto"/>
        <w:left w:val="none" w:sz="0" w:space="0" w:color="auto"/>
        <w:bottom w:val="none" w:sz="0" w:space="0" w:color="auto"/>
        <w:right w:val="none" w:sz="0" w:space="0" w:color="auto"/>
      </w:divBdr>
    </w:div>
    <w:div w:id="1244097694">
      <w:bodyDiv w:val="1"/>
      <w:marLeft w:val="0"/>
      <w:marRight w:val="0"/>
      <w:marTop w:val="0"/>
      <w:marBottom w:val="0"/>
      <w:divBdr>
        <w:top w:val="none" w:sz="0" w:space="0" w:color="auto"/>
        <w:left w:val="none" w:sz="0" w:space="0" w:color="auto"/>
        <w:bottom w:val="none" w:sz="0" w:space="0" w:color="auto"/>
        <w:right w:val="none" w:sz="0" w:space="0" w:color="auto"/>
      </w:divBdr>
    </w:div>
    <w:div w:id="1271626582">
      <w:bodyDiv w:val="1"/>
      <w:marLeft w:val="0"/>
      <w:marRight w:val="0"/>
      <w:marTop w:val="0"/>
      <w:marBottom w:val="0"/>
      <w:divBdr>
        <w:top w:val="none" w:sz="0" w:space="0" w:color="auto"/>
        <w:left w:val="none" w:sz="0" w:space="0" w:color="auto"/>
        <w:bottom w:val="none" w:sz="0" w:space="0" w:color="auto"/>
        <w:right w:val="none" w:sz="0" w:space="0" w:color="auto"/>
      </w:divBdr>
    </w:div>
    <w:div w:id="1280800124">
      <w:bodyDiv w:val="1"/>
      <w:marLeft w:val="0"/>
      <w:marRight w:val="0"/>
      <w:marTop w:val="0"/>
      <w:marBottom w:val="0"/>
      <w:divBdr>
        <w:top w:val="none" w:sz="0" w:space="0" w:color="auto"/>
        <w:left w:val="none" w:sz="0" w:space="0" w:color="auto"/>
        <w:bottom w:val="none" w:sz="0" w:space="0" w:color="auto"/>
        <w:right w:val="none" w:sz="0" w:space="0" w:color="auto"/>
      </w:divBdr>
    </w:div>
    <w:div w:id="1283609401">
      <w:bodyDiv w:val="1"/>
      <w:marLeft w:val="0"/>
      <w:marRight w:val="0"/>
      <w:marTop w:val="0"/>
      <w:marBottom w:val="0"/>
      <w:divBdr>
        <w:top w:val="none" w:sz="0" w:space="0" w:color="auto"/>
        <w:left w:val="none" w:sz="0" w:space="0" w:color="auto"/>
        <w:bottom w:val="none" w:sz="0" w:space="0" w:color="auto"/>
        <w:right w:val="none" w:sz="0" w:space="0" w:color="auto"/>
      </w:divBdr>
    </w:div>
    <w:div w:id="1286231122">
      <w:bodyDiv w:val="1"/>
      <w:marLeft w:val="0"/>
      <w:marRight w:val="0"/>
      <w:marTop w:val="0"/>
      <w:marBottom w:val="0"/>
      <w:divBdr>
        <w:top w:val="none" w:sz="0" w:space="0" w:color="auto"/>
        <w:left w:val="none" w:sz="0" w:space="0" w:color="auto"/>
        <w:bottom w:val="none" w:sz="0" w:space="0" w:color="auto"/>
        <w:right w:val="none" w:sz="0" w:space="0" w:color="auto"/>
      </w:divBdr>
    </w:div>
    <w:div w:id="1288048431">
      <w:bodyDiv w:val="1"/>
      <w:marLeft w:val="0"/>
      <w:marRight w:val="0"/>
      <w:marTop w:val="0"/>
      <w:marBottom w:val="0"/>
      <w:divBdr>
        <w:top w:val="none" w:sz="0" w:space="0" w:color="auto"/>
        <w:left w:val="none" w:sz="0" w:space="0" w:color="auto"/>
        <w:bottom w:val="none" w:sz="0" w:space="0" w:color="auto"/>
        <w:right w:val="none" w:sz="0" w:space="0" w:color="auto"/>
      </w:divBdr>
    </w:div>
    <w:div w:id="1306813083">
      <w:bodyDiv w:val="1"/>
      <w:marLeft w:val="0"/>
      <w:marRight w:val="0"/>
      <w:marTop w:val="0"/>
      <w:marBottom w:val="0"/>
      <w:divBdr>
        <w:top w:val="none" w:sz="0" w:space="0" w:color="auto"/>
        <w:left w:val="none" w:sz="0" w:space="0" w:color="auto"/>
        <w:bottom w:val="none" w:sz="0" w:space="0" w:color="auto"/>
        <w:right w:val="none" w:sz="0" w:space="0" w:color="auto"/>
      </w:divBdr>
    </w:div>
    <w:div w:id="1306814057">
      <w:bodyDiv w:val="1"/>
      <w:marLeft w:val="0"/>
      <w:marRight w:val="0"/>
      <w:marTop w:val="0"/>
      <w:marBottom w:val="0"/>
      <w:divBdr>
        <w:top w:val="none" w:sz="0" w:space="0" w:color="auto"/>
        <w:left w:val="none" w:sz="0" w:space="0" w:color="auto"/>
        <w:bottom w:val="none" w:sz="0" w:space="0" w:color="auto"/>
        <w:right w:val="none" w:sz="0" w:space="0" w:color="auto"/>
      </w:divBdr>
    </w:div>
    <w:div w:id="1318454724">
      <w:bodyDiv w:val="1"/>
      <w:marLeft w:val="0"/>
      <w:marRight w:val="0"/>
      <w:marTop w:val="0"/>
      <w:marBottom w:val="0"/>
      <w:divBdr>
        <w:top w:val="none" w:sz="0" w:space="0" w:color="auto"/>
        <w:left w:val="none" w:sz="0" w:space="0" w:color="auto"/>
        <w:bottom w:val="none" w:sz="0" w:space="0" w:color="auto"/>
        <w:right w:val="none" w:sz="0" w:space="0" w:color="auto"/>
      </w:divBdr>
    </w:div>
    <w:div w:id="1372802534">
      <w:bodyDiv w:val="1"/>
      <w:marLeft w:val="0"/>
      <w:marRight w:val="0"/>
      <w:marTop w:val="0"/>
      <w:marBottom w:val="0"/>
      <w:divBdr>
        <w:top w:val="none" w:sz="0" w:space="0" w:color="auto"/>
        <w:left w:val="none" w:sz="0" w:space="0" w:color="auto"/>
        <w:bottom w:val="none" w:sz="0" w:space="0" w:color="auto"/>
        <w:right w:val="none" w:sz="0" w:space="0" w:color="auto"/>
      </w:divBdr>
      <w:divsChild>
        <w:div w:id="1171289632">
          <w:marLeft w:val="0"/>
          <w:marRight w:val="0"/>
          <w:marTop w:val="0"/>
          <w:marBottom w:val="0"/>
          <w:divBdr>
            <w:top w:val="none" w:sz="0" w:space="0" w:color="auto"/>
            <w:left w:val="none" w:sz="0" w:space="0" w:color="auto"/>
            <w:bottom w:val="none" w:sz="0" w:space="0" w:color="auto"/>
            <w:right w:val="none" w:sz="0" w:space="0" w:color="auto"/>
          </w:divBdr>
        </w:div>
      </w:divsChild>
    </w:div>
    <w:div w:id="1384062214">
      <w:bodyDiv w:val="1"/>
      <w:marLeft w:val="0"/>
      <w:marRight w:val="0"/>
      <w:marTop w:val="0"/>
      <w:marBottom w:val="0"/>
      <w:divBdr>
        <w:top w:val="none" w:sz="0" w:space="0" w:color="auto"/>
        <w:left w:val="none" w:sz="0" w:space="0" w:color="auto"/>
        <w:bottom w:val="none" w:sz="0" w:space="0" w:color="auto"/>
        <w:right w:val="none" w:sz="0" w:space="0" w:color="auto"/>
      </w:divBdr>
    </w:div>
    <w:div w:id="139042303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67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6291520">
      <w:bodyDiv w:val="1"/>
      <w:marLeft w:val="0"/>
      <w:marRight w:val="0"/>
      <w:marTop w:val="0"/>
      <w:marBottom w:val="0"/>
      <w:divBdr>
        <w:top w:val="none" w:sz="0" w:space="0" w:color="auto"/>
        <w:left w:val="none" w:sz="0" w:space="0" w:color="auto"/>
        <w:bottom w:val="none" w:sz="0" w:space="0" w:color="auto"/>
        <w:right w:val="none" w:sz="0" w:space="0" w:color="auto"/>
      </w:divBdr>
    </w:div>
    <w:div w:id="1463038861">
      <w:bodyDiv w:val="1"/>
      <w:marLeft w:val="0"/>
      <w:marRight w:val="0"/>
      <w:marTop w:val="0"/>
      <w:marBottom w:val="0"/>
      <w:divBdr>
        <w:top w:val="none" w:sz="0" w:space="0" w:color="auto"/>
        <w:left w:val="none" w:sz="0" w:space="0" w:color="auto"/>
        <w:bottom w:val="none" w:sz="0" w:space="0" w:color="auto"/>
        <w:right w:val="none" w:sz="0" w:space="0" w:color="auto"/>
      </w:divBdr>
    </w:div>
    <w:div w:id="1464036022">
      <w:bodyDiv w:val="1"/>
      <w:marLeft w:val="0"/>
      <w:marRight w:val="0"/>
      <w:marTop w:val="0"/>
      <w:marBottom w:val="0"/>
      <w:divBdr>
        <w:top w:val="none" w:sz="0" w:space="0" w:color="auto"/>
        <w:left w:val="none" w:sz="0" w:space="0" w:color="auto"/>
        <w:bottom w:val="none" w:sz="0" w:space="0" w:color="auto"/>
        <w:right w:val="none" w:sz="0" w:space="0" w:color="auto"/>
      </w:divBdr>
    </w:div>
    <w:div w:id="1498229606">
      <w:bodyDiv w:val="1"/>
      <w:marLeft w:val="0"/>
      <w:marRight w:val="0"/>
      <w:marTop w:val="0"/>
      <w:marBottom w:val="0"/>
      <w:divBdr>
        <w:top w:val="none" w:sz="0" w:space="0" w:color="auto"/>
        <w:left w:val="none" w:sz="0" w:space="0" w:color="auto"/>
        <w:bottom w:val="none" w:sz="0" w:space="0" w:color="auto"/>
        <w:right w:val="none" w:sz="0" w:space="0" w:color="auto"/>
      </w:divBdr>
    </w:div>
    <w:div w:id="1528373253">
      <w:bodyDiv w:val="1"/>
      <w:marLeft w:val="0"/>
      <w:marRight w:val="0"/>
      <w:marTop w:val="0"/>
      <w:marBottom w:val="0"/>
      <w:divBdr>
        <w:top w:val="none" w:sz="0" w:space="0" w:color="auto"/>
        <w:left w:val="none" w:sz="0" w:space="0" w:color="auto"/>
        <w:bottom w:val="none" w:sz="0" w:space="0" w:color="auto"/>
        <w:right w:val="none" w:sz="0" w:space="0" w:color="auto"/>
      </w:divBdr>
    </w:div>
    <w:div w:id="1529610347">
      <w:bodyDiv w:val="1"/>
      <w:marLeft w:val="0"/>
      <w:marRight w:val="0"/>
      <w:marTop w:val="0"/>
      <w:marBottom w:val="0"/>
      <w:divBdr>
        <w:top w:val="none" w:sz="0" w:space="0" w:color="auto"/>
        <w:left w:val="none" w:sz="0" w:space="0" w:color="auto"/>
        <w:bottom w:val="none" w:sz="0" w:space="0" w:color="auto"/>
        <w:right w:val="none" w:sz="0" w:space="0" w:color="auto"/>
      </w:divBdr>
    </w:div>
    <w:div w:id="1534731424">
      <w:bodyDiv w:val="1"/>
      <w:marLeft w:val="0"/>
      <w:marRight w:val="0"/>
      <w:marTop w:val="0"/>
      <w:marBottom w:val="0"/>
      <w:divBdr>
        <w:top w:val="none" w:sz="0" w:space="0" w:color="auto"/>
        <w:left w:val="none" w:sz="0" w:space="0" w:color="auto"/>
        <w:bottom w:val="none" w:sz="0" w:space="0" w:color="auto"/>
        <w:right w:val="none" w:sz="0" w:space="0" w:color="auto"/>
      </w:divBdr>
    </w:div>
    <w:div w:id="1544974125">
      <w:bodyDiv w:val="1"/>
      <w:marLeft w:val="0"/>
      <w:marRight w:val="0"/>
      <w:marTop w:val="0"/>
      <w:marBottom w:val="0"/>
      <w:divBdr>
        <w:top w:val="none" w:sz="0" w:space="0" w:color="auto"/>
        <w:left w:val="none" w:sz="0" w:space="0" w:color="auto"/>
        <w:bottom w:val="none" w:sz="0" w:space="0" w:color="auto"/>
        <w:right w:val="none" w:sz="0" w:space="0" w:color="auto"/>
      </w:divBdr>
    </w:div>
    <w:div w:id="1549419279">
      <w:bodyDiv w:val="1"/>
      <w:marLeft w:val="0"/>
      <w:marRight w:val="0"/>
      <w:marTop w:val="0"/>
      <w:marBottom w:val="0"/>
      <w:divBdr>
        <w:top w:val="none" w:sz="0" w:space="0" w:color="auto"/>
        <w:left w:val="none" w:sz="0" w:space="0" w:color="auto"/>
        <w:bottom w:val="none" w:sz="0" w:space="0" w:color="auto"/>
        <w:right w:val="none" w:sz="0" w:space="0" w:color="auto"/>
      </w:divBdr>
    </w:div>
    <w:div w:id="1558391226">
      <w:bodyDiv w:val="1"/>
      <w:marLeft w:val="0"/>
      <w:marRight w:val="0"/>
      <w:marTop w:val="0"/>
      <w:marBottom w:val="0"/>
      <w:divBdr>
        <w:top w:val="none" w:sz="0" w:space="0" w:color="auto"/>
        <w:left w:val="none" w:sz="0" w:space="0" w:color="auto"/>
        <w:bottom w:val="none" w:sz="0" w:space="0" w:color="auto"/>
        <w:right w:val="none" w:sz="0" w:space="0" w:color="auto"/>
      </w:divBdr>
    </w:div>
    <w:div w:id="1572038655">
      <w:bodyDiv w:val="1"/>
      <w:marLeft w:val="0"/>
      <w:marRight w:val="0"/>
      <w:marTop w:val="0"/>
      <w:marBottom w:val="0"/>
      <w:divBdr>
        <w:top w:val="none" w:sz="0" w:space="0" w:color="auto"/>
        <w:left w:val="none" w:sz="0" w:space="0" w:color="auto"/>
        <w:bottom w:val="none" w:sz="0" w:space="0" w:color="auto"/>
        <w:right w:val="none" w:sz="0" w:space="0" w:color="auto"/>
      </w:divBdr>
    </w:div>
    <w:div w:id="1576433733">
      <w:bodyDiv w:val="1"/>
      <w:marLeft w:val="0"/>
      <w:marRight w:val="0"/>
      <w:marTop w:val="0"/>
      <w:marBottom w:val="0"/>
      <w:divBdr>
        <w:top w:val="none" w:sz="0" w:space="0" w:color="auto"/>
        <w:left w:val="none" w:sz="0" w:space="0" w:color="auto"/>
        <w:bottom w:val="none" w:sz="0" w:space="0" w:color="auto"/>
        <w:right w:val="none" w:sz="0" w:space="0" w:color="auto"/>
      </w:divBdr>
    </w:div>
    <w:div w:id="1596791186">
      <w:bodyDiv w:val="1"/>
      <w:marLeft w:val="0"/>
      <w:marRight w:val="0"/>
      <w:marTop w:val="0"/>
      <w:marBottom w:val="0"/>
      <w:divBdr>
        <w:top w:val="none" w:sz="0" w:space="0" w:color="auto"/>
        <w:left w:val="none" w:sz="0" w:space="0" w:color="auto"/>
        <w:bottom w:val="none" w:sz="0" w:space="0" w:color="auto"/>
        <w:right w:val="none" w:sz="0" w:space="0" w:color="auto"/>
      </w:divBdr>
    </w:div>
    <w:div w:id="1607493331">
      <w:bodyDiv w:val="1"/>
      <w:marLeft w:val="0"/>
      <w:marRight w:val="0"/>
      <w:marTop w:val="0"/>
      <w:marBottom w:val="0"/>
      <w:divBdr>
        <w:top w:val="none" w:sz="0" w:space="0" w:color="auto"/>
        <w:left w:val="none" w:sz="0" w:space="0" w:color="auto"/>
        <w:bottom w:val="none" w:sz="0" w:space="0" w:color="auto"/>
        <w:right w:val="none" w:sz="0" w:space="0" w:color="auto"/>
      </w:divBdr>
    </w:div>
    <w:div w:id="162052720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859063">
      <w:bodyDiv w:val="1"/>
      <w:marLeft w:val="0"/>
      <w:marRight w:val="0"/>
      <w:marTop w:val="0"/>
      <w:marBottom w:val="0"/>
      <w:divBdr>
        <w:top w:val="none" w:sz="0" w:space="0" w:color="auto"/>
        <w:left w:val="none" w:sz="0" w:space="0" w:color="auto"/>
        <w:bottom w:val="none" w:sz="0" w:space="0" w:color="auto"/>
        <w:right w:val="none" w:sz="0" w:space="0" w:color="auto"/>
      </w:divBdr>
    </w:div>
    <w:div w:id="1632974223">
      <w:bodyDiv w:val="1"/>
      <w:marLeft w:val="0"/>
      <w:marRight w:val="0"/>
      <w:marTop w:val="0"/>
      <w:marBottom w:val="0"/>
      <w:divBdr>
        <w:top w:val="none" w:sz="0" w:space="0" w:color="auto"/>
        <w:left w:val="none" w:sz="0" w:space="0" w:color="auto"/>
        <w:bottom w:val="none" w:sz="0" w:space="0" w:color="auto"/>
        <w:right w:val="none" w:sz="0" w:space="0" w:color="auto"/>
      </w:divBdr>
    </w:div>
    <w:div w:id="1635789757">
      <w:bodyDiv w:val="1"/>
      <w:marLeft w:val="0"/>
      <w:marRight w:val="0"/>
      <w:marTop w:val="0"/>
      <w:marBottom w:val="0"/>
      <w:divBdr>
        <w:top w:val="none" w:sz="0" w:space="0" w:color="auto"/>
        <w:left w:val="none" w:sz="0" w:space="0" w:color="auto"/>
        <w:bottom w:val="none" w:sz="0" w:space="0" w:color="auto"/>
        <w:right w:val="none" w:sz="0" w:space="0" w:color="auto"/>
      </w:divBdr>
    </w:div>
    <w:div w:id="1670593413">
      <w:bodyDiv w:val="1"/>
      <w:marLeft w:val="0"/>
      <w:marRight w:val="0"/>
      <w:marTop w:val="0"/>
      <w:marBottom w:val="0"/>
      <w:divBdr>
        <w:top w:val="none" w:sz="0" w:space="0" w:color="auto"/>
        <w:left w:val="none" w:sz="0" w:space="0" w:color="auto"/>
        <w:bottom w:val="none" w:sz="0" w:space="0" w:color="auto"/>
        <w:right w:val="none" w:sz="0" w:space="0" w:color="auto"/>
      </w:divBdr>
    </w:div>
    <w:div w:id="1677227438">
      <w:bodyDiv w:val="1"/>
      <w:marLeft w:val="0"/>
      <w:marRight w:val="0"/>
      <w:marTop w:val="0"/>
      <w:marBottom w:val="0"/>
      <w:divBdr>
        <w:top w:val="none" w:sz="0" w:space="0" w:color="auto"/>
        <w:left w:val="none" w:sz="0" w:space="0" w:color="auto"/>
        <w:bottom w:val="none" w:sz="0" w:space="0" w:color="auto"/>
        <w:right w:val="none" w:sz="0" w:space="0" w:color="auto"/>
      </w:divBdr>
    </w:div>
    <w:div w:id="1679308136">
      <w:bodyDiv w:val="1"/>
      <w:marLeft w:val="0"/>
      <w:marRight w:val="0"/>
      <w:marTop w:val="0"/>
      <w:marBottom w:val="0"/>
      <w:divBdr>
        <w:top w:val="none" w:sz="0" w:space="0" w:color="auto"/>
        <w:left w:val="none" w:sz="0" w:space="0" w:color="auto"/>
        <w:bottom w:val="none" w:sz="0" w:space="0" w:color="auto"/>
        <w:right w:val="none" w:sz="0" w:space="0" w:color="auto"/>
      </w:divBdr>
    </w:div>
    <w:div w:id="1686011168">
      <w:bodyDiv w:val="1"/>
      <w:marLeft w:val="0"/>
      <w:marRight w:val="0"/>
      <w:marTop w:val="0"/>
      <w:marBottom w:val="0"/>
      <w:divBdr>
        <w:top w:val="none" w:sz="0" w:space="0" w:color="auto"/>
        <w:left w:val="none" w:sz="0" w:space="0" w:color="auto"/>
        <w:bottom w:val="none" w:sz="0" w:space="0" w:color="auto"/>
        <w:right w:val="none" w:sz="0" w:space="0" w:color="auto"/>
      </w:divBdr>
    </w:div>
    <w:div w:id="1703900366">
      <w:bodyDiv w:val="1"/>
      <w:marLeft w:val="0"/>
      <w:marRight w:val="0"/>
      <w:marTop w:val="0"/>
      <w:marBottom w:val="0"/>
      <w:divBdr>
        <w:top w:val="none" w:sz="0" w:space="0" w:color="auto"/>
        <w:left w:val="none" w:sz="0" w:space="0" w:color="auto"/>
        <w:bottom w:val="none" w:sz="0" w:space="0" w:color="auto"/>
        <w:right w:val="none" w:sz="0" w:space="0" w:color="auto"/>
      </w:divBdr>
    </w:div>
    <w:div w:id="1712680584">
      <w:bodyDiv w:val="1"/>
      <w:marLeft w:val="0"/>
      <w:marRight w:val="0"/>
      <w:marTop w:val="0"/>
      <w:marBottom w:val="0"/>
      <w:divBdr>
        <w:top w:val="none" w:sz="0" w:space="0" w:color="auto"/>
        <w:left w:val="none" w:sz="0" w:space="0" w:color="auto"/>
        <w:bottom w:val="none" w:sz="0" w:space="0" w:color="auto"/>
        <w:right w:val="none" w:sz="0" w:space="0" w:color="auto"/>
      </w:divBdr>
    </w:div>
    <w:div w:id="1730304135">
      <w:bodyDiv w:val="1"/>
      <w:marLeft w:val="0"/>
      <w:marRight w:val="0"/>
      <w:marTop w:val="0"/>
      <w:marBottom w:val="0"/>
      <w:divBdr>
        <w:top w:val="none" w:sz="0" w:space="0" w:color="auto"/>
        <w:left w:val="none" w:sz="0" w:space="0" w:color="auto"/>
        <w:bottom w:val="none" w:sz="0" w:space="0" w:color="auto"/>
        <w:right w:val="none" w:sz="0" w:space="0" w:color="auto"/>
      </w:divBdr>
    </w:div>
    <w:div w:id="1752502100">
      <w:bodyDiv w:val="1"/>
      <w:marLeft w:val="0"/>
      <w:marRight w:val="0"/>
      <w:marTop w:val="0"/>
      <w:marBottom w:val="0"/>
      <w:divBdr>
        <w:top w:val="none" w:sz="0" w:space="0" w:color="auto"/>
        <w:left w:val="none" w:sz="0" w:space="0" w:color="auto"/>
        <w:bottom w:val="none" w:sz="0" w:space="0" w:color="auto"/>
        <w:right w:val="none" w:sz="0" w:space="0" w:color="auto"/>
      </w:divBdr>
    </w:div>
    <w:div w:id="1757749350">
      <w:bodyDiv w:val="1"/>
      <w:marLeft w:val="0"/>
      <w:marRight w:val="0"/>
      <w:marTop w:val="0"/>
      <w:marBottom w:val="0"/>
      <w:divBdr>
        <w:top w:val="none" w:sz="0" w:space="0" w:color="auto"/>
        <w:left w:val="none" w:sz="0" w:space="0" w:color="auto"/>
        <w:bottom w:val="none" w:sz="0" w:space="0" w:color="auto"/>
        <w:right w:val="none" w:sz="0" w:space="0" w:color="auto"/>
      </w:divBdr>
    </w:div>
    <w:div w:id="1761413090">
      <w:bodyDiv w:val="1"/>
      <w:marLeft w:val="0"/>
      <w:marRight w:val="0"/>
      <w:marTop w:val="0"/>
      <w:marBottom w:val="0"/>
      <w:divBdr>
        <w:top w:val="none" w:sz="0" w:space="0" w:color="auto"/>
        <w:left w:val="none" w:sz="0" w:space="0" w:color="auto"/>
        <w:bottom w:val="none" w:sz="0" w:space="0" w:color="auto"/>
        <w:right w:val="none" w:sz="0" w:space="0" w:color="auto"/>
      </w:divBdr>
    </w:div>
    <w:div w:id="179667707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693892">
      <w:bodyDiv w:val="1"/>
      <w:marLeft w:val="0"/>
      <w:marRight w:val="0"/>
      <w:marTop w:val="0"/>
      <w:marBottom w:val="0"/>
      <w:divBdr>
        <w:top w:val="none" w:sz="0" w:space="0" w:color="auto"/>
        <w:left w:val="none" w:sz="0" w:space="0" w:color="auto"/>
        <w:bottom w:val="none" w:sz="0" w:space="0" w:color="auto"/>
        <w:right w:val="none" w:sz="0" w:space="0" w:color="auto"/>
      </w:divBdr>
    </w:div>
    <w:div w:id="181798791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2379085">
      <w:bodyDiv w:val="1"/>
      <w:marLeft w:val="0"/>
      <w:marRight w:val="0"/>
      <w:marTop w:val="0"/>
      <w:marBottom w:val="0"/>
      <w:divBdr>
        <w:top w:val="none" w:sz="0" w:space="0" w:color="auto"/>
        <w:left w:val="none" w:sz="0" w:space="0" w:color="auto"/>
        <w:bottom w:val="none" w:sz="0" w:space="0" w:color="auto"/>
        <w:right w:val="none" w:sz="0" w:space="0" w:color="auto"/>
      </w:divBdr>
    </w:div>
    <w:div w:id="1877811903">
      <w:bodyDiv w:val="1"/>
      <w:marLeft w:val="0"/>
      <w:marRight w:val="0"/>
      <w:marTop w:val="0"/>
      <w:marBottom w:val="0"/>
      <w:divBdr>
        <w:top w:val="none" w:sz="0" w:space="0" w:color="auto"/>
        <w:left w:val="none" w:sz="0" w:space="0" w:color="auto"/>
        <w:bottom w:val="none" w:sz="0" w:space="0" w:color="auto"/>
        <w:right w:val="none" w:sz="0" w:space="0" w:color="auto"/>
      </w:divBdr>
    </w:div>
    <w:div w:id="1882278224">
      <w:bodyDiv w:val="1"/>
      <w:marLeft w:val="0"/>
      <w:marRight w:val="0"/>
      <w:marTop w:val="0"/>
      <w:marBottom w:val="0"/>
      <w:divBdr>
        <w:top w:val="none" w:sz="0" w:space="0" w:color="auto"/>
        <w:left w:val="none" w:sz="0" w:space="0" w:color="auto"/>
        <w:bottom w:val="none" w:sz="0" w:space="0" w:color="auto"/>
        <w:right w:val="none" w:sz="0" w:space="0" w:color="auto"/>
      </w:divBdr>
    </w:div>
    <w:div w:id="1890652626">
      <w:bodyDiv w:val="1"/>
      <w:marLeft w:val="0"/>
      <w:marRight w:val="0"/>
      <w:marTop w:val="0"/>
      <w:marBottom w:val="0"/>
      <w:divBdr>
        <w:top w:val="none" w:sz="0" w:space="0" w:color="auto"/>
        <w:left w:val="none" w:sz="0" w:space="0" w:color="auto"/>
        <w:bottom w:val="none" w:sz="0" w:space="0" w:color="auto"/>
        <w:right w:val="none" w:sz="0" w:space="0" w:color="auto"/>
      </w:divBdr>
    </w:div>
    <w:div w:id="1902403004">
      <w:bodyDiv w:val="1"/>
      <w:marLeft w:val="0"/>
      <w:marRight w:val="0"/>
      <w:marTop w:val="0"/>
      <w:marBottom w:val="0"/>
      <w:divBdr>
        <w:top w:val="none" w:sz="0" w:space="0" w:color="auto"/>
        <w:left w:val="none" w:sz="0" w:space="0" w:color="auto"/>
        <w:bottom w:val="none" w:sz="0" w:space="0" w:color="auto"/>
        <w:right w:val="none" w:sz="0" w:space="0" w:color="auto"/>
      </w:divBdr>
    </w:div>
    <w:div w:id="1912735192">
      <w:bodyDiv w:val="1"/>
      <w:marLeft w:val="0"/>
      <w:marRight w:val="0"/>
      <w:marTop w:val="0"/>
      <w:marBottom w:val="0"/>
      <w:divBdr>
        <w:top w:val="none" w:sz="0" w:space="0" w:color="auto"/>
        <w:left w:val="none" w:sz="0" w:space="0" w:color="auto"/>
        <w:bottom w:val="none" w:sz="0" w:space="0" w:color="auto"/>
        <w:right w:val="none" w:sz="0" w:space="0" w:color="auto"/>
      </w:divBdr>
    </w:div>
    <w:div w:id="1923181685">
      <w:bodyDiv w:val="1"/>
      <w:marLeft w:val="0"/>
      <w:marRight w:val="0"/>
      <w:marTop w:val="0"/>
      <w:marBottom w:val="0"/>
      <w:divBdr>
        <w:top w:val="none" w:sz="0" w:space="0" w:color="auto"/>
        <w:left w:val="none" w:sz="0" w:space="0" w:color="auto"/>
        <w:bottom w:val="none" w:sz="0" w:space="0" w:color="auto"/>
        <w:right w:val="none" w:sz="0" w:space="0" w:color="auto"/>
      </w:divBdr>
    </w:div>
    <w:div w:id="1970209868">
      <w:bodyDiv w:val="1"/>
      <w:marLeft w:val="0"/>
      <w:marRight w:val="0"/>
      <w:marTop w:val="0"/>
      <w:marBottom w:val="0"/>
      <w:divBdr>
        <w:top w:val="none" w:sz="0" w:space="0" w:color="auto"/>
        <w:left w:val="none" w:sz="0" w:space="0" w:color="auto"/>
        <w:bottom w:val="none" w:sz="0" w:space="0" w:color="auto"/>
        <w:right w:val="none" w:sz="0" w:space="0" w:color="auto"/>
      </w:divBdr>
    </w:div>
    <w:div w:id="1990596280">
      <w:bodyDiv w:val="1"/>
      <w:marLeft w:val="0"/>
      <w:marRight w:val="0"/>
      <w:marTop w:val="0"/>
      <w:marBottom w:val="0"/>
      <w:divBdr>
        <w:top w:val="none" w:sz="0" w:space="0" w:color="auto"/>
        <w:left w:val="none" w:sz="0" w:space="0" w:color="auto"/>
        <w:bottom w:val="none" w:sz="0" w:space="0" w:color="auto"/>
        <w:right w:val="none" w:sz="0" w:space="0" w:color="auto"/>
      </w:divBdr>
    </w:div>
    <w:div w:id="1993094800">
      <w:bodyDiv w:val="1"/>
      <w:marLeft w:val="0"/>
      <w:marRight w:val="0"/>
      <w:marTop w:val="0"/>
      <w:marBottom w:val="0"/>
      <w:divBdr>
        <w:top w:val="none" w:sz="0" w:space="0" w:color="auto"/>
        <w:left w:val="none" w:sz="0" w:space="0" w:color="auto"/>
        <w:bottom w:val="none" w:sz="0" w:space="0" w:color="auto"/>
        <w:right w:val="none" w:sz="0" w:space="0" w:color="auto"/>
      </w:divBdr>
    </w:div>
    <w:div w:id="1993410137">
      <w:bodyDiv w:val="1"/>
      <w:marLeft w:val="0"/>
      <w:marRight w:val="0"/>
      <w:marTop w:val="0"/>
      <w:marBottom w:val="0"/>
      <w:divBdr>
        <w:top w:val="none" w:sz="0" w:space="0" w:color="auto"/>
        <w:left w:val="none" w:sz="0" w:space="0" w:color="auto"/>
        <w:bottom w:val="none" w:sz="0" w:space="0" w:color="auto"/>
        <w:right w:val="none" w:sz="0" w:space="0" w:color="auto"/>
      </w:divBdr>
    </w:div>
    <w:div w:id="2025745441">
      <w:bodyDiv w:val="1"/>
      <w:marLeft w:val="0"/>
      <w:marRight w:val="0"/>
      <w:marTop w:val="0"/>
      <w:marBottom w:val="0"/>
      <w:divBdr>
        <w:top w:val="none" w:sz="0" w:space="0" w:color="auto"/>
        <w:left w:val="none" w:sz="0" w:space="0" w:color="auto"/>
        <w:bottom w:val="none" w:sz="0" w:space="0" w:color="auto"/>
        <w:right w:val="none" w:sz="0" w:space="0" w:color="auto"/>
      </w:divBdr>
    </w:div>
    <w:div w:id="2050377645">
      <w:bodyDiv w:val="1"/>
      <w:marLeft w:val="0"/>
      <w:marRight w:val="0"/>
      <w:marTop w:val="0"/>
      <w:marBottom w:val="0"/>
      <w:divBdr>
        <w:top w:val="none" w:sz="0" w:space="0" w:color="auto"/>
        <w:left w:val="none" w:sz="0" w:space="0" w:color="auto"/>
        <w:bottom w:val="none" w:sz="0" w:space="0" w:color="auto"/>
        <w:right w:val="none" w:sz="0" w:space="0" w:color="auto"/>
      </w:divBdr>
    </w:div>
    <w:div w:id="2062316411">
      <w:bodyDiv w:val="1"/>
      <w:marLeft w:val="0"/>
      <w:marRight w:val="0"/>
      <w:marTop w:val="0"/>
      <w:marBottom w:val="0"/>
      <w:divBdr>
        <w:top w:val="none" w:sz="0" w:space="0" w:color="auto"/>
        <w:left w:val="none" w:sz="0" w:space="0" w:color="auto"/>
        <w:bottom w:val="none" w:sz="0" w:space="0" w:color="auto"/>
        <w:right w:val="none" w:sz="0" w:space="0" w:color="auto"/>
      </w:divBdr>
    </w:div>
    <w:div w:id="207928117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56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onr.powerappsportals.com" TargetMode="Externa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s://how2.prod.onr.gov.uk/CtrlWebIsapi.dll/ECFBA4B8F0B140F9B9B68C6FD873AE8F.cwl?__id=webFile.save&amp;doc=7BDE0CDF194742E78A89CEB0C46E49A4&amp;dpt=1&amp;save=1"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onr.powerappsportals.com/SignIn?returnUrl=/"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onr.org.uk/notify-onr.htm" TargetMode="External"/><Relationship Id="rId20" Type="http://schemas.openxmlformats.org/officeDocument/2006/relationships/hyperlink" Target="https://www.onr.org.uk/operational/inspection/onr-incident-notification-form-inf1.doc"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ONR.Incidents@onr.gov.uk"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view.officeapps.live.com/op/view.aspx?src=https%3A%2F%2Fwww.onr.org.uk%2Foperational%2Finspection%2Fonr-incident-notification-form-inf1.doc&amp;wdOrigin=BROWSELINK" TargetMode="External"/><Relationship Id="rId10" Type="http://schemas.openxmlformats.org/officeDocument/2006/relationships/image" Target="media/image1.png"/><Relationship Id="rId19" Type="http://schemas.openxmlformats.org/officeDocument/2006/relationships/hyperlink" Target="https://www.hse.gov.uk/riddor/when-do-i-repor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onr.powerappsportals.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E13CB1263D004B8D87A9940249F2253B"/>
        <w:category>
          <w:name w:val="General"/>
          <w:gallery w:val="placeholder"/>
        </w:category>
        <w:types>
          <w:type w:val="bbPlcHdr"/>
        </w:types>
        <w:behaviors>
          <w:behavior w:val="content"/>
        </w:behaviors>
        <w:guid w:val="{310610FD-018E-470D-BDEF-E2AFF3B96D39}"/>
      </w:docPartPr>
      <w:docPartBody>
        <w:p w:rsidR="008A3B6E" w:rsidRDefault="00B603B3" w:rsidP="00B603B3">
          <w:pPr>
            <w:pStyle w:val="E13CB1263D004B8D87A9940249F2253B"/>
          </w:pPr>
          <w:r w:rsidRPr="00561874">
            <w:rPr>
              <w:rStyle w:val="PlaceholderText"/>
            </w:rPr>
            <w:t>[Title]</w:t>
          </w:r>
        </w:p>
      </w:docPartBody>
    </w:docPart>
    <w:docPart>
      <w:docPartPr>
        <w:name w:val="A2767E984BED4B86BED15FEEC1D368A0"/>
        <w:category>
          <w:name w:val="General"/>
          <w:gallery w:val="placeholder"/>
        </w:category>
        <w:types>
          <w:type w:val="bbPlcHdr"/>
        </w:types>
        <w:behaviors>
          <w:behavior w:val="content"/>
        </w:behaviors>
        <w:guid w:val="{A3A415AE-6BB1-4DEC-B47D-22A8B70AB2F2}"/>
      </w:docPartPr>
      <w:docPartBody>
        <w:p w:rsidR="008A3B6E" w:rsidRDefault="00B603B3" w:rsidP="00B603B3">
          <w:pPr>
            <w:pStyle w:val="A2767E984BED4B86BED15FEEC1D368A0"/>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24EE"/>
    <w:rsid w:val="000D371B"/>
    <w:rsid w:val="00183F29"/>
    <w:rsid w:val="00191158"/>
    <w:rsid w:val="002550FD"/>
    <w:rsid w:val="00333F8E"/>
    <w:rsid w:val="00350199"/>
    <w:rsid w:val="003569FB"/>
    <w:rsid w:val="003A0EB5"/>
    <w:rsid w:val="00441AF8"/>
    <w:rsid w:val="00542847"/>
    <w:rsid w:val="00687E5E"/>
    <w:rsid w:val="007154C5"/>
    <w:rsid w:val="00835E07"/>
    <w:rsid w:val="00884503"/>
    <w:rsid w:val="008A3B6E"/>
    <w:rsid w:val="0091163B"/>
    <w:rsid w:val="00982660"/>
    <w:rsid w:val="00986E47"/>
    <w:rsid w:val="009C7C56"/>
    <w:rsid w:val="009F0E91"/>
    <w:rsid w:val="009F6DA7"/>
    <w:rsid w:val="00B603B3"/>
    <w:rsid w:val="00C0257A"/>
    <w:rsid w:val="00C41BCC"/>
    <w:rsid w:val="00DD027E"/>
    <w:rsid w:val="00DD7BA4"/>
    <w:rsid w:val="00E318CE"/>
    <w:rsid w:val="00E4437D"/>
    <w:rsid w:val="00E646E1"/>
    <w:rsid w:val="00EA4C65"/>
    <w:rsid w:val="00F41755"/>
    <w:rsid w:val="00F41821"/>
    <w:rsid w:val="00F50C87"/>
    <w:rsid w:val="00F93872"/>
    <w:rsid w:val="00FB74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7E5E"/>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E13CB1263D004B8D87A9940249F2253B">
    <w:name w:val="E13CB1263D004B8D87A9940249F2253B"/>
    <w:rsid w:val="00B603B3"/>
  </w:style>
  <w:style w:type="paragraph" w:customStyle="1" w:styleId="A2767E984BED4B86BED15FEEC1D368A0">
    <w:name w:val="A2767E984BED4B86BED15FEEC1D368A0"/>
    <w:rsid w:val="00B603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APA" Version="2006">
  <b:Source>
    <b:Tag>Dep14</b:Tag>
    <b:SourceType>Report</b:SourceType>
    <b:Guid>{408A6073-72FF-4C17-B095-C33BAD34652E}</b:Guid>
    <b:Author>
      <b:Author>
        <b:Corporate>Department for Business Innovation and Skills</b:Corporate>
      </b:Author>
    </b:Author>
    <b:Title>Regulators’ Code</b:Title>
    <b:Year>2014</b:Year>
    <b:RefOrder>2</b:RefOrder>
  </b:Source>
  <b:Source>
    <b:Tag>IAE09</b:Tag>
    <b:SourceType>Report</b:SourceType>
    <b:Guid>{9923C78E-91E3-4002-B012-75803B216B93}</b:Guid>
    <b:Author>
      <b:Author>
        <b:NameList>
          <b:Person>
            <b:Last>IAEA</b:Last>
          </b:Person>
        </b:NameList>
      </b:Author>
    </b:Author>
    <b:Title>The International Nuclear and Radiological Event Scale User's Manual</b:Title>
    <b:Year>2009</b:Year>
    <b:RefOrder>11</b:RefOrder>
  </b:Source>
  <b:Source>
    <b:Tag>IAE161</b:Tag>
    <b:SourceType>Report</b:SourceType>
    <b:Guid>{E4992B3A-2B88-4A20-B613-CC363C49DDFC}</b:Guid>
    <b:Author>
      <b:Author>
        <b:Corporate>IAEA</b:Corporate>
      </b:Author>
    </b:Author>
    <b:Title>GSR Part 1 - Govermental, Legal and Regulatory Framework for Safety</b:Title>
    <b:Year>2016</b:Year>
    <b:Publisher>International Atomic Energy Agency (IAEA)</b:Publisher>
    <b:City>Vienna</b:City>
    <b:RefOrder>1</b:RefOrder>
  </b:Source>
  <b:Source>
    <b:Tag>ONR30</b:Tag>
    <b:SourceType>Report</b:SourceType>
    <b:Guid>{79F03E12-DA75-4E49-9840-1D9C1F1F1749}</b:Guid>
    <b:Author>
      <b:Author>
        <b:Corporate>ONR</b:Corporate>
      </b:Author>
    </b:Author>
    <b:Title>ONR-RIO-PROC-003 - Processing Incident Notifications</b:Title>
    <b:RefOrder>4</b:RefOrder>
  </b:Source>
  <b:Source>
    <b:Tag>ONR18</b:Tag>
    <b:SourceType>ElectronicSource</b:SourceType>
    <b:Guid>{A3DBED2C-A4D3-4CA6-B0F5-2A79477A0DB5}</b:Guid>
    <b:Author>
      <b:Author>
        <b:Corporate>ONR</b:Corporate>
      </b:Author>
    </b:Author>
    <b:Title>ONR-RIO-GD-002 - Nuclear and Radiological Safety Incidents at Nuclear Licenced Sites</b:Title>
    <b:RefOrder>5</b:RefOrder>
  </b:Source>
  <b:Source>
    <b:Tag>ONR278</b:Tag>
    <b:SourceType>ElectronicSource</b:SourceType>
    <b:Guid>{619F1CEC-E3AD-4FB3-8EB5-4E7E168D2CDF}</b:Guid>
    <b:Author>
      <b:Author>
        <b:Corporate>ONR</b:Corporate>
      </b:Author>
    </b:Author>
    <b:Title>ONR-RIO-GD-003 - Nuclear Security Incidents</b:Title>
    <b:RefOrder>6</b:RefOrder>
  </b:Source>
  <b:Source>
    <b:Tag>ONR279</b:Tag>
    <b:SourceType>ElectronicSource</b:SourceType>
    <b:Guid>{EEB31E2B-F675-4B96-B80A-0FD090E7EC63}</b:Guid>
    <b:Author>
      <b:Author>
        <b:Corporate>ONR</b:Corporate>
      </b:Author>
    </b:Author>
    <b:Title>ONR-RIO-GD-004 - Nuclear Safeguards Incidents </b:Title>
    <b:RefOrder>7</b:RefOrder>
  </b:Source>
  <b:Source>
    <b:Tag>ONR280</b:Tag>
    <b:SourceType>ElectronicSource</b:SourceType>
    <b:Guid>{95B06CFE-08B8-4FFC-8322-90A130BCF5C5}</b:Guid>
    <b:Author>
      <b:Author>
        <b:Corporate>ONR</b:Corporate>
      </b:Author>
    </b:Author>
    <b:Title>ONR-RIO-GD-005 - Incidents during Transport of Radiological Material </b:Title>
    <b:RefOrder>8</b:RefOrder>
  </b:Source>
  <b:Source>
    <b:Tag>ONR281</b:Tag>
    <b:SourceType>ElectronicSource</b:SourceType>
    <b:Guid>{5155BF79-1096-4058-BEE7-21822F1D0D11}</b:Guid>
    <b:Author>
      <b:Author>
        <b:Corporate>ONR</b:Corporate>
      </b:Author>
    </b:Author>
    <b:Title>ONR-RIO-GD-006 - Nuclear Site Health and Safety Incidents </b:Title>
    <b:RefOrder>9</b:RefOrder>
  </b:Source>
  <b:Source>
    <b:Tag>INF3</b:Tag>
    <b:SourceType>ElectronicSource</b:SourceType>
    <b:Guid>{F5093E61-8035-4B2B-B6E2-23D004C43EFB}</b:Guid>
    <b:Title>ONR-DOC-TEMP-103 - INF1 Template</b:Title>
    <b:Author>
      <b:Author>
        <b:Corporate>ONR</b:Corporate>
      </b:Author>
    </b:Author>
    <b:RefOrder>10</b:RefOrder>
  </b:Source>
  <b:Source>
    <b:Tag>ONR20</b:Tag>
    <b:SourceType>ElectronicSource</b:SourceType>
    <b:Guid>{B41D8327-6ED4-48A1-90CB-2F0C25AEABB7}</b:Guid>
    <b:Author>
      <b:Author>
        <b:Corporate>ONR</b:Corporate>
      </b:Author>
    </b:Author>
    <b:Title>ONR-ENF-POL-001 - Enforcement Policy Statement</b:Title>
    <b:Year>2020</b:Year>
    <b:RefOrder>3</b:RefOrder>
  </b:Source>
  <b:Source>
    <b:Tag>ONR19</b:Tag>
    <b:SourceType>ElectronicSource</b:SourceType>
    <b:Guid>{7787E89D-FACE-4F1B-93E7-2656A82F89BD}</b:Guid>
    <b:Author>
      <b:Author>
        <b:Corporate>ONR</b:Corporate>
      </b:Author>
    </b:Author>
    <b:Title>ONR-DOC-TEMP-350 - Incident Follow Up Report (FUR) Template</b:Title>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6319F4-5415-4E2D-9A9E-C12C4870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5119</Words>
  <Characters>29424</Characters>
  <Application>Microsoft Office Word</Application>
  <DocSecurity>4</DocSecurity>
  <Lines>855</Lines>
  <Paragraphs>573</Paragraphs>
  <ScaleCrop>false</ScaleCrop>
  <HeadingPairs>
    <vt:vector size="2" baseType="variant">
      <vt:variant>
        <vt:lpstr>Title</vt:lpstr>
      </vt:variant>
      <vt:variant>
        <vt:i4>1</vt:i4>
      </vt:variant>
    </vt:vector>
  </HeadingPairs>
  <TitlesOfParts>
    <vt:vector size="1" baseType="lpstr">
      <vt:lpstr>Process for notifying incidents to ONR</vt:lpstr>
    </vt:vector>
  </TitlesOfParts>
  <Manager>Office for Nuclear Regulation</Manager>
  <Company>Office for Nuclear Regulation</Company>
  <LinksUpToDate>false</LinksUpToDate>
  <CharactersWithSpaces>34075</CharactersWithSpaces>
  <SharedDoc>false</SharedDoc>
  <HLinks>
    <vt:vector size="174" baseType="variant">
      <vt:variant>
        <vt:i4>6357059</vt:i4>
      </vt:variant>
      <vt:variant>
        <vt:i4>213</vt:i4>
      </vt:variant>
      <vt:variant>
        <vt:i4>0</vt:i4>
      </vt:variant>
      <vt:variant>
        <vt:i4>5</vt:i4>
      </vt:variant>
      <vt:variant>
        <vt:lpwstr>mailto:ONR.cns.event.reports@onr.gov.uk</vt:lpwstr>
      </vt:variant>
      <vt:variant>
        <vt:lpwstr/>
      </vt:variant>
      <vt:variant>
        <vt:i4>7667805</vt:i4>
      </vt:variant>
      <vt:variant>
        <vt:i4>210</vt:i4>
      </vt:variant>
      <vt:variant>
        <vt:i4>0</vt:i4>
      </vt:variant>
      <vt:variant>
        <vt:i4>5</vt:i4>
      </vt:variant>
      <vt:variant>
        <vt:lpwstr>mailto:ONR.incidents@ONR.gov.uk</vt:lpwstr>
      </vt:variant>
      <vt:variant>
        <vt:lpwstr/>
      </vt:variant>
      <vt:variant>
        <vt:i4>1441795</vt:i4>
      </vt:variant>
      <vt:variant>
        <vt:i4>204</vt:i4>
      </vt:variant>
      <vt:variant>
        <vt:i4>0</vt:i4>
      </vt:variant>
      <vt:variant>
        <vt:i4>5</vt:i4>
      </vt:variant>
      <vt:variant>
        <vt:lpwstr>https://how2.prod.onr.gov.uk/CtrlWebIsapi.dll/ECFBA4B8F0B140F9B9B68C6FD873AE8F.cwl?__id=webFile.save&amp;doc=7BDE0CDF194742E78A89CEB0C46E49A4&amp;dpt=1&amp;save=1</vt:lpwstr>
      </vt:variant>
      <vt:variant>
        <vt:lpwstr/>
      </vt:variant>
      <vt:variant>
        <vt:i4>4456473</vt:i4>
      </vt:variant>
      <vt:variant>
        <vt:i4>195</vt:i4>
      </vt:variant>
      <vt:variant>
        <vt:i4>0</vt:i4>
      </vt:variant>
      <vt:variant>
        <vt:i4>5</vt:i4>
      </vt:variant>
      <vt:variant>
        <vt:lpwstr>https://www.onr.org.uk/operational/inspection/onr-incident-notification-form-inf1.doc</vt:lpwstr>
      </vt:variant>
      <vt:variant>
        <vt:lpwstr/>
      </vt:variant>
      <vt:variant>
        <vt:i4>5505053</vt:i4>
      </vt:variant>
      <vt:variant>
        <vt:i4>186</vt:i4>
      </vt:variant>
      <vt:variant>
        <vt:i4>0</vt:i4>
      </vt:variant>
      <vt:variant>
        <vt:i4>5</vt:i4>
      </vt:variant>
      <vt:variant>
        <vt:lpwstr>https://onr.powerappsportals.com/</vt:lpwstr>
      </vt:variant>
      <vt:variant>
        <vt:lpwstr/>
      </vt:variant>
      <vt:variant>
        <vt:i4>5505053</vt:i4>
      </vt:variant>
      <vt:variant>
        <vt:i4>183</vt:i4>
      </vt:variant>
      <vt:variant>
        <vt:i4>0</vt:i4>
      </vt:variant>
      <vt:variant>
        <vt:i4>5</vt:i4>
      </vt:variant>
      <vt:variant>
        <vt:lpwstr>https://onr.powerappsportals.com/</vt:lpwstr>
      </vt:variant>
      <vt:variant>
        <vt:lpwstr/>
      </vt:variant>
      <vt:variant>
        <vt:i4>1638450</vt:i4>
      </vt:variant>
      <vt:variant>
        <vt:i4>137</vt:i4>
      </vt:variant>
      <vt:variant>
        <vt:i4>0</vt:i4>
      </vt:variant>
      <vt:variant>
        <vt:i4>5</vt:i4>
      </vt:variant>
      <vt:variant>
        <vt:lpwstr/>
      </vt:variant>
      <vt:variant>
        <vt:lpwstr>_Toc129622883</vt:lpwstr>
      </vt:variant>
      <vt:variant>
        <vt:i4>1638450</vt:i4>
      </vt:variant>
      <vt:variant>
        <vt:i4>131</vt:i4>
      </vt:variant>
      <vt:variant>
        <vt:i4>0</vt:i4>
      </vt:variant>
      <vt:variant>
        <vt:i4>5</vt:i4>
      </vt:variant>
      <vt:variant>
        <vt:lpwstr/>
      </vt:variant>
      <vt:variant>
        <vt:lpwstr>_Toc129622882</vt:lpwstr>
      </vt:variant>
      <vt:variant>
        <vt:i4>1638450</vt:i4>
      </vt:variant>
      <vt:variant>
        <vt:i4>125</vt:i4>
      </vt:variant>
      <vt:variant>
        <vt:i4>0</vt:i4>
      </vt:variant>
      <vt:variant>
        <vt:i4>5</vt:i4>
      </vt:variant>
      <vt:variant>
        <vt:lpwstr/>
      </vt:variant>
      <vt:variant>
        <vt:lpwstr>_Toc129622881</vt:lpwstr>
      </vt:variant>
      <vt:variant>
        <vt:i4>1638450</vt:i4>
      </vt:variant>
      <vt:variant>
        <vt:i4>119</vt:i4>
      </vt:variant>
      <vt:variant>
        <vt:i4>0</vt:i4>
      </vt:variant>
      <vt:variant>
        <vt:i4>5</vt:i4>
      </vt:variant>
      <vt:variant>
        <vt:lpwstr/>
      </vt:variant>
      <vt:variant>
        <vt:lpwstr>_Toc129622880</vt:lpwstr>
      </vt:variant>
      <vt:variant>
        <vt:i4>1441842</vt:i4>
      </vt:variant>
      <vt:variant>
        <vt:i4>113</vt:i4>
      </vt:variant>
      <vt:variant>
        <vt:i4>0</vt:i4>
      </vt:variant>
      <vt:variant>
        <vt:i4>5</vt:i4>
      </vt:variant>
      <vt:variant>
        <vt:lpwstr/>
      </vt:variant>
      <vt:variant>
        <vt:lpwstr>_Toc129622879</vt:lpwstr>
      </vt:variant>
      <vt:variant>
        <vt:i4>1441842</vt:i4>
      </vt:variant>
      <vt:variant>
        <vt:i4>107</vt:i4>
      </vt:variant>
      <vt:variant>
        <vt:i4>0</vt:i4>
      </vt:variant>
      <vt:variant>
        <vt:i4>5</vt:i4>
      </vt:variant>
      <vt:variant>
        <vt:lpwstr/>
      </vt:variant>
      <vt:variant>
        <vt:lpwstr>_Toc129622878</vt:lpwstr>
      </vt:variant>
      <vt:variant>
        <vt:i4>1441842</vt:i4>
      </vt:variant>
      <vt:variant>
        <vt:i4>101</vt:i4>
      </vt:variant>
      <vt:variant>
        <vt:i4>0</vt:i4>
      </vt:variant>
      <vt:variant>
        <vt:i4>5</vt:i4>
      </vt:variant>
      <vt:variant>
        <vt:lpwstr/>
      </vt:variant>
      <vt:variant>
        <vt:lpwstr>_Toc129622877</vt:lpwstr>
      </vt:variant>
      <vt:variant>
        <vt:i4>1441842</vt:i4>
      </vt:variant>
      <vt:variant>
        <vt:i4>95</vt:i4>
      </vt:variant>
      <vt:variant>
        <vt:i4>0</vt:i4>
      </vt:variant>
      <vt:variant>
        <vt:i4>5</vt:i4>
      </vt:variant>
      <vt:variant>
        <vt:lpwstr/>
      </vt:variant>
      <vt:variant>
        <vt:lpwstr>_Toc129622876</vt:lpwstr>
      </vt:variant>
      <vt:variant>
        <vt:i4>1441842</vt:i4>
      </vt:variant>
      <vt:variant>
        <vt:i4>89</vt:i4>
      </vt:variant>
      <vt:variant>
        <vt:i4>0</vt:i4>
      </vt:variant>
      <vt:variant>
        <vt:i4>5</vt:i4>
      </vt:variant>
      <vt:variant>
        <vt:lpwstr/>
      </vt:variant>
      <vt:variant>
        <vt:lpwstr>_Toc129622875</vt:lpwstr>
      </vt:variant>
      <vt:variant>
        <vt:i4>1441842</vt:i4>
      </vt:variant>
      <vt:variant>
        <vt:i4>83</vt:i4>
      </vt:variant>
      <vt:variant>
        <vt:i4>0</vt:i4>
      </vt:variant>
      <vt:variant>
        <vt:i4>5</vt:i4>
      </vt:variant>
      <vt:variant>
        <vt:lpwstr/>
      </vt:variant>
      <vt:variant>
        <vt:lpwstr>_Toc129622874</vt:lpwstr>
      </vt:variant>
      <vt:variant>
        <vt:i4>1441842</vt:i4>
      </vt:variant>
      <vt:variant>
        <vt:i4>77</vt:i4>
      </vt:variant>
      <vt:variant>
        <vt:i4>0</vt:i4>
      </vt:variant>
      <vt:variant>
        <vt:i4>5</vt:i4>
      </vt:variant>
      <vt:variant>
        <vt:lpwstr/>
      </vt:variant>
      <vt:variant>
        <vt:lpwstr>_Toc129622873</vt:lpwstr>
      </vt:variant>
      <vt:variant>
        <vt:i4>1441842</vt:i4>
      </vt:variant>
      <vt:variant>
        <vt:i4>71</vt:i4>
      </vt:variant>
      <vt:variant>
        <vt:i4>0</vt:i4>
      </vt:variant>
      <vt:variant>
        <vt:i4>5</vt:i4>
      </vt:variant>
      <vt:variant>
        <vt:lpwstr/>
      </vt:variant>
      <vt:variant>
        <vt:lpwstr>_Toc129622872</vt:lpwstr>
      </vt:variant>
      <vt:variant>
        <vt:i4>1441842</vt:i4>
      </vt:variant>
      <vt:variant>
        <vt:i4>65</vt:i4>
      </vt:variant>
      <vt:variant>
        <vt:i4>0</vt:i4>
      </vt:variant>
      <vt:variant>
        <vt:i4>5</vt:i4>
      </vt:variant>
      <vt:variant>
        <vt:lpwstr/>
      </vt:variant>
      <vt:variant>
        <vt:lpwstr>_Toc129622871</vt:lpwstr>
      </vt:variant>
      <vt:variant>
        <vt:i4>1441842</vt:i4>
      </vt:variant>
      <vt:variant>
        <vt:i4>59</vt:i4>
      </vt:variant>
      <vt:variant>
        <vt:i4>0</vt:i4>
      </vt:variant>
      <vt:variant>
        <vt:i4>5</vt:i4>
      </vt:variant>
      <vt:variant>
        <vt:lpwstr/>
      </vt:variant>
      <vt:variant>
        <vt:lpwstr>_Toc129622870</vt:lpwstr>
      </vt:variant>
      <vt:variant>
        <vt:i4>1507378</vt:i4>
      </vt:variant>
      <vt:variant>
        <vt:i4>53</vt:i4>
      </vt:variant>
      <vt:variant>
        <vt:i4>0</vt:i4>
      </vt:variant>
      <vt:variant>
        <vt:i4>5</vt:i4>
      </vt:variant>
      <vt:variant>
        <vt:lpwstr/>
      </vt:variant>
      <vt:variant>
        <vt:lpwstr>_Toc129622869</vt:lpwstr>
      </vt:variant>
      <vt:variant>
        <vt:i4>1507378</vt:i4>
      </vt:variant>
      <vt:variant>
        <vt:i4>47</vt:i4>
      </vt:variant>
      <vt:variant>
        <vt:i4>0</vt:i4>
      </vt:variant>
      <vt:variant>
        <vt:i4>5</vt:i4>
      </vt:variant>
      <vt:variant>
        <vt:lpwstr/>
      </vt:variant>
      <vt:variant>
        <vt:lpwstr>_Toc129622868</vt:lpwstr>
      </vt:variant>
      <vt:variant>
        <vt:i4>1507378</vt:i4>
      </vt:variant>
      <vt:variant>
        <vt:i4>41</vt:i4>
      </vt:variant>
      <vt:variant>
        <vt:i4>0</vt:i4>
      </vt:variant>
      <vt:variant>
        <vt:i4>5</vt:i4>
      </vt:variant>
      <vt:variant>
        <vt:lpwstr/>
      </vt:variant>
      <vt:variant>
        <vt:lpwstr>_Toc129622867</vt:lpwstr>
      </vt:variant>
      <vt:variant>
        <vt:i4>1507378</vt:i4>
      </vt:variant>
      <vt:variant>
        <vt:i4>35</vt:i4>
      </vt:variant>
      <vt:variant>
        <vt:i4>0</vt:i4>
      </vt:variant>
      <vt:variant>
        <vt:i4>5</vt:i4>
      </vt:variant>
      <vt:variant>
        <vt:lpwstr/>
      </vt:variant>
      <vt:variant>
        <vt:lpwstr>_Toc129622866</vt:lpwstr>
      </vt:variant>
      <vt:variant>
        <vt:i4>1507378</vt:i4>
      </vt:variant>
      <vt:variant>
        <vt:i4>29</vt:i4>
      </vt:variant>
      <vt:variant>
        <vt:i4>0</vt:i4>
      </vt:variant>
      <vt:variant>
        <vt:i4>5</vt:i4>
      </vt:variant>
      <vt:variant>
        <vt:lpwstr/>
      </vt:variant>
      <vt:variant>
        <vt:lpwstr>_Toc129622865</vt:lpwstr>
      </vt:variant>
      <vt:variant>
        <vt:i4>1507378</vt:i4>
      </vt:variant>
      <vt:variant>
        <vt:i4>23</vt:i4>
      </vt:variant>
      <vt:variant>
        <vt:i4>0</vt:i4>
      </vt:variant>
      <vt:variant>
        <vt:i4>5</vt:i4>
      </vt:variant>
      <vt:variant>
        <vt:lpwstr/>
      </vt:variant>
      <vt:variant>
        <vt:lpwstr>_Toc129622864</vt:lpwstr>
      </vt:variant>
      <vt:variant>
        <vt:i4>1507378</vt:i4>
      </vt:variant>
      <vt:variant>
        <vt:i4>17</vt:i4>
      </vt:variant>
      <vt:variant>
        <vt:i4>0</vt:i4>
      </vt:variant>
      <vt:variant>
        <vt:i4>5</vt:i4>
      </vt:variant>
      <vt:variant>
        <vt:lpwstr/>
      </vt:variant>
      <vt:variant>
        <vt:lpwstr>_Toc129622863</vt:lpwstr>
      </vt:variant>
      <vt:variant>
        <vt:i4>1507378</vt:i4>
      </vt:variant>
      <vt:variant>
        <vt:i4>11</vt:i4>
      </vt:variant>
      <vt:variant>
        <vt:i4>0</vt:i4>
      </vt:variant>
      <vt:variant>
        <vt:i4>5</vt:i4>
      </vt:variant>
      <vt:variant>
        <vt:lpwstr/>
      </vt:variant>
      <vt:variant>
        <vt:lpwstr>_Toc129622862</vt:lpwstr>
      </vt:variant>
      <vt:variant>
        <vt:i4>1507378</vt:i4>
      </vt:variant>
      <vt:variant>
        <vt:i4>5</vt:i4>
      </vt:variant>
      <vt:variant>
        <vt:i4>0</vt:i4>
      </vt:variant>
      <vt:variant>
        <vt:i4>5</vt:i4>
      </vt:variant>
      <vt:variant>
        <vt:lpwstr/>
      </vt:variant>
      <vt:variant>
        <vt:lpwstr>_Toc129622861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for notifying incidents to ONR</dc:title>
  <dc:subject>[Subtitle or description]</dc:subject>
  <cp:keywords>[Key words separated by commas]</cp:keywords>
  <dc:description/>
  <cp:revision>2</cp:revision>
  <cp:lastPrinted>2016-11-28T11:35:00Z</cp:lastPrinted>
  <dcterms:created xsi:type="dcterms:W3CDTF">2024-09-03T11:22:00Z</dcterms:created>
  <dcterms:modified xsi:type="dcterms:W3CDTF">2024-09-03T11:22:00Z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