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A5CA834" w:rsidR="00595C8C" w:rsidRPr="00595C8C" w:rsidRDefault="00595C8C" w:rsidP="00595C8C">
            <w:pPr>
              <w:pStyle w:val="InnerCoverTitle"/>
              <w:rPr>
                <w:sz w:val="36"/>
                <w:szCs w:val="36"/>
              </w:rPr>
            </w:pPr>
            <w:r w:rsidRPr="00595C8C">
              <w:rPr>
                <w:sz w:val="36"/>
                <w:szCs w:val="36"/>
              </w:rPr>
              <w:t xml:space="preserve">ONR </w:t>
            </w:r>
            <w:r w:rsidR="00002389">
              <w:rPr>
                <w:sz w:val="36"/>
                <w:szCs w:val="36"/>
              </w:rPr>
              <w:t>Guidance</w:t>
            </w:r>
          </w:p>
          <w:sdt>
            <w:sdtPr>
              <w:rPr>
                <w:sz w:val="72"/>
                <w:szCs w:val="72"/>
              </w:rPr>
              <w:id w:val="1228188510"/>
              <w:placeholder>
                <w:docPart w:val="DefaultPlaceholder_-1854013440"/>
              </w:placeholder>
            </w:sdtPr>
            <w:sdtEndPr/>
            <w:sdtContent>
              <w:p w14:paraId="7C4EA414" w14:textId="02EC6838" w:rsidR="00D0226A" w:rsidRPr="001E03E1" w:rsidRDefault="0015681A"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4C0F" w:rsidRPr="00D04204">
                      <w:rPr>
                        <w:sz w:val="72"/>
                        <w:szCs w:val="72"/>
                      </w:rPr>
                      <w:t xml:space="preserve">Witness </w:t>
                    </w:r>
                    <w:r w:rsidR="005F4C0F">
                      <w:rPr>
                        <w:sz w:val="72"/>
                        <w:szCs w:val="72"/>
                      </w:rPr>
                      <w:t>s</w:t>
                    </w:r>
                    <w:r w:rsidR="005F4C0F" w:rsidRPr="00D04204">
                      <w:rPr>
                        <w:sz w:val="72"/>
                        <w:szCs w:val="72"/>
                      </w:rPr>
                      <w:t xml:space="preserve">tatement </w:t>
                    </w:r>
                    <w:r w:rsidR="005F4C0F">
                      <w:rPr>
                        <w:sz w:val="72"/>
                        <w:szCs w:val="72"/>
                      </w:rPr>
                      <w:t>t</w:t>
                    </w:r>
                    <w:r w:rsidR="005F4C0F" w:rsidRPr="00D04204">
                      <w:rPr>
                        <w:sz w:val="72"/>
                        <w:szCs w:val="72"/>
                      </w:rPr>
                      <w:t>aking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3D3FE99"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FF2E978" w:rsidR="00004C16" w:rsidRDefault="005F4C0F" w:rsidP="00004C16">
          <w:r>
            <w:rPr>
              <w:rStyle w:val="Style2"/>
            </w:rPr>
            <w:t>Witness statement taking</w:t>
          </w:r>
        </w:p>
      </w:sdtContent>
    </w:sdt>
    <w:p w14:paraId="61A25C0F" w14:textId="279C87EF" w:rsidR="00004C16" w:rsidRDefault="005F4C0F" w:rsidP="00004C16">
      <w:pPr>
        <w:rPr>
          <w:sz w:val="28"/>
          <w:szCs w:val="28"/>
        </w:rPr>
      </w:pPr>
      <w:r w:rsidRPr="005F4C0F">
        <w:rPr>
          <w:b/>
          <w:bCs/>
          <w:sz w:val="28"/>
          <w:szCs w:val="28"/>
        </w:rPr>
        <w:t>Process owner</w:t>
      </w:r>
      <w:r>
        <w:rPr>
          <w:sz w:val="28"/>
          <w:szCs w:val="28"/>
        </w:rPr>
        <w:t>: Technical Director</w:t>
      </w:r>
    </w:p>
    <w:p w14:paraId="3BA8F3C6" w14:textId="77777777" w:rsidR="005F4C0F" w:rsidRDefault="005F4C0F" w:rsidP="00004C16">
      <w:pPr>
        <w:rPr>
          <w:sz w:val="28"/>
          <w:szCs w:val="28"/>
        </w:rPr>
      </w:pPr>
    </w:p>
    <w:p w14:paraId="0E19FF7E" w14:textId="3045613B" w:rsidR="0045426F" w:rsidRPr="005F4C0F" w:rsidRDefault="0045426F" w:rsidP="0045426F">
      <w:pPr>
        <w:rPr>
          <w:szCs w:val="24"/>
        </w:rPr>
      </w:pPr>
      <w:r w:rsidRPr="005F4C0F">
        <w:rPr>
          <w:b/>
          <w:bCs/>
          <w:szCs w:val="24"/>
        </w:rPr>
        <w:t>Authored by</w:t>
      </w:r>
      <w:r w:rsidRPr="005F4C0F">
        <w:rPr>
          <w:szCs w:val="24"/>
        </w:rPr>
        <w:t>: Principal Inspector</w:t>
      </w:r>
    </w:p>
    <w:p w14:paraId="166B3841" w14:textId="2DE12E19" w:rsidR="0045426F" w:rsidRPr="005F4C0F" w:rsidRDefault="0045426F" w:rsidP="0045426F">
      <w:pPr>
        <w:rPr>
          <w:szCs w:val="24"/>
        </w:rPr>
      </w:pPr>
      <w:r w:rsidRPr="005F4C0F">
        <w:rPr>
          <w:b/>
          <w:bCs/>
          <w:szCs w:val="24"/>
        </w:rPr>
        <w:t>Approved by</w:t>
      </w:r>
      <w:r w:rsidRPr="005F4C0F">
        <w:rPr>
          <w:szCs w:val="24"/>
        </w:rPr>
        <w:t xml:space="preserve">: </w:t>
      </w:r>
      <w:r w:rsidR="003E5744" w:rsidRPr="005F4C0F">
        <w:rPr>
          <w:szCs w:val="24"/>
        </w:rPr>
        <w:t xml:space="preserve">Head of Profession </w:t>
      </w:r>
      <w:r w:rsidRPr="005F4C0F">
        <w:rPr>
          <w:szCs w:val="24"/>
        </w:rPr>
        <w:t>- Operational Inspection</w:t>
      </w:r>
      <w:r w:rsidR="003E5744" w:rsidRPr="005F4C0F">
        <w:rPr>
          <w:szCs w:val="24"/>
        </w:rPr>
        <w:t xml:space="preserve"> (Nuclear Safety)</w:t>
      </w:r>
    </w:p>
    <w:p w14:paraId="7E744BD8" w14:textId="77777777" w:rsidR="003A7E1C" w:rsidRPr="005F4C0F" w:rsidRDefault="003A7E1C" w:rsidP="00004C16">
      <w:pPr>
        <w:rPr>
          <w:szCs w:val="24"/>
        </w:rPr>
      </w:pPr>
    </w:p>
    <w:p w14:paraId="247E3769" w14:textId="7000E1E5" w:rsidR="00004C16" w:rsidRPr="005F4C0F" w:rsidRDefault="00004C16" w:rsidP="00004C16">
      <w:pPr>
        <w:rPr>
          <w:szCs w:val="24"/>
        </w:rPr>
      </w:pPr>
      <w:r w:rsidRPr="005F4C0F">
        <w:rPr>
          <w:b/>
          <w:bCs/>
          <w:szCs w:val="24"/>
        </w:rPr>
        <w:t>Issu</w:t>
      </w:r>
      <w:r w:rsidR="005F4C0F">
        <w:rPr>
          <w:b/>
          <w:bCs/>
          <w:szCs w:val="24"/>
        </w:rPr>
        <w:t>e</w:t>
      </w:r>
      <w:r w:rsidRPr="005F4C0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C4935" w:rsidRPr="005F4C0F">
            <w:rPr>
              <w:szCs w:val="24"/>
            </w:rPr>
            <w:t>1.3</w:t>
          </w:r>
        </w:sdtContent>
      </w:sdt>
    </w:p>
    <w:p w14:paraId="19206F45" w14:textId="57C2F4E2" w:rsidR="00004C16" w:rsidRPr="005F4C0F" w:rsidRDefault="005F4C0F" w:rsidP="00004C16">
      <w:pPr>
        <w:rPr>
          <w:szCs w:val="24"/>
        </w:rPr>
      </w:pPr>
      <w:r w:rsidRPr="005F4C0F">
        <w:rPr>
          <w:b/>
          <w:bCs/>
          <w:szCs w:val="24"/>
        </w:rPr>
        <w:t>Published</w:t>
      </w:r>
      <w:r w:rsidR="00004C16" w:rsidRPr="005F4C0F">
        <w:rPr>
          <w:szCs w:val="24"/>
        </w:rPr>
        <w:t xml:space="preserve">: </w:t>
      </w:r>
      <w:r>
        <w:rPr>
          <w:szCs w:val="24"/>
        </w:rPr>
        <w:t>September 20</w:t>
      </w:r>
      <w:r w:rsidR="00EC4935" w:rsidRPr="005F4C0F">
        <w:rPr>
          <w:szCs w:val="24"/>
        </w:rPr>
        <w:t>2</w:t>
      </w:r>
      <w:r w:rsidR="004F177D" w:rsidRPr="005F4C0F">
        <w:rPr>
          <w:szCs w:val="24"/>
        </w:rPr>
        <w:t>4</w:t>
      </w:r>
    </w:p>
    <w:p w14:paraId="22297511" w14:textId="67D17EFE" w:rsidR="005C1E52" w:rsidRPr="005F4C0F" w:rsidRDefault="005F4C0F" w:rsidP="00004C16">
      <w:pPr>
        <w:rPr>
          <w:szCs w:val="24"/>
        </w:rPr>
      </w:pPr>
      <w:r>
        <w:rPr>
          <w:b/>
          <w:bCs/>
          <w:szCs w:val="24"/>
        </w:rPr>
        <w:t>Next scheduled review</w:t>
      </w:r>
      <w:r w:rsidR="005C1E52" w:rsidRPr="005F4C0F">
        <w:rPr>
          <w:szCs w:val="24"/>
        </w:rPr>
        <w:t xml:space="preserve">: </w:t>
      </w:r>
      <w:r w:rsidR="00EC4935" w:rsidRPr="005F4C0F">
        <w:rPr>
          <w:szCs w:val="24"/>
        </w:rPr>
        <w:t>May</w:t>
      </w:r>
      <w:r>
        <w:rPr>
          <w:szCs w:val="24"/>
        </w:rPr>
        <w:t xml:space="preserve"> 20</w:t>
      </w:r>
      <w:r w:rsidR="00EC4935" w:rsidRPr="005F4C0F">
        <w:rPr>
          <w:szCs w:val="24"/>
        </w:rPr>
        <w:t>2</w:t>
      </w:r>
      <w:r w:rsidR="004F177D" w:rsidRPr="005F4C0F">
        <w:rPr>
          <w:szCs w:val="24"/>
        </w:rPr>
        <w:t>6</w:t>
      </w:r>
    </w:p>
    <w:p w14:paraId="48A3F547" w14:textId="00004C9E" w:rsidR="00004C16" w:rsidRPr="005F4C0F" w:rsidRDefault="005F4C0F" w:rsidP="00004C16">
      <w:pPr>
        <w:rPr>
          <w:szCs w:val="24"/>
        </w:rPr>
      </w:pPr>
      <w:r>
        <w:rPr>
          <w:b/>
          <w:bCs/>
          <w:szCs w:val="24"/>
        </w:rPr>
        <w:t>Document reference</w:t>
      </w:r>
      <w:r w:rsidR="00004C16" w:rsidRPr="005F4C0F">
        <w:rPr>
          <w:szCs w:val="24"/>
        </w:rPr>
        <w:t xml:space="preserve">: </w:t>
      </w:r>
      <w:r w:rsidR="005A7BEA" w:rsidRPr="005F4C0F">
        <w:rPr>
          <w:szCs w:val="24"/>
        </w:rPr>
        <w:t>ONR-ENF-GD-013</w:t>
      </w:r>
    </w:p>
    <w:p w14:paraId="55057C62" w14:textId="20556F5C" w:rsidR="00004C16" w:rsidRPr="005F4C0F" w:rsidRDefault="00004C16" w:rsidP="00004C16">
      <w:pPr>
        <w:rPr>
          <w:szCs w:val="24"/>
        </w:rPr>
      </w:pPr>
      <w:r w:rsidRPr="005F4C0F">
        <w:rPr>
          <w:b/>
          <w:bCs/>
          <w:szCs w:val="24"/>
        </w:rPr>
        <w:t>Record</w:t>
      </w:r>
      <w:r w:rsidRPr="005F4C0F">
        <w:rPr>
          <w:szCs w:val="24"/>
        </w:rPr>
        <w:t xml:space="preserve"> </w:t>
      </w:r>
      <w:r w:rsidR="005F4C0F">
        <w:rPr>
          <w:b/>
          <w:bCs/>
          <w:szCs w:val="24"/>
        </w:rPr>
        <w:t>reference</w:t>
      </w:r>
      <w:r w:rsidRPr="005F4C0F">
        <w:rPr>
          <w:szCs w:val="24"/>
        </w:rPr>
        <w:t xml:space="preserve">: </w:t>
      </w:r>
      <w:r w:rsidR="00256F5E" w:rsidRPr="005F4C0F">
        <w:rPr>
          <w:szCs w:val="24"/>
        </w:rPr>
        <w:t>2020/29913</w:t>
      </w:r>
    </w:p>
    <w:p w14:paraId="39BC0EA4" w14:textId="77777777" w:rsidR="00420A11" w:rsidRDefault="00420A11" w:rsidP="00323E71"/>
    <w:p w14:paraId="0133A24A" w14:textId="4C61B38B" w:rsidR="00733C45" w:rsidRDefault="00733C45" w:rsidP="00733C45">
      <w:pPr>
        <w:pStyle w:val="Caption"/>
        <w:keepNext/>
      </w:pPr>
      <w:r>
        <w:t xml:space="preserve">Revision </w:t>
      </w:r>
      <w:r w:rsidR="005F4C0F">
        <w:t>c</w:t>
      </w:r>
      <w:r>
        <w:t>ommentary</w:t>
      </w:r>
    </w:p>
    <w:tbl>
      <w:tblPr>
        <w:tblStyle w:val="ONRTable1"/>
        <w:tblW w:w="0" w:type="auto"/>
        <w:tblInd w:w="10" w:type="dxa"/>
        <w:tblLook w:val="04A0" w:firstRow="1" w:lastRow="0" w:firstColumn="1" w:lastColumn="0" w:noHBand="0" w:noVBand="1"/>
      </w:tblPr>
      <w:tblGrid>
        <w:gridCol w:w="962"/>
        <w:gridCol w:w="8054"/>
      </w:tblGrid>
      <w:tr w:rsidR="00595C8C" w:rsidRPr="00733C45" w14:paraId="116B87DF" w14:textId="77777777" w:rsidTr="005F4C0F">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4DF508DC" w:rsidR="00595C8C" w:rsidRPr="00733C45" w:rsidRDefault="00595C8C" w:rsidP="00595C8C">
            <w:pPr>
              <w:spacing w:before="60" w:after="60"/>
              <w:rPr>
                <w:b w:val="0"/>
                <w:bCs/>
              </w:rPr>
            </w:pPr>
            <w:r w:rsidRPr="00733C45">
              <w:rPr>
                <w:b w:val="0"/>
                <w:bCs/>
              </w:rPr>
              <w:t>Issue</w:t>
            </w:r>
          </w:p>
        </w:tc>
        <w:tc>
          <w:tcPr>
            <w:tcW w:w="8753" w:type="dxa"/>
          </w:tcPr>
          <w:p w14:paraId="2D00C3FD" w14:textId="1B5D090F" w:rsidR="00595C8C" w:rsidRPr="00733C45" w:rsidRDefault="00595C8C" w:rsidP="00595C8C">
            <w:pPr>
              <w:spacing w:before="60" w:after="60"/>
              <w:rPr>
                <w:b w:val="0"/>
                <w:bCs/>
              </w:rPr>
            </w:pPr>
            <w:r w:rsidRPr="00733C45">
              <w:rPr>
                <w:b w:val="0"/>
                <w:bCs/>
              </w:rPr>
              <w:t xml:space="preserve">Description of </w:t>
            </w:r>
            <w:r w:rsidR="005F4C0F">
              <w:rPr>
                <w:b w:val="0"/>
                <w:bCs/>
              </w:rPr>
              <w:t>u</w:t>
            </w:r>
            <w:r w:rsidRPr="00733C45">
              <w:rPr>
                <w:b w:val="0"/>
                <w:bCs/>
              </w:rPr>
              <w:t>pdate(s)</w:t>
            </w:r>
          </w:p>
        </w:tc>
      </w:tr>
      <w:tr w:rsidR="00BF15DA" w:rsidRPr="00733C45" w14:paraId="4ED240E6" w14:textId="77777777" w:rsidTr="005F4C0F">
        <w:tc>
          <w:tcPr>
            <w:tcW w:w="983" w:type="dxa"/>
          </w:tcPr>
          <w:p w14:paraId="2F09E25F" w14:textId="731084BA" w:rsidR="00BF15DA" w:rsidRPr="00733C45" w:rsidRDefault="00BF15DA" w:rsidP="00595C8C">
            <w:pPr>
              <w:spacing w:before="60" w:after="60"/>
              <w:rPr>
                <w:bCs/>
              </w:rPr>
            </w:pPr>
            <w:r>
              <w:rPr>
                <w:bCs/>
              </w:rPr>
              <w:t>0</w:t>
            </w:r>
          </w:p>
        </w:tc>
        <w:tc>
          <w:tcPr>
            <w:tcW w:w="8753" w:type="dxa"/>
          </w:tcPr>
          <w:p w14:paraId="293E1C59" w14:textId="0C435BB1" w:rsidR="00BF15DA" w:rsidRPr="00733C45" w:rsidRDefault="00BF15DA" w:rsidP="00595C8C">
            <w:pPr>
              <w:spacing w:before="60" w:after="60"/>
              <w:rPr>
                <w:bCs/>
              </w:rPr>
            </w:pPr>
            <w:r>
              <w:rPr>
                <w:bCs/>
              </w:rPr>
              <w:t>New document.</w:t>
            </w:r>
          </w:p>
        </w:tc>
      </w:tr>
      <w:tr w:rsidR="00BF15DA" w:rsidRPr="00733C45" w14:paraId="0140D70E" w14:textId="77777777" w:rsidTr="005F4C0F">
        <w:tc>
          <w:tcPr>
            <w:tcW w:w="983" w:type="dxa"/>
          </w:tcPr>
          <w:p w14:paraId="51DB7730" w14:textId="0F213B11" w:rsidR="00BF15DA" w:rsidRPr="00733C45" w:rsidRDefault="00BF15DA" w:rsidP="00595C8C">
            <w:pPr>
              <w:spacing w:before="60" w:after="60"/>
              <w:rPr>
                <w:bCs/>
              </w:rPr>
            </w:pPr>
            <w:r>
              <w:rPr>
                <w:bCs/>
              </w:rPr>
              <w:t>1</w:t>
            </w:r>
          </w:p>
        </w:tc>
        <w:tc>
          <w:tcPr>
            <w:tcW w:w="8753" w:type="dxa"/>
          </w:tcPr>
          <w:p w14:paraId="6B784D78" w14:textId="1DDB6F18" w:rsidR="00BF15DA" w:rsidRPr="00733C45" w:rsidRDefault="00D0519E" w:rsidP="00595C8C">
            <w:pPr>
              <w:spacing w:before="60" w:after="60"/>
              <w:rPr>
                <w:bCs/>
              </w:rPr>
            </w:pPr>
            <w:r w:rsidRPr="00D0519E">
              <w:rPr>
                <w:bCs/>
              </w:rPr>
              <w:t>New section explaining purpose and scope of witnesses, their status, and their statements. Inclusion of guidance on translation/interpretation services. Inclusion of reference to arrangements for Scotland.</w:t>
            </w:r>
          </w:p>
        </w:tc>
      </w:tr>
      <w:tr w:rsidR="00595C8C" w14:paraId="0B4E4E42" w14:textId="77777777" w:rsidTr="005F4C0F">
        <w:tc>
          <w:tcPr>
            <w:tcW w:w="983" w:type="dxa"/>
          </w:tcPr>
          <w:p w14:paraId="65482A03" w14:textId="0B7081DA" w:rsidR="00595C8C" w:rsidRDefault="00256F5E" w:rsidP="00595C8C">
            <w:pPr>
              <w:spacing w:before="60" w:after="60"/>
            </w:pPr>
            <w:r>
              <w:t>1.1</w:t>
            </w:r>
          </w:p>
        </w:tc>
        <w:tc>
          <w:tcPr>
            <w:tcW w:w="8753" w:type="dxa"/>
          </w:tcPr>
          <w:p w14:paraId="1C80912E" w14:textId="66DF54E7" w:rsidR="00595C8C" w:rsidRDefault="007C1F69" w:rsidP="00595C8C">
            <w:pPr>
              <w:spacing w:before="60" w:after="60"/>
            </w:pPr>
            <w:r>
              <w:t>Content transferred into latest ONR Guidance Document template and review date extended to align with wider enforcement suite of guidance.</w:t>
            </w:r>
          </w:p>
        </w:tc>
      </w:tr>
      <w:tr w:rsidR="00065C39" w14:paraId="1B1FF54A" w14:textId="77777777" w:rsidTr="005F4C0F">
        <w:tc>
          <w:tcPr>
            <w:tcW w:w="983" w:type="dxa"/>
          </w:tcPr>
          <w:p w14:paraId="2AF20EDA" w14:textId="15A1C955" w:rsidR="00065C39" w:rsidRDefault="00065C39" w:rsidP="00595C8C">
            <w:pPr>
              <w:spacing w:before="60" w:after="60"/>
            </w:pPr>
            <w:r>
              <w:t>1.2</w:t>
            </w:r>
          </w:p>
        </w:tc>
        <w:tc>
          <w:tcPr>
            <w:tcW w:w="8753" w:type="dxa"/>
          </w:tcPr>
          <w:p w14:paraId="23309DBC" w14:textId="11CECA48" w:rsidR="00065C39" w:rsidRDefault="00065C39" w:rsidP="00595C8C">
            <w:pPr>
              <w:spacing w:before="60" w:after="60"/>
            </w:pPr>
            <w:r>
              <w:t>Review date extended to April 2024</w:t>
            </w:r>
          </w:p>
        </w:tc>
      </w:tr>
      <w:tr w:rsidR="00CE63A7" w14:paraId="4C08864D" w14:textId="77777777" w:rsidTr="005F4C0F">
        <w:tc>
          <w:tcPr>
            <w:tcW w:w="983" w:type="dxa"/>
          </w:tcPr>
          <w:p w14:paraId="2E2FB7AF" w14:textId="5A4AFBE9" w:rsidR="00CE63A7" w:rsidRDefault="00CE63A7" w:rsidP="00595C8C">
            <w:pPr>
              <w:spacing w:before="60" w:after="60"/>
            </w:pPr>
            <w:r>
              <w:t>1.3</w:t>
            </w:r>
          </w:p>
        </w:tc>
        <w:tc>
          <w:tcPr>
            <w:tcW w:w="8753" w:type="dxa"/>
          </w:tcPr>
          <w:p w14:paraId="77A690A8" w14:textId="4C1A9E02" w:rsidR="00CE63A7" w:rsidRDefault="00B13A24" w:rsidP="00595C8C">
            <w:pPr>
              <w:spacing w:before="60" w:after="60"/>
            </w:pPr>
            <w:r>
              <w:t>Removal of redu</w:t>
            </w:r>
            <w:r w:rsidR="009D7CB4">
              <w:t>ndant information</w:t>
            </w:r>
            <w:r w:rsidR="00316CF5">
              <w:t>,</w:t>
            </w:r>
            <w:r w:rsidR="00764B0B">
              <w:t xml:space="preserve"> </w:t>
            </w:r>
            <w:r w:rsidR="00FB285B">
              <w:t>update</w:t>
            </w:r>
            <w:r w:rsidR="009D7CB4">
              <w:t>s</w:t>
            </w:r>
            <w:r w:rsidR="00FB285B">
              <w:t xml:space="preserve"> </w:t>
            </w:r>
            <w:r w:rsidR="00764B0B">
              <w:t>to</w:t>
            </w:r>
            <w:r w:rsidR="00FB285B">
              <w:t xml:space="preserve"> references and</w:t>
            </w:r>
            <w:r w:rsidR="00764B0B">
              <w:t xml:space="preserve"> minor</w:t>
            </w:r>
            <w:r w:rsidR="00FB285B">
              <w:t xml:space="preserve"> typographical </w:t>
            </w:r>
            <w:r w:rsidR="00764B0B">
              <w:t>corrections</w:t>
            </w:r>
            <w:r w:rsidR="00FB285B">
              <w:t>.</w:t>
            </w:r>
          </w:p>
        </w:tc>
      </w:tr>
    </w:tbl>
    <w:p w14:paraId="1FDB4B56" w14:textId="6C10B266" w:rsidR="00595C8C" w:rsidRDefault="00595C8C" w:rsidP="00323E71">
      <w:pPr>
        <w:sectPr w:rsidR="00595C8C" w:rsidSect="005F4C0F">
          <w:headerReference w:type="default" r:id="rId13"/>
          <w:footerReference w:type="default" r:id="rId14"/>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C119B4A" w14:textId="5CB5860B" w:rsidR="005F4C0F" w:rsidRDefault="00357F16">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78176422" w:history="1">
        <w:r w:rsidR="005F4C0F" w:rsidRPr="006B4742">
          <w:rPr>
            <w:rStyle w:val="Hyperlink"/>
          </w:rPr>
          <w:t>1.</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Introduction</w:t>
        </w:r>
        <w:r w:rsidR="005F4C0F">
          <w:rPr>
            <w:webHidden/>
          </w:rPr>
          <w:tab/>
        </w:r>
        <w:r w:rsidR="005F4C0F">
          <w:rPr>
            <w:webHidden/>
          </w:rPr>
          <w:fldChar w:fldCharType="begin"/>
        </w:r>
        <w:r w:rsidR="005F4C0F">
          <w:rPr>
            <w:webHidden/>
          </w:rPr>
          <w:instrText xml:space="preserve"> PAGEREF _Toc178176422 \h </w:instrText>
        </w:r>
        <w:r w:rsidR="005F4C0F">
          <w:rPr>
            <w:webHidden/>
          </w:rPr>
        </w:r>
        <w:r w:rsidR="005F4C0F">
          <w:rPr>
            <w:webHidden/>
          </w:rPr>
          <w:fldChar w:fldCharType="separate"/>
        </w:r>
        <w:r w:rsidR="005F4C0F">
          <w:rPr>
            <w:webHidden/>
          </w:rPr>
          <w:t>4</w:t>
        </w:r>
        <w:r w:rsidR="005F4C0F">
          <w:rPr>
            <w:webHidden/>
          </w:rPr>
          <w:fldChar w:fldCharType="end"/>
        </w:r>
      </w:hyperlink>
    </w:p>
    <w:p w14:paraId="1A7F13F7" w14:textId="268414B2"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23" w:history="1">
        <w:r w:rsidR="005F4C0F" w:rsidRPr="006B4742">
          <w:rPr>
            <w:rStyle w:val="Hyperlink"/>
          </w:rPr>
          <w:t>1.1.</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Purpose and scope</w:t>
        </w:r>
        <w:r w:rsidR="005F4C0F">
          <w:rPr>
            <w:webHidden/>
          </w:rPr>
          <w:tab/>
        </w:r>
        <w:r w:rsidR="005F4C0F">
          <w:rPr>
            <w:webHidden/>
          </w:rPr>
          <w:fldChar w:fldCharType="begin"/>
        </w:r>
        <w:r w:rsidR="005F4C0F">
          <w:rPr>
            <w:webHidden/>
          </w:rPr>
          <w:instrText xml:space="preserve"> PAGEREF _Toc178176423 \h </w:instrText>
        </w:r>
        <w:r w:rsidR="005F4C0F">
          <w:rPr>
            <w:webHidden/>
          </w:rPr>
        </w:r>
        <w:r w:rsidR="005F4C0F">
          <w:rPr>
            <w:webHidden/>
          </w:rPr>
          <w:fldChar w:fldCharType="separate"/>
        </w:r>
        <w:r w:rsidR="005F4C0F">
          <w:rPr>
            <w:webHidden/>
          </w:rPr>
          <w:t>4</w:t>
        </w:r>
        <w:r w:rsidR="005F4C0F">
          <w:rPr>
            <w:webHidden/>
          </w:rPr>
          <w:fldChar w:fldCharType="end"/>
        </w:r>
      </w:hyperlink>
    </w:p>
    <w:p w14:paraId="182DB968" w14:textId="0E1C6C19" w:rsidR="005F4C0F" w:rsidRDefault="001568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424" w:history="1">
        <w:r w:rsidR="005F4C0F" w:rsidRPr="006B4742">
          <w:rPr>
            <w:rStyle w:val="Hyperlink"/>
          </w:rPr>
          <w:t>2.</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Interpretation and translation</w:t>
        </w:r>
        <w:r w:rsidR="005F4C0F">
          <w:rPr>
            <w:webHidden/>
          </w:rPr>
          <w:tab/>
        </w:r>
        <w:r w:rsidR="005F4C0F">
          <w:rPr>
            <w:webHidden/>
          </w:rPr>
          <w:fldChar w:fldCharType="begin"/>
        </w:r>
        <w:r w:rsidR="005F4C0F">
          <w:rPr>
            <w:webHidden/>
          </w:rPr>
          <w:instrText xml:space="preserve"> PAGEREF _Toc178176424 \h </w:instrText>
        </w:r>
        <w:r w:rsidR="005F4C0F">
          <w:rPr>
            <w:webHidden/>
          </w:rPr>
        </w:r>
        <w:r w:rsidR="005F4C0F">
          <w:rPr>
            <w:webHidden/>
          </w:rPr>
          <w:fldChar w:fldCharType="separate"/>
        </w:r>
        <w:r w:rsidR="005F4C0F">
          <w:rPr>
            <w:webHidden/>
          </w:rPr>
          <w:t>4</w:t>
        </w:r>
        <w:r w:rsidR="005F4C0F">
          <w:rPr>
            <w:webHidden/>
          </w:rPr>
          <w:fldChar w:fldCharType="end"/>
        </w:r>
      </w:hyperlink>
    </w:p>
    <w:p w14:paraId="2D2E99FB" w14:textId="670E803B" w:rsidR="005F4C0F" w:rsidRDefault="001568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425" w:history="1">
        <w:r w:rsidR="005F4C0F" w:rsidRPr="006B4742">
          <w:rPr>
            <w:rStyle w:val="Hyperlink"/>
          </w:rPr>
          <w:t>3.</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Short guide to witness statements</w:t>
        </w:r>
        <w:r w:rsidR="005F4C0F">
          <w:rPr>
            <w:webHidden/>
          </w:rPr>
          <w:tab/>
        </w:r>
        <w:r w:rsidR="005F4C0F">
          <w:rPr>
            <w:webHidden/>
          </w:rPr>
          <w:fldChar w:fldCharType="begin"/>
        </w:r>
        <w:r w:rsidR="005F4C0F">
          <w:rPr>
            <w:webHidden/>
          </w:rPr>
          <w:instrText xml:space="preserve"> PAGEREF _Toc178176425 \h </w:instrText>
        </w:r>
        <w:r w:rsidR="005F4C0F">
          <w:rPr>
            <w:webHidden/>
          </w:rPr>
        </w:r>
        <w:r w:rsidR="005F4C0F">
          <w:rPr>
            <w:webHidden/>
          </w:rPr>
          <w:fldChar w:fldCharType="separate"/>
        </w:r>
        <w:r w:rsidR="005F4C0F">
          <w:rPr>
            <w:webHidden/>
          </w:rPr>
          <w:t>5</w:t>
        </w:r>
        <w:r w:rsidR="005F4C0F">
          <w:rPr>
            <w:webHidden/>
          </w:rPr>
          <w:fldChar w:fldCharType="end"/>
        </w:r>
      </w:hyperlink>
    </w:p>
    <w:p w14:paraId="6FD60BCC" w14:textId="48CB1A75"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26" w:history="1">
        <w:r w:rsidR="005F4C0F" w:rsidRPr="006B4742">
          <w:rPr>
            <w:rStyle w:val="Hyperlink"/>
          </w:rPr>
          <w:t>3.1.</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Why do we take witness statements?</w:t>
        </w:r>
        <w:r w:rsidR="005F4C0F">
          <w:rPr>
            <w:webHidden/>
          </w:rPr>
          <w:tab/>
        </w:r>
        <w:r w:rsidR="005F4C0F">
          <w:rPr>
            <w:webHidden/>
          </w:rPr>
          <w:fldChar w:fldCharType="begin"/>
        </w:r>
        <w:r w:rsidR="005F4C0F">
          <w:rPr>
            <w:webHidden/>
          </w:rPr>
          <w:instrText xml:space="preserve"> PAGEREF _Toc178176426 \h </w:instrText>
        </w:r>
        <w:r w:rsidR="005F4C0F">
          <w:rPr>
            <w:webHidden/>
          </w:rPr>
        </w:r>
        <w:r w:rsidR="005F4C0F">
          <w:rPr>
            <w:webHidden/>
          </w:rPr>
          <w:fldChar w:fldCharType="separate"/>
        </w:r>
        <w:r w:rsidR="005F4C0F">
          <w:rPr>
            <w:webHidden/>
          </w:rPr>
          <w:t>5</w:t>
        </w:r>
        <w:r w:rsidR="005F4C0F">
          <w:rPr>
            <w:webHidden/>
          </w:rPr>
          <w:fldChar w:fldCharType="end"/>
        </w:r>
      </w:hyperlink>
    </w:p>
    <w:p w14:paraId="018F743E" w14:textId="3ED4B6F8"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27" w:history="1">
        <w:r w:rsidR="005F4C0F" w:rsidRPr="006B4742">
          <w:rPr>
            <w:rStyle w:val="Hyperlink"/>
          </w:rPr>
          <w:t>3.2.</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What is a witness statement?</w:t>
        </w:r>
        <w:r w:rsidR="005F4C0F">
          <w:rPr>
            <w:webHidden/>
          </w:rPr>
          <w:tab/>
        </w:r>
        <w:r w:rsidR="005F4C0F">
          <w:rPr>
            <w:webHidden/>
          </w:rPr>
          <w:fldChar w:fldCharType="begin"/>
        </w:r>
        <w:r w:rsidR="005F4C0F">
          <w:rPr>
            <w:webHidden/>
          </w:rPr>
          <w:instrText xml:space="preserve"> PAGEREF _Toc178176427 \h </w:instrText>
        </w:r>
        <w:r w:rsidR="005F4C0F">
          <w:rPr>
            <w:webHidden/>
          </w:rPr>
        </w:r>
        <w:r w:rsidR="005F4C0F">
          <w:rPr>
            <w:webHidden/>
          </w:rPr>
          <w:fldChar w:fldCharType="separate"/>
        </w:r>
        <w:r w:rsidR="005F4C0F">
          <w:rPr>
            <w:webHidden/>
          </w:rPr>
          <w:t>5</w:t>
        </w:r>
        <w:r w:rsidR="005F4C0F">
          <w:rPr>
            <w:webHidden/>
          </w:rPr>
          <w:fldChar w:fldCharType="end"/>
        </w:r>
      </w:hyperlink>
    </w:p>
    <w:p w14:paraId="776B2DFC" w14:textId="23524E61"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28" w:history="1">
        <w:r w:rsidR="005F4C0F" w:rsidRPr="006B4742">
          <w:rPr>
            <w:rStyle w:val="Hyperlink"/>
            <w:caps/>
          </w:rPr>
          <w:t>3.3.</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Types of witness statements – voluntary and compelled</w:t>
        </w:r>
        <w:r w:rsidR="005F4C0F">
          <w:rPr>
            <w:webHidden/>
          </w:rPr>
          <w:tab/>
        </w:r>
        <w:r w:rsidR="005F4C0F">
          <w:rPr>
            <w:webHidden/>
          </w:rPr>
          <w:fldChar w:fldCharType="begin"/>
        </w:r>
        <w:r w:rsidR="005F4C0F">
          <w:rPr>
            <w:webHidden/>
          </w:rPr>
          <w:instrText xml:space="preserve"> PAGEREF _Toc178176428 \h </w:instrText>
        </w:r>
        <w:r w:rsidR="005F4C0F">
          <w:rPr>
            <w:webHidden/>
          </w:rPr>
        </w:r>
        <w:r w:rsidR="005F4C0F">
          <w:rPr>
            <w:webHidden/>
          </w:rPr>
          <w:fldChar w:fldCharType="separate"/>
        </w:r>
        <w:r w:rsidR="005F4C0F">
          <w:rPr>
            <w:webHidden/>
          </w:rPr>
          <w:t>6</w:t>
        </w:r>
        <w:r w:rsidR="005F4C0F">
          <w:rPr>
            <w:webHidden/>
          </w:rPr>
          <w:fldChar w:fldCharType="end"/>
        </w:r>
      </w:hyperlink>
    </w:p>
    <w:p w14:paraId="65D016FB" w14:textId="372CC3F4"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29" w:history="1">
        <w:r w:rsidR="005F4C0F" w:rsidRPr="006B4742">
          <w:rPr>
            <w:rStyle w:val="Hyperlink"/>
            <w:caps/>
          </w:rPr>
          <w:t>3.4.</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Suspects</w:t>
        </w:r>
        <w:r w:rsidR="005F4C0F">
          <w:rPr>
            <w:webHidden/>
          </w:rPr>
          <w:tab/>
        </w:r>
        <w:r w:rsidR="005F4C0F">
          <w:rPr>
            <w:webHidden/>
          </w:rPr>
          <w:fldChar w:fldCharType="begin"/>
        </w:r>
        <w:r w:rsidR="005F4C0F">
          <w:rPr>
            <w:webHidden/>
          </w:rPr>
          <w:instrText xml:space="preserve"> PAGEREF _Toc178176429 \h </w:instrText>
        </w:r>
        <w:r w:rsidR="005F4C0F">
          <w:rPr>
            <w:webHidden/>
          </w:rPr>
        </w:r>
        <w:r w:rsidR="005F4C0F">
          <w:rPr>
            <w:webHidden/>
          </w:rPr>
          <w:fldChar w:fldCharType="separate"/>
        </w:r>
        <w:r w:rsidR="005F4C0F">
          <w:rPr>
            <w:webHidden/>
          </w:rPr>
          <w:t>7</w:t>
        </w:r>
        <w:r w:rsidR="005F4C0F">
          <w:rPr>
            <w:webHidden/>
          </w:rPr>
          <w:fldChar w:fldCharType="end"/>
        </w:r>
      </w:hyperlink>
    </w:p>
    <w:p w14:paraId="7B0E78EA" w14:textId="0C645440"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0" w:history="1">
        <w:r w:rsidR="005F4C0F" w:rsidRPr="006B4742">
          <w:rPr>
            <w:rStyle w:val="Hyperlink"/>
          </w:rPr>
          <w:t>3.5.</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Taking additional statements from witnesses</w:t>
        </w:r>
        <w:r w:rsidR="005F4C0F">
          <w:rPr>
            <w:webHidden/>
          </w:rPr>
          <w:tab/>
        </w:r>
        <w:r w:rsidR="005F4C0F">
          <w:rPr>
            <w:webHidden/>
          </w:rPr>
          <w:fldChar w:fldCharType="begin"/>
        </w:r>
        <w:r w:rsidR="005F4C0F">
          <w:rPr>
            <w:webHidden/>
          </w:rPr>
          <w:instrText xml:space="preserve"> PAGEREF _Toc178176430 \h </w:instrText>
        </w:r>
        <w:r w:rsidR="005F4C0F">
          <w:rPr>
            <w:webHidden/>
          </w:rPr>
        </w:r>
        <w:r w:rsidR="005F4C0F">
          <w:rPr>
            <w:webHidden/>
          </w:rPr>
          <w:fldChar w:fldCharType="separate"/>
        </w:r>
        <w:r w:rsidR="005F4C0F">
          <w:rPr>
            <w:webHidden/>
          </w:rPr>
          <w:t>7</w:t>
        </w:r>
        <w:r w:rsidR="005F4C0F">
          <w:rPr>
            <w:webHidden/>
          </w:rPr>
          <w:fldChar w:fldCharType="end"/>
        </w:r>
      </w:hyperlink>
    </w:p>
    <w:p w14:paraId="7541B220" w14:textId="53AFF836"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1" w:history="1">
        <w:r w:rsidR="005F4C0F" w:rsidRPr="006B4742">
          <w:rPr>
            <w:rStyle w:val="Hyperlink"/>
          </w:rPr>
          <w:t>3.6.</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Victims and families</w:t>
        </w:r>
        <w:r w:rsidR="005F4C0F">
          <w:rPr>
            <w:webHidden/>
          </w:rPr>
          <w:tab/>
        </w:r>
        <w:r w:rsidR="005F4C0F">
          <w:rPr>
            <w:webHidden/>
          </w:rPr>
          <w:fldChar w:fldCharType="begin"/>
        </w:r>
        <w:r w:rsidR="005F4C0F">
          <w:rPr>
            <w:webHidden/>
          </w:rPr>
          <w:instrText xml:space="preserve"> PAGEREF _Toc178176431 \h </w:instrText>
        </w:r>
        <w:r w:rsidR="005F4C0F">
          <w:rPr>
            <w:webHidden/>
          </w:rPr>
        </w:r>
        <w:r w:rsidR="005F4C0F">
          <w:rPr>
            <w:webHidden/>
          </w:rPr>
          <w:fldChar w:fldCharType="separate"/>
        </w:r>
        <w:r w:rsidR="005F4C0F">
          <w:rPr>
            <w:webHidden/>
          </w:rPr>
          <w:t>7</w:t>
        </w:r>
        <w:r w:rsidR="005F4C0F">
          <w:rPr>
            <w:webHidden/>
          </w:rPr>
          <w:fldChar w:fldCharType="end"/>
        </w:r>
      </w:hyperlink>
    </w:p>
    <w:p w14:paraId="745B5F0C" w14:textId="1E214810" w:rsidR="005F4C0F" w:rsidRDefault="001568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176432" w:history="1">
        <w:r w:rsidR="005F4C0F" w:rsidRPr="006B4742">
          <w:rPr>
            <w:rStyle w:val="Hyperlink"/>
          </w:rPr>
          <w:t>4.</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Witness statement taking guidance</w:t>
        </w:r>
        <w:r w:rsidR="005F4C0F">
          <w:rPr>
            <w:webHidden/>
          </w:rPr>
          <w:tab/>
        </w:r>
        <w:r w:rsidR="005F4C0F">
          <w:rPr>
            <w:webHidden/>
          </w:rPr>
          <w:fldChar w:fldCharType="begin"/>
        </w:r>
        <w:r w:rsidR="005F4C0F">
          <w:rPr>
            <w:webHidden/>
          </w:rPr>
          <w:instrText xml:space="preserve"> PAGEREF _Toc178176432 \h </w:instrText>
        </w:r>
        <w:r w:rsidR="005F4C0F">
          <w:rPr>
            <w:webHidden/>
          </w:rPr>
        </w:r>
        <w:r w:rsidR="005F4C0F">
          <w:rPr>
            <w:webHidden/>
          </w:rPr>
          <w:fldChar w:fldCharType="separate"/>
        </w:r>
        <w:r w:rsidR="005F4C0F">
          <w:rPr>
            <w:webHidden/>
          </w:rPr>
          <w:t>9</w:t>
        </w:r>
        <w:r w:rsidR="005F4C0F">
          <w:rPr>
            <w:webHidden/>
          </w:rPr>
          <w:fldChar w:fldCharType="end"/>
        </w:r>
      </w:hyperlink>
    </w:p>
    <w:p w14:paraId="705A3F13" w14:textId="22BE6792"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3" w:history="1">
        <w:r w:rsidR="005F4C0F" w:rsidRPr="006B4742">
          <w:rPr>
            <w:rStyle w:val="Hyperlink"/>
          </w:rPr>
          <w:t>4.1.</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General</w:t>
        </w:r>
        <w:r w:rsidR="005F4C0F">
          <w:rPr>
            <w:webHidden/>
          </w:rPr>
          <w:tab/>
        </w:r>
        <w:r w:rsidR="005F4C0F">
          <w:rPr>
            <w:webHidden/>
          </w:rPr>
          <w:fldChar w:fldCharType="begin"/>
        </w:r>
        <w:r w:rsidR="005F4C0F">
          <w:rPr>
            <w:webHidden/>
          </w:rPr>
          <w:instrText xml:space="preserve"> PAGEREF _Toc178176433 \h </w:instrText>
        </w:r>
        <w:r w:rsidR="005F4C0F">
          <w:rPr>
            <w:webHidden/>
          </w:rPr>
        </w:r>
        <w:r w:rsidR="005F4C0F">
          <w:rPr>
            <w:webHidden/>
          </w:rPr>
          <w:fldChar w:fldCharType="separate"/>
        </w:r>
        <w:r w:rsidR="005F4C0F">
          <w:rPr>
            <w:webHidden/>
          </w:rPr>
          <w:t>9</w:t>
        </w:r>
        <w:r w:rsidR="005F4C0F">
          <w:rPr>
            <w:webHidden/>
          </w:rPr>
          <w:fldChar w:fldCharType="end"/>
        </w:r>
      </w:hyperlink>
    </w:p>
    <w:p w14:paraId="5132B583" w14:textId="7AA1C5F3"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4" w:history="1">
        <w:r w:rsidR="005F4C0F" w:rsidRPr="006B4742">
          <w:rPr>
            <w:rStyle w:val="Hyperlink"/>
          </w:rPr>
          <w:t>4.2.</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Meeting the witness</w:t>
        </w:r>
        <w:r w:rsidR="005F4C0F">
          <w:rPr>
            <w:webHidden/>
          </w:rPr>
          <w:tab/>
        </w:r>
        <w:r w:rsidR="005F4C0F">
          <w:rPr>
            <w:webHidden/>
          </w:rPr>
          <w:fldChar w:fldCharType="begin"/>
        </w:r>
        <w:r w:rsidR="005F4C0F">
          <w:rPr>
            <w:webHidden/>
          </w:rPr>
          <w:instrText xml:space="preserve"> PAGEREF _Toc178176434 \h </w:instrText>
        </w:r>
        <w:r w:rsidR="005F4C0F">
          <w:rPr>
            <w:webHidden/>
          </w:rPr>
        </w:r>
        <w:r w:rsidR="005F4C0F">
          <w:rPr>
            <w:webHidden/>
          </w:rPr>
          <w:fldChar w:fldCharType="separate"/>
        </w:r>
        <w:r w:rsidR="005F4C0F">
          <w:rPr>
            <w:webHidden/>
          </w:rPr>
          <w:t>10</w:t>
        </w:r>
        <w:r w:rsidR="005F4C0F">
          <w:rPr>
            <w:webHidden/>
          </w:rPr>
          <w:fldChar w:fldCharType="end"/>
        </w:r>
      </w:hyperlink>
    </w:p>
    <w:p w14:paraId="216A34F0" w14:textId="66DC2208"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5" w:history="1">
        <w:r w:rsidR="005F4C0F" w:rsidRPr="006B4742">
          <w:rPr>
            <w:rStyle w:val="Hyperlink"/>
          </w:rPr>
          <w:t>4.3.</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Commencing statement taking</w:t>
        </w:r>
        <w:r w:rsidR="005F4C0F">
          <w:rPr>
            <w:webHidden/>
          </w:rPr>
          <w:tab/>
        </w:r>
        <w:r w:rsidR="005F4C0F">
          <w:rPr>
            <w:webHidden/>
          </w:rPr>
          <w:fldChar w:fldCharType="begin"/>
        </w:r>
        <w:r w:rsidR="005F4C0F">
          <w:rPr>
            <w:webHidden/>
          </w:rPr>
          <w:instrText xml:space="preserve"> PAGEREF _Toc178176435 \h </w:instrText>
        </w:r>
        <w:r w:rsidR="005F4C0F">
          <w:rPr>
            <w:webHidden/>
          </w:rPr>
        </w:r>
        <w:r w:rsidR="005F4C0F">
          <w:rPr>
            <w:webHidden/>
          </w:rPr>
          <w:fldChar w:fldCharType="separate"/>
        </w:r>
        <w:r w:rsidR="005F4C0F">
          <w:rPr>
            <w:webHidden/>
          </w:rPr>
          <w:t>12</w:t>
        </w:r>
        <w:r w:rsidR="005F4C0F">
          <w:rPr>
            <w:webHidden/>
          </w:rPr>
          <w:fldChar w:fldCharType="end"/>
        </w:r>
      </w:hyperlink>
    </w:p>
    <w:p w14:paraId="027DA692" w14:textId="1216F3B0" w:rsidR="005F4C0F" w:rsidRDefault="0015681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176436" w:history="1">
        <w:r w:rsidR="005F4C0F" w:rsidRPr="006B4742">
          <w:rPr>
            <w:rStyle w:val="Hyperlink"/>
          </w:rPr>
          <w:t>4.4.</w:t>
        </w:r>
        <w:r w:rsidR="005F4C0F">
          <w:rPr>
            <w:rFonts w:asciiTheme="minorHAnsi" w:eastAsiaTheme="minorEastAsia" w:hAnsiTheme="minorHAnsi" w:cstheme="minorBidi"/>
            <w:kern w:val="2"/>
            <w:sz w:val="22"/>
            <w:lang w:eastAsia="en-GB" w:bidi="ar-SA"/>
            <w14:ligatures w14:val="standardContextual"/>
          </w:rPr>
          <w:tab/>
        </w:r>
        <w:r w:rsidR="005F4C0F" w:rsidRPr="006B4742">
          <w:rPr>
            <w:rStyle w:val="Hyperlink"/>
          </w:rPr>
          <w:t>Completing statement taking</w:t>
        </w:r>
        <w:r w:rsidR="005F4C0F">
          <w:rPr>
            <w:webHidden/>
          </w:rPr>
          <w:tab/>
        </w:r>
        <w:r w:rsidR="005F4C0F">
          <w:rPr>
            <w:webHidden/>
          </w:rPr>
          <w:fldChar w:fldCharType="begin"/>
        </w:r>
        <w:r w:rsidR="005F4C0F">
          <w:rPr>
            <w:webHidden/>
          </w:rPr>
          <w:instrText xml:space="preserve"> PAGEREF _Toc178176436 \h </w:instrText>
        </w:r>
        <w:r w:rsidR="005F4C0F">
          <w:rPr>
            <w:webHidden/>
          </w:rPr>
        </w:r>
        <w:r w:rsidR="005F4C0F">
          <w:rPr>
            <w:webHidden/>
          </w:rPr>
          <w:fldChar w:fldCharType="separate"/>
        </w:r>
        <w:r w:rsidR="005F4C0F">
          <w:rPr>
            <w:webHidden/>
          </w:rPr>
          <w:t>14</w:t>
        </w:r>
        <w:r w:rsidR="005F4C0F">
          <w:rPr>
            <w:webHidden/>
          </w:rPr>
          <w:fldChar w:fldCharType="end"/>
        </w:r>
      </w:hyperlink>
    </w:p>
    <w:p w14:paraId="296BD82D" w14:textId="33D94646" w:rsidR="005F4C0F" w:rsidRDefault="0015681A">
      <w:pPr>
        <w:pStyle w:val="TOC1"/>
        <w:rPr>
          <w:rFonts w:asciiTheme="minorHAnsi" w:eastAsiaTheme="minorEastAsia" w:hAnsiTheme="minorHAnsi" w:cstheme="minorBidi"/>
          <w:kern w:val="2"/>
          <w:sz w:val="22"/>
          <w:lang w:eastAsia="en-GB" w:bidi="ar-SA"/>
          <w14:ligatures w14:val="standardContextual"/>
        </w:rPr>
      </w:pPr>
      <w:hyperlink w:anchor="_Toc178176437" w:history="1">
        <w:r w:rsidR="005F4C0F" w:rsidRPr="006B4742">
          <w:rPr>
            <w:rStyle w:val="Hyperlink"/>
          </w:rPr>
          <w:t>References</w:t>
        </w:r>
        <w:r w:rsidR="005F4C0F">
          <w:rPr>
            <w:webHidden/>
          </w:rPr>
          <w:tab/>
        </w:r>
        <w:r w:rsidR="005F4C0F">
          <w:rPr>
            <w:webHidden/>
          </w:rPr>
          <w:fldChar w:fldCharType="begin"/>
        </w:r>
        <w:r w:rsidR="005F4C0F">
          <w:rPr>
            <w:webHidden/>
          </w:rPr>
          <w:instrText xml:space="preserve"> PAGEREF _Toc178176437 \h </w:instrText>
        </w:r>
        <w:r w:rsidR="005F4C0F">
          <w:rPr>
            <w:webHidden/>
          </w:rPr>
        </w:r>
        <w:r w:rsidR="005F4C0F">
          <w:rPr>
            <w:webHidden/>
          </w:rPr>
          <w:fldChar w:fldCharType="separate"/>
        </w:r>
        <w:r w:rsidR="005F4C0F">
          <w:rPr>
            <w:webHidden/>
          </w:rPr>
          <w:t>15</w:t>
        </w:r>
        <w:r w:rsidR="005F4C0F">
          <w:rPr>
            <w:webHidden/>
          </w:rPr>
          <w:fldChar w:fldCharType="end"/>
        </w:r>
      </w:hyperlink>
    </w:p>
    <w:p w14:paraId="0CC4B54A" w14:textId="2951057A" w:rsidR="00267815" w:rsidRDefault="00357F1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5F4C0F">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78176422"/>
      <w:bookmarkEnd w:id="0"/>
      <w:r w:rsidRPr="00223090">
        <w:lastRenderedPageBreak/>
        <w:t>Introduction</w:t>
      </w:r>
      <w:bookmarkEnd w:id="1"/>
    </w:p>
    <w:p w14:paraId="12D87798" w14:textId="04BD8CF0" w:rsidR="00C1612A" w:rsidRDefault="00C1612A" w:rsidP="00662007">
      <w:pPr>
        <w:pStyle w:val="NumberedPara"/>
      </w:pPr>
      <w:bookmarkStart w:id="2" w:name="_Hlk64448648"/>
      <w:r>
        <w:t>In the ONR context, a witness statement is a formal document containing a witness’s account of the facts relating to an incident or event under investigation.</w:t>
      </w:r>
      <w:r w:rsidR="00F56BF8">
        <w:t xml:space="preserve"> </w:t>
      </w:r>
      <w:r>
        <w:t>Since it may be used as evidence in criminal proceedings against a defendant, it is essential that it is truthful and of the highest quality possible.</w:t>
      </w:r>
      <w:r w:rsidR="00F56BF8">
        <w:t xml:space="preserve"> </w:t>
      </w:r>
      <w:r>
        <w:t>It is therefore important that all statements are recorded with particular care and accuracy.</w:t>
      </w:r>
    </w:p>
    <w:p w14:paraId="1570C4AF" w14:textId="7176B0B5" w:rsidR="00C1612A" w:rsidRDefault="00C1612A" w:rsidP="00662007">
      <w:pPr>
        <w:pStyle w:val="NumberedPara"/>
      </w:pPr>
      <w:r>
        <w:t xml:space="preserve">This practical guide has been developed to assist inspectors should they find it necessary to question witnesses and take witness statements. </w:t>
      </w:r>
    </w:p>
    <w:p w14:paraId="4DE1980B" w14:textId="2F6C4115" w:rsidR="008D49A5" w:rsidRPr="00AA78A4" w:rsidRDefault="00C1612A" w:rsidP="00662007">
      <w:pPr>
        <w:pStyle w:val="NumberedPara"/>
      </w:pPr>
      <w:r>
        <w:t>The principles in this guide apply to England, Wales and Scotland.</w:t>
      </w:r>
      <w:r w:rsidR="00F56BF8">
        <w:t xml:space="preserve"> </w:t>
      </w:r>
      <w:r>
        <w:t>However, unless inspectors are fully aware of the differences in the law between England</w:t>
      </w:r>
      <w:r w:rsidR="00843410">
        <w:t>,</w:t>
      </w:r>
      <w:r>
        <w:t xml:space="preserve"> Wales and Scotland, inspectors should seek advice before taking statements in Scotland. </w:t>
      </w:r>
    </w:p>
    <w:p w14:paraId="616F197D" w14:textId="38F54764" w:rsidR="008D49A5" w:rsidRDefault="008D49A5" w:rsidP="00FA33FE">
      <w:pPr>
        <w:pStyle w:val="Heading2"/>
      </w:pPr>
      <w:bookmarkStart w:id="3" w:name="_Toc178176423"/>
      <w:bookmarkEnd w:id="2"/>
      <w:r w:rsidRPr="00FA33FE">
        <w:t>Purpose</w:t>
      </w:r>
      <w:r w:rsidR="00CD4C3F">
        <w:t xml:space="preserve"> and </w:t>
      </w:r>
      <w:r w:rsidR="005F4C0F">
        <w:t>s</w:t>
      </w:r>
      <w:r w:rsidR="00CD4C3F">
        <w:t>cope</w:t>
      </w:r>
      <w:bookmarkEnd w:id="3"/>
    </w:p>
    <w:p w14:paraId="02E712F0" w14:textId="0AD54B46" w:rsidR="007A4A9A" w:rsidRDefault="007A4A9A" w:rsidP="00662007">
      <w:pPr>
        <w:pStyle w:val="NumberedPara"/>
      </w:pPr>
      <w:bookmarkStart w:id="4" w:name="_Toc139350087"/>
      <w:r w:rsidRPr="0015482F">
        <w:t>The purpose of this document is to support ONR inspectors when taking witness statements. The guide is a supplement to ONR guidance on conducting investigations</w:t>
      </w:r>
      <w:r w:rsidR="00843410">
        <w:t xml:space="preserve"> </w:t>
      </w:r>
      <w:sdt>
        <w:sdtPr>
          <w:id w:val="-2008740144"/>
          <w:citation/>
        </w:sdtPr>
        <w:sdtEndPr/>
        <w:sdtContent>
          <w:r w:rsidR="00843410">
            <w:fldChar w:fldCharType="begin"/>
          </w:r>
          <w:r w:rsidR="00843410">
            <w:instrText xml:space="preserve"> CITATION ONR31 \l 2057 </w:instrText>
          </w:r>
          <w:r w:rsidR="00843410">
            <w:fldChar w:fldCharType="separate"/>
          </w:r>
          <w:r w:rsidR="00164846" w:rsidRPr="00164846">
            <w:rPr>
              <w:noProof/>
            </w:rPr>
            <w:t>[1]</w:t>
          </w:r>
          <w:r w:rsidR="00843410">
            <w:fldChar w:fldCharType="end"/>
          </w:r>
        </w:sdtContent>
      </w:sdt>
      <w:r w:rsidRPr="0015482F">
        <w:t>.</w:t>
      </w:r>
      <w:r w:rsidR="00F56BF8">
        <w:t xml:space="preserve"> </w:t>
      </w:r>
      <w:r w:rsidRPr="0015482F">
        <w:t>It covers the main circumstances inspectors are likely to encounter when taking statements from witnesses.</w:t>
      </w:r>
      <w:r w:rsidR="00F56BF8">
        <w:t xml:space="preserve"> </w:t>
      </w:r>
      <w:r w:rsidRPr="0015482F">
        <w:t xml:space="preserve">Inspectors should liaise with the ONR Investigation </w:t>
      </w:r>
      <w:r w:rsidR="002634FA">
        <w:t>Management</w:t>
      </w:r>
      <w:r w:rsidR="002634FA" w:rsidRPr="0015482F">
        <w:t xml:space="preserve"> </w:t>
      </w:r>
      <w:r w:rsidRPr="0015482F">
        <w:t>Group (</w:t>
      </w:r>
      <w:r w:rsidR="002634FA" w:rsidRPr="0015482F">
        <w:t>I</w:t>
      </w:r>
      <w:r w:rsidR="002634FA">
        <w:t>M</w:t>
      </w:r>
      <w:r w:rsidR="002634FA" w:rsidRPr="0015482F">
        <w:t>G</w:t>
      </w:r>
      <w:r w:rsidRPr="0015482F">
        <w:t>) if taking statements from suspects, injured parties or their families which are outside the scope of this guidance.</w:t>
      </w:r>
      <w:bookmarkEnd w:id="4"/>
    </w:p>
    <w:p w14:paraId="7A662B7E" w14:textId="77777777" w:rsidR="005F4C0F" w:rsidRPr="00892EB6" w:rsidRDefault="005F4C0F" w:rsidP="005F4C0F">
      <w:pPr>
        <w:pStyle w:val="NumberedPara"/>
        <w:numPr>
          <w:ilvl w:val="0"/>
          <w:numId w:val="0"/>
        </w:numPr>
        <w:ind w:left="851"/>
      </w:pPr>
    </w:p>
    <w:p w14:paraId="5300D1EE" w14:textId="7A481E0C" w:rsidR="007968CA" w:rsidRDefault="00136AC2" w:rsidP="00662007">
      <w:pPr>
        <w:pStyle w:val="Heading1"/>
      </w:pPr>
      <w:bookmarkStart w:id="5" w:name="_Toc178176424"/>
      <w:r>
        <w:t>Inte</w:t>
      </w:r>
      <w:r w:rsidR="006D746F">
        <w:t xml:space="preserve">rpretation and </w:t>
      </w:r>
      <w:r w:rsidR="005F4C0F">
        <w:t>t</w:t>
      </w:r>
      <w:r w:rsidR="006D746F">
        <w:t>ranslation</w:t>
      </w:r>
      <w:bookmarkEnd w:id="5"/>
    </w:p>
    <w:p w14:paraId="36109BEC" w14:textId="4299069E" w:rsidR="004F7B1D" w:rsidRDefault="004F7B1D" w:rsidP="00662007">
      <w:pPr>
        <w:pStyle w:val="NumberedPara"/>
      </w:pPr>
      <w:r>
        <w:t xml:space="preserve">It is important to remember when speaking to those whom you wish to collect information from that English might not be their first language, and they may be able to express themselves more clearly and accurately in their native language. If this is </w:t>
      </w:r>
      <w:r w:rsidR="00662007">
        <w:t>so,</w:t>
      </w:r>
      <w:r>
        <w:t xml:space="preserve"> then ONR has access to both interpretation and translation services through the Service Management Agreement (SMA) with HSE</w:t>
      </w:r>
      <w:r w:rsidR="009E6531">
        <w:t xml:space="preserve">. To </w:t>
      </w:r>
      <w:r w:rsidR="00E1336D">
        <w:t>do this please consult the Investigation Capability Manager</w:t>
      </w:r>
      <w:r w:rsidR="00207916">
        <w:t xml:space="preserve"> or contact </w:t>
      </w:r>
      <w:hyperlink r:id="rId19" w:history="1">
        <w:r w:rsidR="00FD02C9" w:rsidRPr="4D9882B1">
          <w:rPr>
            <w:rStyle w:val="Hyperlink"/>
          </w:rPr>
          <w:t>ONR.Procurement@onr.gov.uk</w:t>
        </w:r>
      </w:hyperlink>
      <w:r w:rsidR="00FD02C9">
        <w:t xml:space="preserve"> .</w:t>
      </w:r>
    </w:p>
    <w:p w14:paraId="53F1BE40" w14:textId="77777777" w:rsidR="00662007" w:rsidRDefault="00662007" w:rsidP="00662007">
      <w:pPr>
        <w:pStyle w:val="Heading1"/>
        <w:sectPr w:rsidR="00662007" w:rsidSect="005F4C0F">
          <w:headerReference w:type="even" r:id="rId20"/>
          <w:headerReference w:type="default" r:id="rId21"/>
          <w:footerReference w:type="even" r:id="rId22"/>
          <w:pgSz w:w="11906" w:h="16838" w:code="9"/>
          <w:pgMar w:top="1440" w:right="1440" w:bottom="1440" w:left="1440" w:header="397" w:footer="397" w:gutter="0"/>
          <w:cols w:space="312"/>
          <w:docGrid w:linePitch="360"/>
        </w:sectPr>
      </w:pPr>
    </w:p>
    <w:p w14:paraId="4541B0D3" w14:textId="5A3B0DAD" w:rsidR="00E2683B" w:rsidRDefault="00676AFA" w:rsidP="00662007">
      <w:pPr>
        <w:pStyle w:val="Heading1"/>
      </w:pPr>
      <w:bookmarkStart w:id="6" w:name="_Toc178176425"/>
      <w:r>
        <w:lastRenderedPageBreak/>
        <w:t xml:space="preserve">Short </w:t>
      </w:r>
      <w:r w:rsidR="005F4C0F">
        <w:t>g</w:t>
      </w:r>
      <w:r>
        <w:t xml:space="preserve">uide to </w:t>
      </w:r>
      <w:r w:rsidR="005F4C0F">
        <w:t>w</w:t>
      </w:r>
      <w:r>
        <w:t xml:space="preserve">itness </w:t>
      </w:r>
      <w:r w:rsidR="005F4C0F">
        <w:t>s</w:t>
      </w:r>
      <w:r>
        <w:t>tatements</w:t>
      </w:r>
      <w:bookmarkEnd w:id="6"/>
    </w:p>
    <w:p w14:paraId="786029DA" w14:textId="77777777" w:rsidR="002628E3" w:rsidRDefault="002628E3" w:rsidP="00662007">
      <w:pPr>
        <w:pStyle w:val="Heading2"/>
      </w:pPr>
      <w:bookmarkStart w:id="7" w:name="_Toc178176426"/>
      <w:r>
        <w:t>Why do we take witness statements?</w:t>
      </w:r>
      <w:bookmarkEnd w:id="7"/>
    </w:p>
    <w:p w14:paraId="6963E37E" w14:textId="77777777" w:rsidR="005F4C0F" w:rsidRDefault="002628E3" w:rsidP="007F0CEF">
      <w:pPr>
        <w:pStyle w:val="NumberedPara"/>
      </w:pPr>
      <w:r>
        <w:t xml:space="preserve">It is an inspector’s duty to </w:t>
      </w:r>
      <w:r w:rsidR="29168176">
        <w:t xml:space="preserve">conduct all reasonable lines of enquiry </w:t>
      </w:r>
      <w:r w:rsidR="76F8CEF2">
        <w:t xml:space="preserve">whether these point towards or away from the suspect. </w:t>
      </w:r>
      <w:r>
        <w:t xml:space="preserve"> </w:t>
      </w:r>
      <w:sdt>
        <w:sdtPr>
          <w:id w:val="945579794"/>
          <w:citation/>
        </w:sdtPr>
        <w:sdtEndPr/>
        <w:sdtContent>
          <w:r w:rsidR="00D04F61">
            <w:fldChar w:fldCharType="begin"/>
          </w:r>
          <w:r w:rsidR="00D04F61">
            <w:instrText xml:space="preserve"> CITATION ONR31 \l 2057 </w:instrText>
          </w:r>
          <w:r w:rsidR="00D04F61">
            <w:fldChar w:fldCharType="separate"/>
          </w:r>
          <w:r w:rsidR="00164846" w:rsidRPr="00164846">
            <w:rPr>
              <w:noProof/>
            </w:rPr>
            <w:t>[1]</w:t>
          </w:r>
          <w:r w:rsidR="00D04F61">
            <w:fldChar w:fldCharType="end"/>
          </w:r>
        </w:sdtContent>
      </w:sdt>
      <w:r>
        <w:t>.</w:t>
      </w:r>
      <w:r w:rsidR="00F56BF8">
        <w:t xml:space="preserve"> </w:t>
      </w:r>
      <w:r>
        <w:t>Witnesses to the event, or the circumstances leading up to or contributing to it, can provide valuable information which may not be available from other sources.</w:t>
      </w:r>
      <w:r w:rsidR="00F56BF8">
        <w:t xml:space="preserve"> </w:t>
      </w:r>
      <w:r>
        <w:t xml:space="preserve">This information allows the inspector to fully understand the circumstances of the event and to </w:t>
      </w:r>
      <w:r w:rsidR="69A938CB">
        <w:t>establish whether the necessary points to prove exist to meet the evidential sufficiency test.</w:t>
      </w:r>
      <w:r w:rsidR="00F56BF8">
        <w:t xml:space="preserve">  </w:t>
      </w:r>
      <w:r>
        <w:t>Hence it is incumbent upon the inspector to ensure that witnesses give the highest quality information possible.</w:t>
      </w:r>
      <w:r w:rsidR="00F56BF8">
        <w:t xml:space="preserve"> </w:t>
      </w:r>
    </w:p>
    <w:p w14:paraId="5767F26E" w14:textId="0A8347BD" w:rsidR="002628E3" w:rsidRPr="00A5408B" w:rsidRDefault="002628E3" w:rsidP="005F4C0F">
      <w:pPr>
        <w:pStyle w:val="Heading2"/>
      </w:pPr>
      <w:bookmarkStart w:id="8" w:name="_Toc178176427"/>
      <w:r w:rsidRPr="008F0384">
        <w:t>What is a witness statement?</w:t>
      </w:r>
      <w:bookmarkEnd w:id="8"/>
    </w:p>
    <w:p w14:paraId="49CC3E87" w14:textId="77777777" w:rsidR="002628E3" w:rsidRPr="008F0384" w:rsidRDefault="002628E3" w:rsidP="00662007">
      <w:pPr>
        <w:pStyle w:val="NumberedPara"/>
        <w:rPr>
          <w:b/>
          <w:caps/>
        </w:rPr>
      </w:pPr>
      <w:r>
        <w:t>A witness statement is a document recording the evidence of a person given to an inspector during an investigation, which is signed by that person to confirm that the contents of the statement are true. There are several ways in which witness statements can become crucial at a trial, should an investigation proceed to prosecution, and these make it important that all statements are recorded with particular care and accuracy.</w:t>
      </w:r>
    </w:p>
    <w:p w14:paraId="3B878F58" w14:textId="40A198C6" w:rsidR="002628E3" w:rsidRPr="008F0384" w:rsidRDefault="002628E3" w:rsidP="4D9882B1">
      <w:pPr>
        <w:pStyle w:val="NumberedPara"/>
        <w:rPr>
          <w:b/>
          <w:bCs/>
          <w:caps/>
        </w:rPr>
      </w:pPr>
      <w:r w:rsidRPr="008F0384">
        <w:t xml:space="preserve">In general, the statement should only contain information on what the witness </w:t>
      </w:r>
      <w:r w:rsidR="1DD8DDBE" w:rsidRPr="008F0384">
        <w:t xml:space="preserve">experienced </w:t>
      </w:r>
      <w:r w:rsidRPr="008F0384">
        <w:t xml:space="preserve"> first</w:t>
      </w:r>
      <w:r w:rsidRPr="008F0384">
        <w:softHyphen/>
      </w:r>
      <w:r w:rsidRPr="008F0384">
        <w:noBreakHyphen/>
        <w:t xml:space="preserve">hand, and not what others have said to </w:t>
      </w:r>
      <w:r>
        <w:t>them</w:t>
      </w:r>
      <w:r w:rsidRPr="008F0384">
        <w:t xml:space="preserve">. </w:t>
      </w:r>
      <w:r>
        <w:t xml:space="preserve">This is known as ‘admissible evidence’. However, it is also important to note that inadmissible material may open up a new line of enquiry or help in corroborating other information, so this should be recorded by the inspector in their notebook. </w:t>
      </w:r>
    </w:p>
    <w:p w14:paraId="52E84F28" w14:textId="59E9FC2F" w:rsidR="002628E3" w:rsidRDefault="002628E3" w:rsidP="00662007">
      <w:pPr>
        <w:pStyle w:val="NumberedPara"/>
        <w:rPr>
          <w:b/>
          <w:caps/>
        </w:rPr>
      </w:pPr>
      <w:r>
        <w:t xml:space="preserve"> </w:t>
      </w:r>
      <w:r w:rsidR="7EBC9501">
        <w:t>W</w:t>
      </w:r>
      <w:r>
        <w:t>itness statements also play an important role in the introduction of evidence. Every piece of evidence brought before a court must be</w:t>
      </w:r>
      <w:r w:rsidR="00AB20AD">
        <w:t xml:space="preserve"> ‘</w:t>
      </w:r>
      <w:r>
        <w:t>introduced</w:t>
      </w:r>
      <w:r w:rsidR="00AB20AD">
        <w:t xml:space="preserve">’ </w:t>
      </w:r>
      <w:r>
        <w:t>by a witness.</w:t>
      </w:r>
      <w:r w:rsidR="00AB20AD">
        <w:t xml:space="preserve"> </w:t>
      </w:r>
      <w:r>
        <w:t xml:space="preserve">For </w:t>
      </w:r>
      <w:r w:rsidR="00662007">
        <w:t>example,</w:t>
      </w:r>
      <w:r>
        <w:t xml:space="preserve"> a witness may say as part of a wider statement</w:t>
      </w:r>
      <w:r w:rsidR="00AB20AD">
        <w:t xml:space="preserve"> “</w:t>
      </w:r>
      <w:r>
        <w:t xml:space="preserve">I gave the broken bar to Mr </w:t>
      </w:r>
      <w:r w:rsidR="00AB20AD">
        <w:t>Inspector,</w:t>
      </w:r>
      <w:r>
        <w:t xml:space="preserve"> and I saw it sealed into evidence bag number 1234</w:t>
      </w:r>
      <w:r w:rsidR="00AB20AD">
        <w:t>”</w:t>
      </w:r>
      <w:r>
        <w:t>.</w:t>
      </w:r>
      <w:r w:rsidR="00AB20AD">
        <w:t xml:space="preserve"> </w:t>
      </w:r>
      <w:r>
        <w:t>Where a brief statement has been taken solely for the purpose of obtaining a piece of evidence, be it physical or documentary, the statement is referred to as a</w:t>
      </w:r>
      <w:r w:rsidR="00AB20AD">
        <w:t xml:space="preserve"> ‘</w:t>
      </w:r>
      <w:r>
        <w:t>production statement</w:t>
      </w:r>
      <w:r w:rsidR="00AB20AD">
        <w:t xml:space="preserve">’. </w:t>
      </w:r>
      <w:r>
        <w:t xml:space="preserve">In England and </w:t>
      </w:r>
      <w:r w:rsidR="00AB20AD">
        <w:t>Wales,</w:t>
      </w:r>
      <w:r>
        <w:t xml:space="preserve"> a witness statement may be used in court without the need for the witness who gave the statement to be present, provided that there is no dispute between the prosecution and the defence over the contents of the statement.</w:t>
      </w:r>
      <w:r w:rsidR="00F56BF8">
        <w:t xml:space="preserve"> </w:t>
      </w:r>
      <w:r>
        <w:t>The statement must be recorded on the correct form, with the relevant legal declarations signed and each page correctly signed.</w:t>
      </w:r>
      <w:r w:rsidR="00F56BF8">
        <w:t xml:space="preserve"> </w:t>
      </w:r>
      <w:r>
        <w:t>ONR form LP70</w:t>
      </w:r>
      <w:r w:rsidR="00D25CCC">
        <w:t xml:space="preserve"> </w:t>
      </w:r>
      <w:r>
        <w:t>meets these requirements.</w:t>
      </w:r>
      <w:r w:rsidR="00F56BF8">
        <w:t xml:space="preserve"> </w:t>
      </w:r>
      <w:r>
        <w:t>In the event that a witness statement was disputed, then the witness would be required to present their evidence to court and could be subject to cross examination.</w:t>
      </w:r>
    </w:p>
    <w:p w14:paraId="608FDD75" w14:textId="77777777" w:rsidR="005F4C0F" w:rsidRDefault="005F4C0F" w:rsidP="00662007">
      <w:pPr>
        <w:pStyle w:val="NumberedPara"/>
        <w:sectPr w:rsidR="005F4C0F" w:rsidSect="005F4C0F">
          <w:pgSz w:w="11906" w:h="16838" w:code="9"/>
          <w:pgMar w:top="1440" w:right="1440" w:bottom="1440" w:left="1440" w:header="397" w:footer="397" w:gutter="0"/>
          <w:cols w:space="312"/>
          <w:docGrid w:linePitch="360"/>
        </w:sectPr>
      </w:pPr>
    </w:p>
    <w:p w14:paraId="353192CA" w14:textId="7CC8EE5D" w:rsidR="002628E3" w:rsidRDefault="002628E3" w:rsidP="00662007">
      <w:pPr>
        <w:pStyle w:val="NumberedPara"/>
        <w:rPr>
          <w:b/>
          <w:caps/>
        </w:rPr>
      </w:pPr>
      <w:r>
        <w:lastRenderedPageBreak/>
        <w:t xml:space="preserve">In Scotland, a witness statement cannot </w:t>
      </w:r>
      <w:r w:rsidR="00662007">
        <w:t>be used</w:t>
      </w:r>
      <w:r>
        <w:t xml:space="preserve"> in the same way. It cannot be used in lieu of a witness attending court, even if there is no dispute between the prosecution and the defence.</w:t>
      </w:r>
      <w:r w:rsidR="00F56BF8">
        <w:t xml:space="preserve"> </w:t>
      </w:r>
      <w:r>
        <w:t>However, it can be used to seek agreement between the two parties outside the court on what are uncontentious elements of a prosecution, allowing the court to concentrate on points which are to be contested. Those contested points will be addressed through the use of oral testimony. Because of the differences in the way that witness statements are used and the difference in form format, the ONR form LPS 70 should be used in Scotland.</w:t>
      </w:r>
    </w:p>
    <w:p w14:paraId="49D92061" w14:textId="29B460E6" w:rsidR="002628E3" w:rsidRPr="008F0384" w:rsidRDefault="002628E3" w:rsidP="00AB20AD">
      <w:pPr>
        <w:pStyle w:val="Heading2"/>
        <w:rPr>
          <w:caps/>
        </w:rPr>
      </w:pPr>
      <w:bookmarkStart w:id="9" w:name="_Toc178176428"/>
      <w:r w:rsidRPr="008F0384">
        <w:t xml:space="preserve">Types of </w:t>
      </w:r>
      <w:r w:rsidR="00AB20AD">
        <w:t>w</w:t>
      </w:r>
      <w:r w:rsidRPr="008F0384">
        <w:t xml:space="preserve">itness </w:t>
      </w:r>
      <w:r w:rsidR="00AB20AD">
        <w:t>s</w:t>
      </w:r>
      <w:r w:rsidRPr="008F0384">
        <w:t>tatemen</w:t>
      </w:r>
      <w:r w:rsidR="00AB20AD">
        <w:t>ts</w:t>
      </w:r>
      <w:r>
        <w:t xml:space="preserve"> – </w:t>
      </w:r>
      <w:r w:rsidR="00AB20AD">
        <w:t>v</w:t>
      </w:r>
      <w:r>
        <w:t xml:space="preserve">oluntary and </w:t>
      </w:r>
      <w:r w:rsidR="00AB20AD">
        <w:t>c</w:t>
      </w:r>
      <w:r>
        <w:t>ompelled</w:t>
      </w:r>
      <w:bookmarkEnd w:id="9"/>
    </w:p>
    <w:p w14:paraId="29BC10A4" w14:textId="41CA1110" w:rsidR="002628E3" w:rsidRDefault="002628E3" w:rsidP="00AB20AD">
      <w:pPr>
        <w:pStyle w:val="NumberedPara"/>
        <w:rPr>
          <w:b/>
          <w:caps/>
        </w:rPr>
      </w:pPr>
      <w:r>
        <w:t>There are two ways in which statements may be taken, ‘voluntary’ or ‘compelled’.</w:t>
      </w:r>
      <w:r w:rsidR="00F56BF8">
        <w:t xml:space="preserve"> </w:t>
      </w:r>
      <w:r>
        <w:br/>
        <w:t>A voluntary statement is simply a statement voluntarily given by a witness to fact who is not a suspect, to differentiate it from a ‘compelled’ statement taken using powers under Section 20</w:t>
      </w:r>
      <w:r w:rsidR="004A28B4">
        <w:t xml:space="preserve"> of the Health and Safety at Work etc. Act (1974)</w:t>
      </w:r>
      <w:r>
        <w:t xml:space="preserve"> </w:t>
      </w:r>
      <w:r w:rsidR="004A28B4">
        <w:t>(</w:t>
      </w:r>
      <w:r>
        <w:t>HSWA</w:t>
      </w:r>
      <w:r w:rsidR="004A28B4">
        <w:t>)</w:t>
      </w:r>
      <w:r>
        <w:t xml:space="preserve"> or Schedule 8 of the Energy Act 2013.</w:t>
      </w:r>
      <w:r w:rsidR="00F56BF8">
        <w:t xml:space="preserve"> </w:t>
      </w:r>
      <w:r>
        <w:t>Wherever possible an inspector should take a voluntary statement in both jurisdictions.</w:t>
      </w:r>
    </w:p>
    <w:p w14:paraId="2ED73088" w14:textId="394BF4C9" w:rsidR="002628E3" w:rsidRPr="009E6767" w:rsidRDefault="002628E3" w:rsidP="4D9882B1">
      <w:pPr>
        <w:pStyle w:val="NumberedPara"/>
        <w:rPr>
          <w:b/>
          <w:bCs/>
          <w:caps/>
        </w:rPr>
      </w:pPr>
      <w:r w:rsidRPr="00FA56C6">
        <w:t xml:space="preserve">The witness should be </w:t>
      </w:r>
      <w:r>
        <w:t>asked if they agree to give</w:t>
      </w:r>
      <w:r w:rsidRPr="00FA56C6">
        <w:t xml:space="preserve"> a statement</w:t>
      </w:r>
      <w:r>
        <w:t xml:space="preserve"> voluntarily</w:t>
      </w:r>
      <w:r w:rsidRPr="00FA56C6">
        <w:t>.</w:t>
      </w:r>
      <w:r w:rsidR="00F56BF8">
        <w:t xml:space="preserve"> </w:t>
      </w:r>
      <w:r w:rsidRPr="00FA56C6">
        <w:t>If they do, their e</w:t>
      </w:r>
      <w:r>
        <w:t>vidence should be recorded on form</w:t>
      </w:r>
      <w:r w:rsidRPr="00FA56C6">
        <w:t xml:space="preserve"> </w:t>
      </w:r>
      <w:r>
        <w:t>ONR LP70</w:t>
      </w:r>
      <w:r w:rsidR="00B45149">
        <w:t xml:space="preserve"> </w:t>
      </w:r>
      <w:sdt>
        <w:sdtPr>
          <w:id w:val="1085649099"/>
          <w:citation/>
        </w:sdtPr>
        <w:sdtEndPr/>
        <w:sdtContent>
          <w:r>
            <w:fldChar w:fldCharType="begin"/>
          </w:r>
          <w:r>
            <w:instrText xml:space="preserve"> CITATION LP70 \l 2057 </w:instrText>
          </w:r>
          <w:r>
            <w:fldChar w:fldCharType="separate"/>
          </w:r>
          <w:r w:rsidR="00164846" w:rsidRPr="00164846">
            <w:rPr>
              <w:noProof/>
            </w:rPr>
            <w:t>[3]</w:t>
          </w:r>
          <w:r>
            <w:fldChar w:fldCharType="end"/>
          </w:r>
        </w:sdtContent>
      </w:sdt>
      <w:r>
        <w:t xml:space="preserve"> (ONR LPS 70 </w:t>
      </w:r>
      <w:sdt>
        <w:sdtPr>
          <w:id w:val="-1572736737"/>
          <w:citation/>
        </w:sdtPr>
        <w:sdtEndPr/>
        <w:sdtContent>
          <w:r>
            <w:fldChar w:fldCharType="begin"/>
          </w:r>
          <w:r>
            <w:instrText xml:space="preserve"> CITATION ONR3 \l 2057 </w:instrText>
          </w:r>
          <w:r>
            <w:fldChar w:fldCharType="separate"/>
          </w:r>
          <w:r w:rsidR="00164846" w:rsidRPr="00164846">
            <w:rPr>
              <w:noProof/>
            </w:rPr>
            <w:t>[4]</w:t>
          </w:r>
          <w:r>
            <w:fldChar w:fldCharType="end"/>
          </w:r>
        </w:sdtContent>
      </w:sdt>
      <w:r w:rsidRPr="009E6767">
        <w:t>in Scotland</w:t>
      </w:r>
      <w:r>
        <w:t>)</w:t>
      </w:r>
      <w:r w:rsidRPr="009E6767">
        <w:t>.</w:t>
      </w:r>
      <w:r w:rsidR="00F56BF8">
        <w:t xml:space="preserve"> </w:t>
      </w:r>
      <w:r w:rsidRPr="009E6767">
        <w:t xml:space="preserve">The statement may be handwritten or typed, but it is recommended that it is typed using a </w:t>
      </w:r>
      <w:r w:rsidR="00B80D6F">
        <w:t xml:space="preserve">computer </w:t>
      </w:r>
      <w:r w:rsidRPr="009E6767">
        <w:t xml:space="preserve">and </w:t>
      </w:r>
      <w:r w:rsidR="2D1C66FA" w:rsidRPr="009E6767">
        <w:t>then signed digitally using a digital pen not type printed.</w:t>
      </w:r>
      <w:r w:rsidRPr="009E6767">
        <w:t>.</w:t>
      </w:r>
      <w:r w:rsidR="00F56BF8">
        <w:t xml:space="preserve"> </w:t>
      </w:r>
      <w:r w:rsidR="7B56E9C1">
        <w:t xml:space="preserve">The witness must have </w:t>
      </w:r>
      <w:r w:rsidRPr="009E6767">
        <w:t xml:space="preserve"> the opportunity to check the contents of the statement and make any corrections before they sign it.</w:t>
      </w:r>
      <w:r w:rsidR="00F56BF8">
        <w:t xml:space="preserve"> </w:t>
      </w:r>
      <w:r w:rsidRPr="009E6767">
        <w:t>It is imperative that the witness understands they will be asked to sign a declarati</w:t>
      </w:r>
      <w:r w:rsidRPr="006E2BC8">
        <w:t xml:space="preserve">on of truth and that it is a criminal offence not to be truthful to the best of their knowledge. </w:t>
      </w:r>
    </w:p>
    <w:p w14:paraId="106D99CA" w14:textId="4EB5ABAA" w:rsidR="002628E3" w:rsidRPr="005F075C" w:rsidRDefault="002628E3" w:rsidP="4D9882B1">
      <w:pPr>
        <w:pStyle w:val="NumberedPara"/>
        <w:rPr>
          <w:b/>
          <w:bCs/>
          <w:caps/>
        </w:rPr>
      </w:pPr>
      <w:r>
        <w:t>In most cases, witnesses will be willing to cooperate with an investigation.</w:t>
      </w:r>
      <w:r w:rsidR="00F56BF8">
        <w:t xml:space="preserve"> </w:t>
      </w:r>
      <w:r>
        <w:t>If a witness is unsure as to whether they wish to provide a voluntary statement, the inspector will need to carefully explain th</w:t>
      </w:r>
      <w:r w:rsidR="2518A579">
        <w:t>e pros and cons of providing a voluntary statements and being compelled to give a statement</w:t>
      </w:r>
      <w:r>
        <w:t>.</w:t>
      </w:r>
      <w:r w:rsidR="00F56BF8">
        <w:t xml:space="preserve"> </w:t>
      </w:r>
    </w:p>
    <w:p w14:paraId="57B19FB1" w14:textId="4534FEE6" w:rsidR="002628E3" w:rsidRPr="00B33060" w:rsidRDefault="002628E3" w:rsidP="4D9882B1">
      <w:pPr>
        <w:pStyle w:val="NumberedPara"/>
        <w:rPr>
          <w:b/>
          <w:bCs/>
          <w:caps/>
        </w:rPr>
      </w:pPr>
      <w:r w:rsidRPr="00FA56C6">
        <w:t>If the witness declines to provide a statement voluntarily</w:t>
      </w:r>
      <w:r>
        <w:t>,, then an inspector</w:t>
      </w:r>
      <w:r w:rsidRPr="00FA56C6">
        <w:t xml:space="preserve"> </w:t>
      </w:r>
      <w:r>
        <w:t>should consider exercising powers under S</w:t>
      </w:r>
      <w:r w:rsidRPr="00FA56C6">
        <w:t xml:space="preserve">ection 20(2)(j) </w:t>
      </w:r>
      <w:r>
        <w:t xml:space="preserve">HSWA, or Paragraph 15, Schedule 8 of the Energy Act (2013) </w:t>
      </w:r>
      <w:r w:rsidRPr="00FA56C6">
        <w:t>to take a compelled statement</w:t>
      </w:r>
      <w:r>
        <w:t xml:space="preserve">, which is recorded on </w:t>
      </w:r>
      <w:r w:rsidRPr="00FA56C6">
        <w:t>LP</w:t>
      </w:r>
      <w:r>
        <w:t xml:space="preserve"> 7 HSW</w:t>
      </w:r>
      <w:r w:rsidR="00A91658">
        <w:t xml:space="preserve"> </w:t>
      </w:r>
      <w:sdt>
        <w:sdtPr>
          <w:id w:val="939267392"/>
          <w:citation/>
        </w:sdtPr>
        <w:sdtEndPr/>
        <w:sdtContent>
          <w:r>
            <w:fldChar w:fldCharType="begin"/>
          </w:r>
          <w:r>
            <w:instrText xml:space="preserve"> CITATION LP7HSW \l 2057 </w:instrText>
          </w:r>
          <w:r>
            <w:fldChar w:fldCharType="separate"/>
          </w:r>
          <w:r w:rsidR="00164846" w:rsidRPr="00164846">
            <w:rPr>
              <w:noProof/>
            </w:rPr>
            <w:t>[5]</w:t>
          </w:r>
          <w:r>
            <w:fldChar w:fldCharType="end"/>
          </w:r>
        </w:sdtContent>
      </w:sdt>
      <w:r>
        <w:t xml:space="preserve"> or LP7 EA</w:t>
      </w:r>
      <w:r w:rsidR="00B338B0">
        <w:t xml:space="preserve"> </w:t>
      </w:r>
      <w:sdt>
        <w:sdtPr>
          <w:id w:val="1876264789"/>
          <w:citation/>
        </w:sdtPr>
        <w:sdtEndPr/>
        <w:sdtContent>
          <w:r>
            <w:fldChar w:fldCharType="begin"/>
          </w:r>
          <w:r>
            <w:instrText xml:space="preserve"> CITATION LP7EA \l 2057 </w:instrText>
          </w:r>
          <w:r>
            <w:fldChar w:fldCharType="separate"/>
          </w:r>
          <w:r w:rsidR="00164846" w:rsidRPr="00164846">
            <w:rPr>
              <w:noProof/>
            </w:rPr>
            <w:t>[6]</w:t>
          </w:r>
          <w:r>
            <w:fldChar w:fldCharType="end"/>
          </w:r>
        </w:sdtContent>
      </w:sdt>
      <w:r>
        <w:t xml:space="preserve"> respectively in England and Wales, and on an LPS 7 HSW</w:t>
      </w:r>
      <w:r w:rsidR="00B338B0">
        <w:t xml:space="preserve"> </w:t>
      </w:r>
      <w:sdt>
        <w:sdtPr>
          <w:id w:val="-1077053905"/>
          <w:citation/>
        </w:sdtPr>
        <w:sdtEndPr/>
        <w:sdtContent>
          <w:r>
            <w:fldChar w:fldCharType="begin"/>
          </w:r>
          <w:r>
            <w:instrText xml:space="preserve"> CITATION LPS7HSW \l 2057 </w:instrText>
          </w:r>
          <w:r>
            <w:fldChar w:fldCharType="separate"/>
          </w:r>
          <w:r w:rsidR="00164846" w:rsidRPr="00164846">
            <w:rPr>
              <w:noProof/>
            </w:rPr>
            <w:t>[7]</w:t>
          </w:r>
          <w:r>
            <w:fldChar w:fldCharType="end"/>
          </w:r>
        </w:sdtContent>
      </w:sdt>
      <w:r>
        <w:t xml:space="preserve"> and LPS 7 EA </w:t>
      </w:r>
      <w:sdt>
        <w:sdtPr>
          <w:id w:val="-812484381"/>
          <w:citation/>
        </w:sdtPr>
        <w:sdtEndPr/>
        <w:sdtContent>
          <w:r>
            <w:fldChar w:fldCharType="begin"/>
          </w:r>
          <w:r>
            <w:instrText xml:space="preserve"> CITATION LPS7EA \l 2057 </w:instrText>
          </w:r>
          <w:r>
            <w:fldChar w:fldCharType="separate"/>
          </w:r>
          <w:r w:rsidR="00164846" w:rsidRPr="00164846">
            <w:rPr>
              <w:noProof/>
            </w:rPr>
            <w:t>[8]</w:t>
          </w:r>
          <w:r>
            <w:fldChar w:fldCharType="end"/>
          </w:r>
        </w:sdtContent>
      </w:sdt>
      <w:r>
        <w:t>in Scotland.</w:t>
      </w:r>
      <w:r w:rsidRPr="00B33060">
        <w:t xml:space="preserve"> </w:t>
      </w:r>
    </w:p>
    <w:p w14:paraId="586D8E20" w14:textId="77777777" w:rsidR="005F4C0F" w:rsidRDefault="005F4C0F" w:rsidP="00AB20AD">
      <w:pPr>
        <w:pStyle w:val="Heading2"/>
        <w:sectPr w:rsidR="005F4C0F" w:rsidSect="005F4C0F">
          <w:pgSz w:w="11906" w:h="16838" w:code="9"/>
          <w:pgMar w:top="1440" w:right="1440" w:bottom="1440" w:left="1440" w:header="397" w:footer="397" w:gutter="0"/>
          <w:cols w:space="312"/>
          <w:docGrid w:linePitch="360"/>
        </w:sectPr>
      </w:pPr>
    </w:p>
    <w:p w14:paraId="544823D0" w14:textId="77777777" w:rsidR="002628E3" w:rsidRPr="008F0384" w:rsidRDefault="002628E3" w:rsidP="00AB20AD">
      <w:pPr>
        <w:pStyle w:val="Heading2"/>
        <w:rPr>
          <w:caps/>
        </w:rPr>
      </w:pPr>
      <w:bookmarkStart w:id="10" w:name="_Toc178176429"/>
      <w:r>
        <w:lastRenderedPageBreak/>
        <w:t>Suspects</w:t>
      </w:r>
      <w:bookmarkEnd w:id="10"/>
    </w:p>
    <w:p w14:paraId="6E92CC95" w14:textId="22596FAE" w:rsidR="002628E3" w:rsidRPr="00594556" w:rsidRDefault="27B59EF8" w:rsidP="00F56BF8">
      <w:pPr>
        <w:pStyle w:val="NumberedPara"/>
      </w:pPr>
      <w:r>
        <w:t xml:space="preserve">It is imperative that </w:t>
      </w:r>
      <w:r w:rsidR="6BF20E91">
        <w:t>before making arrangements to record a statement, the investigator must be s</w:t>
      </w:r>
      <w:r>
        <w:t xml:space="preserve">atisfied that </w:t>
      </w:r>
      <w:r w:rsidR="5B42877F">
        <w:t xml:space="preserve">the person they are dealing </w:t>
      </w:r>
      <w:r>
        <w:t>is a witness and not a suspect. If there is any doubt they should seek advice from the Technical Lead</w:t>
      </w:r>
      <w:r w:rsidR="6D11E3DD">
        <w:t>. If when speaking to someone it becomes clear that the individual is a suspect and not a witness, the individual should be cautioned and no further</w:t>
      </w:r>
      <w:r w:rsidR="149E75A2">
        <w:t xml:space="preserve"> questions asked at that time. </w:t>
      </w:r>
      <w:r w:rsidR="00165EAA">
        <w:br/>
      </w:r>
      <w:r w:rsidR="002628E3" w:rsidRPr="00594556">
        <w:t>.</w:t>
      </w:r>
      <w:r w:rsidR="00F56BF8" w:rsidRPr="4D9882B1">
        <w:rPr>
          <w:b/>
          <w:bCs/>
        </w:rPr>
        <w:t xml:space="preserve"> </w:t>
      </w:r>
      <w:r w:rsidR="00DE12EA">
        <w:t>As specific g</w:t>
      </w:r>
      <w:r w:rsidR="002628E3" w:rsidRPr="00594556">
        <w:t>uidance on interviewing suspects</w:t>
      </w:r>
      <w:r w:rsidR="00DE12EA">
        <w:t xml:space="preserve"> has currently been withdrawn, inspect</w:t>
      </w:r>
      <w:r w:rsidR="00326283">
        <w:t>ors should seek IMG advice on</w:t>
      </w:r>
      <w:r w:rsidR="002628E3" w:rsidRPr="00594556">
        <w:t xml:space="preserve"> interviewing suspects.</w:t>
      </w:r>
    </w:p>
    <w:p w14:paraId="1B64DD48" w14:textId="23E3E809" w:rsidR="002628E3" w:rsidRPr="00D52117" w:rsidRDefault="002628E3" w:rsidP="00F56BF8">
      <w:pPr>
        <w:pStyle w:val="Heading2"/>
      </w:pPr>
      <w:bookmarkStart w:id="11" w:name="_Toc178176430"/>
      <w:r w:rsidRPr="00D52117">
        <w:t xml:space="preserve">Taking </w:t>
      </w:r>
      <w:r w:rsidR="005F4C0F">
        <w:t>a</w:t>
      </w:r>
      <w:r w:rsidRPr="00D52117">
        <w:t xml:space="preserve">dditional </w:t>
      </w:r>
      <w:r w:rsidR="005F4C0F">
        <w:t>s</w:t>
      </w:r>
      <w:r w:rsidRPr="00D52117">
        <w:t xml:space="preserve">tatements from </w:t>
      </w:r>
      <w:r w:rsidR="005F4C0F">
        <w:t>w</w:t>
      </w:r>
      <w:r w:rsidRPr="00D52117">
        <w:t>itnesses</w:t>
      </w:r>
      <w:bookmarkEnd w:id="11"/>
    </w:p>
    <w:p w14:paraId="0789CD28" w14:textId="5FAC0660" w:rsidR="002628E3" w:rsidRDefault="002628E3" w:rsidP="00F56BF8">
      <w:pPr>
        <w:pStyle w:val="NumberedPara"/>
        <w:rPr>
          <w:b/>
          <w:caps/>
        </w:rPr>
      </w:pPr>
      <w:r>
        <w:t>In most cases, a single session is sufficient to capture relevant evidence from a witness, but there may be instances where it is necessary to take a further statement from the same witness.</w:t>
      </w:r>
      <w:r w:rsidR="00F56BF8">
        <w:t xml:space="preserve"> </w:t>
      </w:r>
      <w:r>
        <w:t>This situation may arise, for example, where information comes to light after the first witness statement is taken which renders it necessary to take an additional statement from someone.</w:t>
      </w:r>
      <w:r w:rsidR="00F56BF8">
        <w:t xml:space="preserve"> </w:t>
      </w:r>
      <w:r>
        <w:t>Also, it may be necessary to re-visit a key witness in order to collect a more comprehensive, narrative, statement from them following a review of evidence and witness testimony.</w:t>
      </w:r>
    </w:p>
    <w:p w14:paraId="4C901B46" w14:textId="20189CB3" w:rsidR="002628E3" w:rsidRDefault="002628E3" w:rsidP="00F56BF8">
      <w:pPr>
        <w:pStyle w:val="NumberedPara"/>
        <w:rPr>
          <w:b/>
          <w:caps/>
        </w:rPr>
      </w:pPr>
      <w:r>
        <w:t>Being asked to give an additional statement may unsettle a witness, so the need for the additional statement must be explained to them.</w:t>
      </w:r>
      <w:r w:rsidR="00F56BF8">
        <w:t xml:space="preserve"> </w:t>
      </w:r>
      <w:r>
        <w:t>They should also be reassured by the inspector that this is not abnormal and does not signify that they are becoming a suspect.</w:t>
      </w:r>
      <w:r w:rsidR="00F56BF8">
        <w:t xml:space="preserve"> </w:t>
      </w:r>
      <w:r>
        <w:t>With this in mind, it is always good practice to conclude any statement taking session by thanking the witness for their help and making them aware that it might be necessary to speak with them again as part of an investigation.</w:t>
      </w:r>
    </w:p>
    <w:p w14:paraId="4F73188E" w14:textId="12555ABC" w:rsidR="002628E3" w:rsidRDefault="002628E3" w:rsidP="006652EB">
      <w:pPr>
        <w:pStyle w:val="Heading2"/>
      </w:pPr>
      <w:bookmarkStart w:id="12" w:name="_Toc178176431"/>
      <w:r>
        <w:t xml:space="preserve">Victims and </w:t>
      </w:r>
      <w:r w:rsidR="005F4C0F">
        <w:t>f</w:t>
      </w:r>
      <w:r>
        <w:t>amilies</w:t>
      </w:r>
      <w:bookmarkEnd w:id="12"/>
    </w:p>
    <w:p w14:paraId="0D81EE69" w14:textId="77777777" w:rsidR="002628E3" w:rsidRDefault="002628E3" w:rsidP="00F56BF8">
      <w:pPr>
        <w:pStyle w:val="NumberedPara"/>
        <w:rPr>
          <w:b/>
          <w:caps/>
        </w:rPr>
      </w:pPr>
      <w:r>
        <w:t xml:space="preserve">A victim is: </w:t>
      </w:r>
    </w:p>
    <w:p w14:paraId="4CA3D80F" w14:textId="77777777" w:rsidR="002628E3" w:rsidRPr="005F4C0F" w:rsidRDefault="002628E3" w:rsidP="005F4C0F">
      <w:pPr>
        <w:pStyle w:val="Bulletlist1"/>
      </w:pPr>
      <w:r w:rsidRPr="005F4C0F">
        <w:t xml:space="preserve">a person who has been injured or directly affected by an accident arising out of or in connection with work, </w:t>
      </w:r>
    </w:p>
    <w:p w14:paraId="44A48DD7" w14:textId="77777777" w:rsidR="002628E3" w:rsidRPr="005F4C0F" w:rsidRDefault="002628E3" w:rsidP="005F4C0F">
      <w:pPr>
        <w:pStyle w:val="Bulletlist1"/>
      </w:pPr>
      <w:r w:rsidRPr="005F4C0F">
        <w:t>or is a member of the bereaved family of someone who has died in connection with an incident at work.</w:t>
      </w:r>
    </w:p>
    <w:p w14:paraId="77E25B80" w14:textId="193D2C45" w:rsidR="002628E3" w:rsidRDefault="002628E3" w:rsidP="00F56BF8">
      <w:pPr>
        <w:pStyle w:val="NumberedPara"/>
        <w:rPr>
          <w:b/>
          <w:caps/>
        </w:rPr>
      </w:pPr>
      <w:r>
        <w:t>A victim can give important information about the circumstances of an event which should be treated as witness testimony as per the guidance in this document.</w:t>
      </w:r>
      <w:r w:rsidR="00F56BF8">
        <w:t xml:space="preserve"> </w:t>
      </w:r>
      <w:r>
        <w:t>It is important to treat a victim thoughtfully, as they may be emotionally affected by the incident.</w:t>
      </w:r>
    </w:p>
    <w:p w14:paraId="0FAE35F9" w14:textId="77777777" w:rsidR="005F4C0F" w:rsidRDefault="005F4C0F" w:rsidP="00F56BF8">
      <w:pPr>
        <w:pStyle w:val="NumberedPara"/>
        <w:sectPr w:rsidR="005F4C0F" w:rsidSect="005F4C0F">
          <w:pgSz w:w="11906" w:h="16838" w:code="9"/>
          <w:pgMar w:top="1440" w:right="1440" w:bottom="1440" w:left="1440" w:header="397" w:footer="397" w:gutter="0"/>
          <w:cols w:space="312"/>
          <w:docGrid w:linePitch="360"/>
        </w:sectPr>
      </w:pPr>
    </w:p>
    <w:p w14:paraId="41DD3B01" w14:textId="3A0A628C" w:rsidR="002628E3" w:rsidRPr="008F0384" w:rsidRDefault="002628E3" w:rsidP="00F56BF8">
      <w:pPr>
        <w:pStyle w:val="NumberedPara"/>
        <w:rPr>
          <w:b/>
          <w:caps/>
        </w:rPr>
      </w:pPr>
      <w:r>
        <w:lastRenderedPageBreak/>
        <w:t>A victim’s witness statement has the same requirements for factual content as any other witness statement since this could be used by a court to determine guilt in a prosecution.</w:t>
      </w:r>
      <w:r w:rsidR="00F56BF8">
        <w:t xml:space="preserve"> </w:t>
      </w:r>
      <w:r>
        <w:t>Should a prosecution result in a conviction, the court may also want to take into account the impact that the incident has had on a victim and for this purpose a Victim Personal Statement is taken.</w:t>
      </w:r>
      <w:r w:rsidR="00F56BF8">
        <w:t xml:space="preserve"> </w:t>
      </w:r>
      <w:r>
        <w:t>This gives the victim the opportunity to give a written statement noting their views and feelings on the incident and its impact on their health, ability and any other aspect of their personal life affected by the incident.</w:t>
      </w:r>
    </w:p>
    <w:p w14:paraId="5F2D78CB" w14:textId="6F8F0B8E" w:rsidR="002628E3" w:rsidRPr="00F04463" w:rsidRDefault="002628E3" w:rsidP="00F56BF8">
      <w:pPr>
        <w:pStyle w:val="NumberedPara"/>
        <w:rPr>
          <w:b/>
          <w:caps/>
        </w:rPr>
      </w:pPr>
      <w:r>
        <w:t>A victim witness statement or personal statement may be taken at the victim’s home.</w:t>
      </w:r>
      <w:r w:rsidR="00F56BF8">
        <w:t xml:space="preserve"> </w:t>
      </w:r>
      <w:r>
        <w:t xml:space="preserve">Under these circumstances it would not be appropriate for an inspector to visit alone, so it is particularly important that there are two inspectors present for the duration of the visit to </w:t>
      </w:r>
      <w:r w:rsidR="006652EB">
        <w:t>ensure of</w:t>
      </w:r>
      <w:r>
        <w:t xml:space="preserve"> inspector personal safety, and to protect against any claims of inspector impropriety.</w:t>
      </w:r>
    </w:p>
    <w:p w14:paraId="3D69DDEA" w14:textId="2628914B" w:rsidR="00F76394" w:rsidRDefault="00F76394" w:rsidP="00F56BF8">
      <w:pPr>
        <w:pStyle w:val="NumberedPara"/>
        <w:rPr>
          <w:b/>
          <w:caps/>
        </w:rPr>
      </w:pPr>
      <w:r>
        <w:t xml:space="preserve">Further guidance </w:t>
      </w:r>
      <w:r w:rsidR="00872A61">
        <w:t>can be found in ONR’s guidance on</w:t>
      </w:r>
      <w:r w:rsidR="00F14812">
        <w:t xml:space="preserve"> Victim Personal Statement in England and Wales </w:t>
      </w:r>
      <w:sdt>
        <w:sdtPr>
          <w:id w:val="-1609198580"/>
          <w:citation/>
        </w:sdtPr>
        <w:sdtEndPr/>
        <w:sdtContent>
          <w:r>
            <w:fldChar w:fldCharType="begin"/>
          </w:r>
          <w:r>
            <w:instrText xml:space="preserve"> CITATION VPS \l 2057 </w:instrText>
          </w:r>
          <w:r>
            <w:fldChar w:fldCharType="separate"/>
          </w:r>
          <w:r w:rsidR="00164846" w:rsidRPr="00164846">
            <w:rPr>
              <w:noProof/>
            </w:rPr>
            <w:t>[10]</w:t>
          </w:r>
          <w:r>
            <w:fldChar w:fldCharType="end"/>
          </w:r>
        </w:sdtContent>
      </w:sdt>
      <w:r w:rsidR="00532E29">
        <w:t>.</w:t>
      </w:r>
    </w:p>
    <w:p w14:paraId="198CD1AA" w14:textId="77777777" w:rsidR="006652EB" w:rsidRDefault="006652EB" w:rsidP="006652EB">
      <w:pPr>
        <w:pStyle w:val="Heading1"/>
        <w:sectPr w:rsidR="006652EB" w:rsidSect="005F4C0F">
          <w:pgSz w:w="11906" w:h="16838" w:code="9"/>
          <w:pgMar w:top="1440" w:right="1440" w:bottom="1440" w:left="1440" w:header="397" w:footer="397" w:gutter="0"/>
          <w:cols w:space="312"/>
          <w:docGrid w:linePitch="360"/>
        </w:sectPr>
      </w:pPr>
      <w:bookmarkStart w:id="13" w:name="_Toc32562389"/>
    </w:p>
    <w:p w14:paraId="4E6CCC12" w14:textId="60231B10" w:rsidR="006652EB" w:rsidRDefault="002628E3" w:rsidP="006652EB">
      <w:pPr>
        <w:pStyle w:val="Heading1"/>
      </w:pPr>
      <w:bookmarkStart w:id="14" w:name="_Toc178176432"/>
      <w:r>
        <w:lastRenderedPageBreak/>
        <w:t xml:space="preserve">Witness </w:t>
      </w:r>
      <w:r w:rsidR="005F4C0F">
        <w:t>s</w:t>
      </w:r>
      <w:r>
        <w:t xml:space="preserve">tatement </w:t>
      </w:r>
      <w:r w:rsidR="005F4C0F">
        <w:t>t</w:t>
      </w:r>
      <w:r>
        <w:t xml:space="preserve">aking </w:t>
      </w:r>
      <w:r w:rsidR="005F4C0F">
        <w:t>g</w:t>
      </w:r>
      <w:r>
        <w:t>uidance</w:t>
      </w:r>
      <w:bookmarkStart w:id="15" w:name="_Toc527356980"/>
      <w:bookmarkStart w:id="16" w:name="_Toc527356981"/>
      <w:bookmarkEnd w:id="14"/>
      <w:bookmarkEnd w:id="15"/>
    </w:p>
    <w:p w14:paraId="6E7FDF02" w14:textId="5B4583A5" w:rsidR="002628E3" w:rsidRDefault="002628E3" w:rsidP="006652EB">
      <w:pPr>
        <w:pStyle w:val="Heading2"/>
      </w:pPr>
      <w:bookmarkStart w:id="17" w:name="_Toc178176433"/>
      <w:r w:rsidRPr="00A8609B">
        <w:t>General</w:t>
      </w:r>
      <w:bookmarkEnd w:id="13"/>
      <w:bookmarkEnd w:id="16"/>
      <w:bookmarkEnd w:id="17"/>
    </w:p>
    <w:p w14:paraId="3A9B32B5" w14:textId="572F2BED" w:rsidR="002628E3" w:rsidRPr="00A8609B" w:rsidRDefault="002628E3" w:rsidP="00F56BF8">
      <w:pPr>
        <w:pStyle w:val="NumberedPara"/>
      </w:pPr>
      <w:r>
        <w:t>The following sections of this document have been compiled to complement ONR’s investigation practical training.</w:t>
      </w:r>
      <w:r w:rsidR="00F56BF8">
        <w:t xml:space="preserve"> </w:t>
      </w:r>
      <w:r>
        <w:t xml:space="preserve">It is not intended to be </w:t>
      </w:r>
      <w:r w:rsidR="001C1E0B">
        <w:t>overly prescriptive</w:t>
      </w:r>
      <w:r>
        <w:t>, but it is based on on-the-job learning from experienced investigators, encompassing the principles introduced above.</w:t>
      </w:r>
    </w:p>
    <w:p w14:paraId="6EF521A4" w14:textId="06D7A2CA" w:rsidR="002628E3" w:rsidRDefault="002628E3" w:rsidP="00F56BF8">
      <w:pPr>
        <w:pStyle w:val="NumberedPara"/>
      </w:pPr>
      <w:r>
        <w:t xml:space="preserve">An important first point to remember is that most witnesses have little or no experience of giving witness statements to </w:t>
      </w:r>
      <w:r w:rsidR="006652EB">
        <w:t>authorities,</w:t>
      </w:r>
      <w:r>
        <w:t xml:space="preserve"> and they may be nervous or apprehensive.</w:t>
      </w:r>
      <w:r w:rsidR="00F56BF8">
        <w:t xml:space="preserve"> </w:t>
      </w:r>
      <w:r>
        <w:t>This is normal and inspectors must bear this in mind and make witnesses at ease throughout the statement taking process.</w:t>
      </w:r>
      <w:r w:rsidR="00F56BF8">
        <w:t xml:space="preserve"> </w:t>
      </w:r>
      <w:r>
        <w:t>An anxious witness is unlikely to give the best quality information.</w:t>
      </w:r>
    </w:p>
    <w:p w14:paraId="254D884D" w14:textId="514753FC" w:rsidR="002628E3" w:rsidRPr="00A8609B" w:rsidRDefault="002628E3" w:rsidP="00F56BF8">
      <w:pPr>
        <w:pStyle w:val="NumberedPara"/>
      </w:pPr>
      <w:r>
        <w:t>Witness statements should normally be taken as soon as possible after an incident to ensure that the events are still fresh in the mind of the witness. The witness is likely to have discussed their evidence with others.</w:t>
      </w:r>
      <w:r w:rsidR="00F56BF8">
        <w:t xml:space="preserve"> </w:t>
      </w:r>
      <w:r>
        <w:t>Ask the witness if they have discussed the incident with anyone and if so, find out with whom and what was said.</w:t>
      </w:r>
    </w:p>
    <w:p w14:paraId="2A72A633" w14:textId="61ECBF37" w:rsidR="002628E3" w:rsidRPr="00A8609B" w:rsidRDefault="002628E3" w:rsidP="00F56BF8">
      <w:pPr>
        <w:pStyle w:val="NumberedPara"/>
      </w:pPr>
      <w:r>
        <w:t xml:space="preserve">Have sufficient paper copies of the ONR voluntary (LP70/LPS70) and compelled (LP7/LPS7) statement and continuation forms </w:t>
      </w:r>
      <w:r w:rsidR="3D7BF69B">
        <w:t xml:space="preserve">in case there are technical issues using </w:t>
      </w:r>
      <w:r>
        <w:t xml:space="preserve"> your </w:t>
      </w:r>
      <w:r w:rsidR="00090CE4">
        <w:t>computer</w:t>
      </w:r>
      <w:r>
        <w:t>. These are in the incident grab bags and additional copies can be obtained from the ONR Legal Forms section in HOW2. If possible, obtain a portable printer from the ONR I</w:t>
      </w:r>
      <w:r w:rsidR="002634FA">
        <w:t>M</w:t>
      </w:r>
      <w:r>
        <w:t xml:space="preserve">G and ensure that the appropriate software drivers are loaded onto your </w:t>
      </w:r>
      <w:r w:rsidR="0007006B">
        <w:t xml:space="preserve">computer </w:t>
      </w:r>
      <w:r>
        <w:t xml:space="preserve">and verified as working well in advance of going to site to meet a witness. </w:t>
      </w:r>
    </w:p>
    <w:p w14:paraId="0B5EBD29" w14:textId="77777777" w:rsidR="002628E3" w:rsidRPr="00A8609B" w:rsidRDefault="002628E3" w:rsidP="00F56BF8">
      <w:pPr>
        <w:pStyle w:val="NumberedPara"/>
      </w:pPr>
      <w:r>
        <w:t>Make sure:</w:t>
      </w:r>
    </w:p>
    <w:p w14:paraId="4C8B7E13" w14:textId="77777777" w:rsidR="002628E3" w:rsidRDefault="002628E3" w:rsidP="005F4C0F">
      <w:pPr>
        <w:pStyle w:val="Bulletlist1"/>
      </w:pPr>
      <w:r>
        <w:t xml:space="preserve">A room is made </w:t>
      </w:r>
      <w:r w:rsidRPr="00A8609B">
        <w:t>available where you are unlikely to be disturbed</w:t>
      </w:r>
      <w:r>
        <w:t xml:space="preserve"> or overheard</w:t>
      </w:r>
      <w:r w:rsidRPr="00A8609B">
        <w:t>.</w:t>
      </w:r>
    </w:p>
    <w:p w14:paraId="1E7070E0" w14:textId="01F26000" w:rsidR="002628E3" w:rsidRPr="00A8609B" w:rsidRDefault="71A13CE8" w:rsidP="005F4C0F">
      <w:pPr>
        <w:pStyle w:val="Bulletlist1"/>
      </w:pPr>
      <w:r>
        <w:t xml:space="preserve">Consider the need to be </w:t>
      </w:r>
      <w:r w:rsidR="002628E3">
        <w:t xml:space="preserve"> accompanied by a colleague if meeting a witness at their home.</w:t>
      </w:r>
    </w:p>
    <w:p w14:paraId="5AA71046" w14:textId="77777777" w:rsidR="002628E3" w:rsidRDefault="002628E3" w:rsidP="005F4C0F">
      <w:pPr>
        <w:pStyle w:val="Bulletlist1"/>
      </w:pPr>
      <w:r w:rsidRPr="00A8609B">
        <w:t>Witnesses are aware the statement taking process can take many hours, so they can make appropriate arrangements.</w:t>
      </w:r>
    </w:p>
    <w:p w14:paraId="56283188" w14:textId="77777777" w:rsidR="002628E3" w:rsidRPr="00A8609B" w:rsidRDefault="002628E3" w:rsidP="005F4C0F">
      <w:pPr>
        <w:pStyle w:val="Bulletlist1"/>
      </w:pPr>
      <w:r w:rsidRPr="00AE7B21">
        <w:t>The person being interviewed is a ‘witness of fact’ and is not, or c</w:t>
      </w:r>
      <w:r>
        <w:t>ould not be a potential suspect.</w:t>
      </w:r>
    </w:p>
    <w:p w14:paraId="26DEF837" w14:textId="77777777" w:rsidR="005F4C0F" w:rsidRDefault="005F4C0F" w:rsidP="005F4C0F">
      <w:pPr>
        <w:pStyle w:val="Bulletlist1"/>
        <w:sectPr w:rsidR="005F4C0F" w:rsidSect="005F4C0F">
          <w:pgSz w:w="11906" w:h="16838" w:code="9"/>
          <w:pgMar w:top="1440" w:right="1440" w:bottom="1440" w:left="1440" w:header="397" w:footer="397" w:gutter="0"/>
          <w:cols w:space="312"/>
          <w:docGrid w:linePitch="360"/>
        </w:sectPr>
      </w:pPr>
    </w:p>
    <w:p w14:paraId="5F012205" w14:textId="0FA275C2" w:rsidR="002628E3" w:rsidRPr="00A8609B" w:rsidRDefault="002628E3" w:rsidP="005F4C0F">
      <w:pPr>
        <w:pStyle w:val="Bulletlist1"/>
      </w:pPr>
      <w:r>
        <w:lastRenderedPageBreak/>
        <w:t>You have considered whether the witness is fit to be met or interviewed, including whether conducting the interview could significantly harm the person's physical or mental state or anything that they say might be considered unreliable in any subsequent court proceedings because of their physical or mental state.</w:t>
      </w:r>
      <w:r w:rsidR="359F7C1F">
        <w:t xml:space="preserve"> Check that the witness feels in good enough health to provide a statement. Consider the need for support to be available to the witness after the interv</w:t>
      </w:r>
      <w:r w:rsidR="00261FB3">
        <w:t>ie</w:t>
      </w:r>
      <w:r w:rsidR="359F7C1F">
        <w:t>w.</w:t>
      </w:r>
    </w:p>
    <w:p w14:paraId="4982FE12" w14:textId="77777777" w:rsidR="002628E3" w:rsidRPr="00A8609B" w:rsidRDefault="002628E3" w:rsidP="005F4C0F">
      <w:pPr>
        <w:pStyle w:val="Bulletlist1"/>
      </w:pPr>
      <w:r w:rsidRPr="00A8609B">
        <w:t>You have made appropriate arrangements if the witness is vulnerable, has difficulty under</w:t>
      </w:r>
      <w:r>
        <w:t xml:space="preserve">standing English, or has speech or </w:t>
      </w:r>
      <w:r w:rsidRPr="00A8609B">
        <w:t>reading difficulties.</w:t>
      </w:r>
    </w:p>
    <w:p w14:paraId="4159D3BA" w14:textId="6EB72D8B" w:rsidR="002628E3" w:rsidRPr="00A8609B" w:rsidRDefault="002628E3" w:rsidP="005F4C0F">
      <w:pPr>
        <w:pStyle w:val="Bulletlist1"/>
      </w:pPr>
      <w:r>
        <w:t>You have ready all the documents, articles and substances relating to the investigation that you may need to show or discuss with the witness.</w:t>
      </w:r>
      <w:r w:rsidR="75C175C6">
        <w:t>, and havbits with you that you intend showing or the witness is likely to refer to.</w:t>
      </w:r>
    </w:p>
    <w:p w14:paraId="2E1C6295" w14:textId="77777777" w:rsidR="002628E3" w:rsidRPr="00A8609B" w:rsidRDefault="002628E3" w:rsidP="005F4C0F">
      <w:pPr>
        <w:pStyle w:val="Bulletlist1"/>
      </w:pPr>
      <w:r>
        <w:t>You have had the chance to properly prepare for the statement taking process.</w:t>
      </w:r>
    </w:p>
    <w:p w14:paraId="11FECA12" w14:textId="52E5246E" w:rsidR="002628E3" w:rsidRPr="00FA4EA6" w:rsidRDefault="615CE305" w:rsidP="005F4C0F">
      <w:pPr>
        <w:pStyle w:val="ListParagraph"/>
      </w:pPr>
      <w:r>
        <w:t>You have sufficient evidence bags and exhibit labels to use, should the witness produce any physical evidence.</w:t>
      </w:r>
      <w:sdt>
        <w:sdtPr>
          <w:id w:val="-1364355466"/>
          <w:citation/>
        </w:sdtPr>
        <w:sdtEndPr/>
        <w:sdtContent>
          <w:r w:rsidR="006652EB">
            <w:fldChar w:fldCharType="begin"/>
          </w:r>
          <w:r w:rsidR="006652EB">
            <w:instrText xml:space="preserve"> CITATION HSE26 \l 2057 </w:instrText>
          </w:r>
          <w:r w:rsidR="006652EB">
            <w:fldChar w:fldCharType="separate"/>
          </w:r>
          <w:r w:rsidR="00164846" w:rsidRPr="00164846">
            <w:rPr>
              <w:noProof/>
            </w:rPr>
            <w:t>[11]</w:t>
          </w:r>
          <w:r w:rsidR="006652EB">
            <w:fldChar w:fldCharType="end"/>
          </w:r>
        </w:sdtContent>
      </w:sdt>
      <w:r w:rsidR="002628E3">
        <w:t>.</w:t>
      </w:r>
    </w:p>
    <w:p w14:paraId="769AC324" w14:textId="276DF70F" w:rsidR="002628E3" w:rsidRPr="00A8609B" w:rsidRDefault="002628E3" w:rsidP="00F56BF8">
      <w:pPr>
        <w:pStyle w:val="Heading2"/>
      </w:pPr>
      <w:bookmarkStart w:id="18" w:name="_Toc32562390"/>
      <w:bookmarkStart w:id="19" w:name="_Toc178176434"/>
      <w:r>
        <w:t xml:space="preserve">Meeting the </w:t>
      </w:r>
      <w:r w:rsidR="005F4C0F">
        <w:t>w</w:t>
      </w:r>
      <w:r>
        <w:t>itness</w:t>
      </w:r>
      <w:bookmarkEnd w:id="18"/>
      <w:bookmarkEnd w:id="19"/>
    </w:p>
    <w:p w14:paraId="2A3D3B88" w14:textId="77777777" w:rsidR="002628E3" w:rsidRPr="00FA4EA6" w:rsidRDefault="002628E3" w:rsidP="00F56BF8">
      <w:pPr>
        <w:pStyle w:val="NumberedPara"/>
      </w:pPr>
      <w:r>
        <w:t>Introduce yourself (provide business card).</w:t>
      </w:r>
    </w:p>
    <w:p w14:paraId="0A21A933" w14:textId="77777777" w:rsidR="002628E3" w:rsidRDefault="002628E3" w:rsidP="00F56BF8">
      <w:pPr>
        <w:pStyle w:val="NumberedPara"/>
      </w:pPr>
      <w:r>
        <w:t>Every attempt should be made to put witnesses at their ease. Explain why you are there and that the primary aim of taking a statement from them is to find out what happened, for example:</w:t>
      </w:r>
    </w:p>
    <w:p w14:paraId="779C963F" w14:textId="660B3C06" w:rsidR="00F56BF8" w:rsidRDefault="00F56BF8" w:rsidP="005F4C0F">
      <w:pPr>
        <w:pStyle w:val="Bulletlist1"/>
      </w:pPr>
      <w:r>
        <w:t xml:space="preserve">Following the event which occurred on DATE in the SITE/EVENT LOCATION when SUMMARY OF EVENT/MATTER THAT HAS RESULTED IN INVESTIGATION. If follow up enquiries conducted - ONR inspectors came to site in response to the event and spoke to a number of people, (including yourself), to find out what happened and for us (ONR) to determine the seriousness of the event. </w:t>
      </w:r>
    </w:p>
    <w:p w14:paraId="143BBC41" w14:textId="4D3CD397" w:rsidR="00F56BF8" w:rsidRPr="00FA4EA6" w:rsidRDefault="00F56BF8" w:rsidP="005F4C0F">
      <w:pPr>
        <w:pStyle w:val="Bulletlist1"/>
      </w:pPr>
      <w:r>
        <w:t>Following these follow up enquiries ONR concluded that the event merits a formal investigation to be undertaken. This means that we are obtaining witness statements and documentary evidence to support the ONR investigation.</w:t>
      </w:r>
    </w:p>
    <w:p w14:paraId="5CD599AF" w14:textId="77777777" w:rsidR="005F4C0F" w:rsidRDefault="005F4C0F" w:rsidP="00F56BF8">
      <w:pPr>
        <w:pStyle w:val="NumberedPara"/>
        <w:sectPr w:rsidR="005F4C0F" w:rsidSect="005F4C0F">
          <w:pgSz w:w="11906" w:h="16838" w:code="9"/>
          <w:pgMar w:top="1440" w:right="1440" w:bottom="1440" w:left="1440" w:header="397" w:footer="397" w:gutter="0"/>
          <w:cols w:space="312"/>
          <w:docGrid w:linePitch="360"/>
        </w:sectPr>
      </w:pPr>
    </w:p>
    <w:p w14:paraId="37C72CB7" w14:textId="4A7A4383" w:rsidR="002628E3" w:rsidRDefault="002628E3" w:rsidP="00F56BF8">
      <w:pPr>
        <w:pStyle w:val="NumberedPara"/>
      </w:pPr>
      <w:r>
        <w:lastRenderedPageBreak/>
        <w:t>Explain stage the ONR investigation is at, for example</w:t>
      </w:r>
      <w:r w:rsidR="00F56BF8">
        <w:t>:</w:t>
      </w:r>
    </w:p>
    <w:p w14:paraId="03BB4AF6" w14:textId="7C4AAFEF" w:rsidR="00F56BF8" w:rsidRPr="00FA4EA6" w:rsidRDefault="00F56BF8" w:rsidP="005F4C0F">
      <w:pPr>
        <w:pStyle w:val="Bulletlist1"/>
      </w:pPr>
      <w:r>
        <w:t xml:space="preserve">The investigation is at an early stage and so the outcome of the investigation hasn’t been decided. However, the outcome of the investigation can range from no action through to court action, i.e. prosecution. Once we’ve completed the formal investigation ONR will then make a decision regarding the investigation outcome based on those findings. </w:t>
      </w:r>
    </w:p>
    <w:p w14:paraId="35376606" w14:textId="34153C7A" w:rsidR="002628E3" w:rsidRDefault="002628E3" w:rsidP="00F56BF8">
      <w:pPr>
        <w:pStyle w:val="NumberedPara"/>
      </w:pPr>
      <w:r>
        <w:t>Explain purpose and process of taking statements, for example</w:t>
      </w:r>
      <w:r w:rsidR="00F56BF8">
        <w:t>:</w:t>
      </w:r>
    </w:p>
    <w:p w14:paraId="4190650F" w14:textId="77777777" w:rsidR="00F56BF8" w:rsidRPr="00A8609B" w:rsidRDefault="00F56BF8" w:rsidP="005F4C0F">
      <w:pPr>
        <w:pStyle w:val="Bulletlist1"/>
      </w:pPr>
      <w:r>
        <w:t xml:space="preserve">Our primary aim in taking statements is to find out what happened from people that we believe may have information that can help us. </w:t>
      </w:r>
    </w:p>
    <w:p w14:paraId="5B81C378" w14:textId="66247072" w:rsidR="00F56BF8" w:rsidRPr="00A8609B" w:rsidRDefault="00F56BF8" w:rsidP="005F4C0F">
      <w:pPr>
        <w:pStyle w:val="Bulletlist1"/>
      </w:pPr>
      <w:r>
        <w:t>We would like to take a voluntary statement, which means we will listen and take notes at first, then we would capture the key pieces of information you provide using (</w:t>
      </w:r>
      <w:r w:rsidRPr="7097B779">
        <w:rPr>
          <w:i/>
          <w:iCs/>
        </w:rPr>
        <w:t>as far as possible</w:t>
      </w:r>
      <w:r>
        <w:t>) your own words on this statement form</w:t>
      </w:r>
      <w:r w:rsidRPr="7097B779">
        <w:rPr>
          <w:i/>
          <w:iCs/>
        </w:rPr>
        <w:t xml:space="preserve"> (</w:t>
      </w:r>
      <w:r>
        <w:t>show witness form</w:t>
      </w:r>
      <w:r w:rsidRPr="7097B779">
        <w:rPr>
          <w:i/>
          <w:iCs/>
        </w:rPr>
        <w:t>)</w:t>
      </w:r>
      <w:r>
        <w:t xml:space="preserve">. You can change the statement if you want to, as it’s your statement. When you’re happy with it we will ask you to sign a declaration of truth at the end which says that it is true to the best of your knowledge and belief. </w:t>
      </w:r>
    </w:p>
    <w:p w14:paraId="1C34B653" w14:textId="77777777" w:rsidR="00F56BF8" w:rsidRPr="00A8609B" w:rsidRDefault="00F56BF8" w:rsidP="005F4C0F">
      <w:pPr>
        <w:pStyle w:val="Bulletlist1"/>
      </w:pPr>
      <w:r>
        <w:t>The advantage of a voluntary statement is that you’re giving the statement purely as a witness and nothing in the statement can be used against you (providing you tell the truth). The statement is the same statement that police officers take from witnesses. It can also be used as evidence in court, if the case goes that far, without you being present, unless anyone contests the evidence.</w:t>
      </w:r>
    </w:p>
    <w:p w14:paraId="2D435EED" w14:textId="1456DD44" w:rsidR="00F56BF8" w:rsidRPr="00AE6F4A" w:rsidRDefault="00F56BF8" w:rsidP="005F4C0F">
      <w:pPr>
        <w:pStyle w:val="Bulletlist1"/>
        <w:rPr>
          <w:b/>
        </w:rPr>
      </w:pPr>
      <w:r>
        <w:t xml:space="preserve">Statements are a ‘statement of fact’ – only dealing with things you have direct knowledge of. If you don’t know the answer to anything, just say so. </w:t>
      </w:r>
    </w:p>
    <w:p w14:paraId="683E8565" w14:textId="0C9D7C99" w:rsidR="00F56BF8" w:rsidRPr="00FA4EA6" w:rsidRDefault="00F56BF8" w:rsidP="005F4C0F">
      <w:pPr>
        <w:pStyle w:val="Bulletlist1"/>
      </w:pPr>
      <w:r>
        <w:t>Taking statements can be quite a slow process and can take time - so if you need a break, cigarette, coffee, or anything else at any time just let us know.</w:t>
      </w:r>
    </w:p>
    <w:p w14:paraId="79AEA4F6" w14:textId="77777777" w:rsidR="002628E3" w:rsidRDefault="002628E3" w:rsidP="00F56BF8">
      <w:pPr>
        <w:pStyle w:val="NumberedPara"/>
      </w:pPr>
      <w:r>
        <w:t>Check that the witness understands what they’ve been told, answer any questions they may have and check they are willing to provide a voluntary witness statement (note confirmation in notebook). Check whether they have discussed the matter with anyone else (note in notebook).</w:t>
      </w:r>
    </w:p>
    <w:p w14:paraId="3BFB5E8A" w14:textId="0FF5034A" w:rsidR="002628E3" w:rsidRPr="00885D81" w:rsidRDefault="002628E3" w:rsidP="00F56BF8">
      <w:pPr>
        <w:pStyle w:val="NumberedPara"/>
      </w:pPr>
      <w:r>
        <w:t xml:space="preserve">If the witness is reluctant to provide a voluntary witness statement, then inform them that you have powers as a warranted ONR inspector </w:t>
      </w:r>
      <w:r w:rsidR="00CA7781">
        <w:t>(</w:t>
      </w:r>
      <w:r>
        <w:t>s20(2) HSWA, or TEA Schedule 8, part 3, para 15</w:t>
      </w:r>
      <w:r w:rsidR="00CA7781">
        <w:t>)</w:t>
      </w:r>
      <w:r>
        <w:t xml:space="preserve"> to compel the witness to answer any questions that we have in relation to the matter under investigation. However, from an evidential standpoint, compelling witnesses to answer any questions in relation to an investigation is far less preferable to information being provided within a voluntary witness statement. </w:t>
      </w:r>
    </w:p>
    <w:p w14:paraId="3566A0A3" w14:textId="7FBA3A8B" w:rsidR="002628E3" w:rsidRPr="00885D81" w:rsidRDefault="002628E3" w:rsidP="00F56BF8">
      <w:pPr>
        <w:pStyle w:val="NumberedPara"/>
      </w:pPr>
      <w:r>
        <w:lastRenderedPageBreak/>
        <w:t xml:space="preserve">Inform the witness that ONR record these answers on a different form (show LP7 statement form) and that the witness still has to sign a declaration of truth, but if the statement is used as </w:t>
      </w:r>
      <w:r w:rsidR="00F56BF8">
        <w:t>evidence,</w:t>
      </w:r>
      <w:r>
        <w:t xml:space="preserve"> they would need to be present in court. Any answers given cannot be used as evidence against that person or their spouse or civil partner in any proceedings.</w:t>
      </w:r>
    </w:p>
    <w:p w14:paraId="3D2D5226" w14:textId="63732B14" w:rsidR="002628E3" w:rsidRDefault="002628E3" w:rsidP="00F56BF8">
      <w:pPr>
        <w:pStyle w:val="NumberedPara"/>
      </w:pPr>
      <w:r>
        <w:t xml:space="preserve">If a witness asks to have someone sit with them during the statement taking process, the presence of a third party could affect the confidentiality of the statement. Dissemination of the information could affect the integrity of that evidence and also the evidence of other witnesses. A witness is not entitled as a matter of law to have a legal adviser present when their statement is taken. </w:t>
      </w:r>
      <w:r w:rsidR="00F56BF8">
        <w:t>However,</w:t>
      </w:r>
      <w:r>
        <w:t xml:space="preserve"> the presence of a friend, safety or union representative, not connected with the event, may put them at ease and improve the quality of the statement.</w:t>
      </w:r>
      <w:r w:rsidR="00F56BF8">
        <w:t xml:space="preserve"> </w:t>
      </w:r>
      <w:r>
        <w:br/>
        <w:t>If you agree to allow such an individual, explain to them that they must not say anything to the witness during the statement taking and must not discuss what is said with other potential witnesses.</w:t>
      </w:r>
    </w:p>
    <w:p w14:paraId="0EB559D8" w14:textId="77777777" w:rsidR="002628E3" w:rsidRDefault="002628E3" w:rsidP="00F56BF8">
      <w:pPr>
        <w:pStyle w:val="NumberedPara"/>
      </w:pPr>
      <w:r>
        <w:t>There are a number of considerations that you might take into account when deciding whether to allow a third party to be present, including:</w:t>
      </w:r>
    </w:p>
    <w:p w14:paraId="5E44655F" w14:textId="77777777" w:rsidR="002628E3" w:rsidRDefault="002628E3" w:rsidP="005F4C0F">
      <w:pPr>
        <w:pStyle w:val="Bulletlist1"/>
      </w:pPr>
      <w:r>
        <w:t xml:space="preserve">Whether the third party may be a witness, or a potential suspect (e.g. a director or senior manager for a dutyholder); </w:t>
      </w:r>
    </w:p>
    <w:p w14:paraId="00F1C64E" w14:textId="77777777" w:rsidR="002628E3" w:rsidRDefault="002628E3" w:rsidP="005F4C0F">
      <w:pPr>
        <w:pStyle w:val="Bulletlist1"/>
      </w:pPr>
      <w:r>
        <w:t xml:space="preserve">Whether there is a risk that the third party may communicate the information to another witness or a potential suspect; </w:t>
      </w:r>
    </w:p>
    <w:p w14:paraId="56515B2D" w14:textId="77777777" w:rsidR="002628E3" w:rsidRDefault="002628E3" w:rsidP="005F4C0F">
      <w:pPr>
        <w:pStyle w:val="Bulletlist1"/>
      </w:pPr>
      <w:r>
        <w:t>Whether there is a risk that the presence of the third party may intimidate the witness or affect their cooperation.</w:t>
      </w:r>
    </w:p>
    <w:p w14:paraId="0A23BA13" w14:textId="78FFD999" w:rsidR="002628E3" w:rsidRDefault="00FF3ECB" w:rsidP="00F56BF8">
      <w:pPr>
        <w:pStyle w:val="NumberedPara"/>
      </w:pPr>
      <w:r>
        <w:t xml:space="preserve">Refer to HSE guidance on </w:t>
      </w:r>
      <w:r w:rsidR="002628E3" w:rsidRPr="00A8609B">
        <w:t>who can be present when taking statements</w:t>
      </w:r>
      <w:r w:rsidR="002628E3">
        <w:t xml:space="preserve"> </w:t>
      </w:r>
      <w:sdt>
        <w:sdtPr>
          <w:id w:val="561384470"/>
          <w:citation/>
        </w:sdtPr>
        <w:sdtEndPr/>
        <w:sdtContent>
          <w:r w:rsidR="0033055D">
            <w:fldChar w:fldCharType="begin"/>
          </w:r>
          <w:r w:rsidR="0033055D">
            <w:instrText xml:space="preserve"> CITATION HSE25 \l 2057 </w:instrText>
          </w:r>
          <w:r w:rsidR="0033055D">
            <w:fldChar w:fldCharType="separate"/>
          </w:r>
          <w:r w:rsidR="00164846" w:rsidRPr="00164846">
            <w:rPr>
              <w:noProof/>
            </w:rPr>
            <w:t>[12]</w:t>
          </w:r>
          <w:r w:rsidR="0033055D">
            <w:fldChar w:fldCharType="end"/>
          </w:r>
        </w:sdtContent>
      </w:sdt>
      <w:r w:rsidR="002628E3" w:rsidRPr="00A8609B">
        <w:t>, including some useful guidance on the managing the presence of solicitor/</w:t>
      </w:r>
      <w:r>
        <w:t xml:space="preserve"> </w:t>
      </w:r>
      <w:r w:rsidR="002628E3" w:rsidRPr="00A8609B">
        <w:t xml:space="preserve">representative who </w:t>
      </w:r>
      <w:r w:rsidR="002628E3">
        <w:t>may represent</w:t>
      </w:r>
      <w:r w:rsidR="002628E3" w:rsidRPr="00A8609B">
        <w:t xml:space="preserve"> a potential suspect.</w:t>
      </w:r>
    </w:p>
    <w:p w14:paraId="17A618FC" w14:textId="792029E8" w:rsidR="002628E3" w:rsidRPr="00A8609B" w:rsidRDefault="002628E3" w:rsidP="005741A4">
      <w:pPr>
        <w:pStyle w:val="Heading2"/>
      </w:pPr>
      <w:bookmarkStart w:id="20" w:name="_Toc32562391"/>
      <w:bookmarkStart w:id="21" w:name="_Toc178176435"/>
      <w:r>
        <w:t xml:space="preserve">Commencing </w:t>
      </w:r>
      <w:r w:rsidR="005F4C0F">
        <w:t>s</w:t>
      </w:r>
      <w:r>
        <w:t xml:space="preserve">tatement </w:t>
      </w:r>
      <w:r w:rsidR="005F4C0F">
        <w:t>t</w:t>
      </w:r>
      <w:r>
        <w:t>aking</w:t>
      </w:r>
      <w:bookmarkStart w:id="22" w:name="_Toc527356996"/>
      <w:bookmarkEnd w:id="20"/>
      <w:bookmarkEnd w:id="21"/>
      <w:bookmarkEnd w:id="22"/>
    </w:p>
    <w:p w14:paraId="5A194A38" w14:textId="77777777" w:rsidR="002628E3" w:rsidRPr="00FA4EA6" w:rsidRDefault="002628E3" w:rsidP="00F56BF8">
      <w:pPr>
        <w:pStyle w:val="NumberedPara"/>
      </w:pPr>
      <w:r>
        <w:t>Commence taking statement, taking into account the following points (where relevant):</w:t>
      </w:r>
    </w:p>
    <w:p w14:paraId="17413BE9" w14:textId="77777777" w:rsidR="002628E3" w:rsidRDefault="002628E3" w:rsidP="005F4C0F">
      <w:pPr>
        <w:pStyle w:val="Bulletlist1"/>
      </w:pPr>
      <w:r>
        <w:t xml:space="preserve">It can assist both you and the witness if you prepare an aide memoire of topics you want to cover, amending as necessary as the investigation progresses. Showing the witnesses your aide-memoire can help them settle into the statement taking process. However, explain that other topics may need to be covered depending on what the witness tells you. Aide memoires may be disclosable. </w:t>
      </w:r>
    </w:p>
    <w:p w14:paraId="79212BAB" w14:textId="77777777" w:rsidR="005F4C0F" w:rsidRDefault="005F4C0F" w:rsidP="005F4C0F">
      <w:pPr>
        <w:pStyle w:val="Bulletlist1"/>
        <w:sectPr w:rsidR="005F4C0F" w:rsidSect="005F4C0F">
          <w:pgSz w:w="11906" w:h="16838" w:code="9"/>
          <w:pgMar w:top="1440" w:right="1440" w:bottom="1440" w:left="1440" w:header="397" w:footer="397" w:gutter="0"/>
          <w:cols w:space="312"/>
          <w:docGrid w:linePitch="360"/>
        </w:sectPr>
      </w:pPr>
    </w:p>
    <w:p w14:paraId="3CA40CE5" w14:textId="77777777" w:rsidR="002628E3" w:rsidRDefault="002628E3" w:rsidP="005F4C0F">
      <w:pPr>
        <w:pStyle w:val="Bulletlist1"/>
      </w:pPr>
      <w:r>
        <w:lastRenderedPageBreak/>
        <w:t>When questioning witnesses, you should ask all relevant questions so as to satisfy your duty under CPIA 1996 to pursue all reasonable lines of inquiry, whether these point towards or away from any potential suspects.</w:t>
      </w:r>
    </w:p>
    <w:p w14:paraId="7C8F9051" w14:textId="77777777" w:rsidR="002628E3" w:rsidRDefault="002628E3" w:rsidP="005F4C0F">
      <w:pPr>
        <w:pStyle w:val="Bulletlist1"/>
      </w:pPr>
      <w:r>
        <w:t xml:space="preserve">Inspectors should remain alert to witnesses potentially incriminating themselves and be ready to stop taking a statement in the event this happens. Consider the order in which you speak to witnesses during the investigation planning and conduct stages to try and avoid this happening. Although unlikely, inspectors may also need to consider whether a caution needs to be administered, as required by the Police and Criminal Evidence Act 1984 (PACE). Additional requirements of PACE in this situation are outside the scope of this guide. </w:t>
      </w:r>
    </w:p>
    <w:p w14:paraId="2AA07F8B" w14:textId="72A6C1FC" w:rsidR="002628E3" w:rsidRDefault="002628E3" w:rsidP="005F4C0F">
      <w:pPr>
        <w:pStyle w:val="Bulletlist1"/>
      </w:pPr>
      <w:r>
        <w:t>Whilst not currently required by the Criminal Procedure Rules</w:t>
      </w:r>
      <w:r w:rsidR="001B43CE">
        <w:t xml:space="preserve"> </w:t>
      </w:r>
      <w:sdt>
        <w:sdtPr>
          <w:id w:val="802192558"/>
          <w:citation/>
        </w:sdtPr>
        <w:sdtEndPr/>
        <w:sdtContent>
          <w:r>
            <w:fldChar w:fldCharType="begin"/>
          </w:r>
          <w:r>
            <w:instrText xml:space="preserve"> CITATION CPR \l 2057 </w:instrText>
          </w:r>
          <w:r>
            <w:fldChar w:fldCharType="separate"/>
          </w:r>
          <w:r w:rsidR="00164846" w:rsidRPr="00164846">
            <w:t>[13]</w:t>
          </w:r>
          <w:r>
            <w:fldChar w:fldCharType="end"/>
          </w:r>
        </w:sdtContent>
      </w:sdt>
      <w:r>
        <w:t xml:space="preserve"> that govern how investigation material should be referenced and described by witnesses in their statements, it can nevertheless be helpful to ask the witness to sign the LP Mat</w:t>
      </w:r>
      <w:r w:rsidR="00F32EE4">
        <w:t>erial</w:t>
      </w:r>
      <w:r>
        <w:t xml:space="preserve"> 1 form to confirm </w:t>
      </w:r>
      <w:r w:rsidR="003C1C60">
        <w:t>any</w:t>
      </w:r>
      <w:r>
        <w:t xml:space="preserve"> document</w:t>
      </w:r>
      <w:r w:rsidR="00EE6C50">
        <w:t>(s)</w:t>
      </w:r>
      <w:r>
        <w:t xml:space="preserve"> they were shown at the time of their interview.</w:t>
      </w:r>
    </w:p>
    <w:p w14:paraId="6234BFEE" w14:textId="77777777" w:rsidR="00F56BF8" w:rsidRDefault="002628E3" w:rsidP="005F4C0F">
      <w:pPr>
        <w:pStyle w:val="Bulletlist1"/>
      </w:pPr>
      <w:r>
        <w:t>Witness statements should be drafted so that they are concise and to the point. They should only deal with matters within the direct knowledge of the witness, for example</w:t>
      </w:r>
      <w:r w:rsidR="00F56BF8">
        <w:t>, start the statement with text such as:</w:t>
      </w:r>
    </w:p>
    <w:p w14:paraId="3D5880EB" w14:textId="422A0CAA" w:rsidR="00F56BF8" w:rsidRDefault="00F56BF8" w:rsidP="005F4C0F">
      <w:pPr>
        <w:pStyle w:val="Bulletlist1"/>
        <w:numPr>
          <w:ilvl w:val="0"/>
          <w:numId w:val="0"/>
        </w:numPr>
        <w:ind w:left="1440"/>
      </w:pPr>
      <w:r w:rsidRPr="00A8609B">
        <w:t>‘My name is CA</w:t>
      </w:r>
      <w:r>
        <w:t>PITAL LETTERS…I am employed by… I work in…as a…</w:t>
      </w:r>
      <w:r w:rsidRPr="00A8609B">
        <w:t>The plant process is….</w:t>
      </w:r>
      <w:r>
        <w:t xml:space="preserve"> </w:t>
      </w:r>
      <w:r w:rsidRPr="00A8609B">
        <w:t>I h</w:t>
      </w:r>
      <w:r>
        <w:t>ave worked for the company for…</w:t>
      </w:r>
      <w:r w:rsidRPr="00A8609B">
        <w:t xml:space="preserve"> years and am paid weekly/monthly. My income tax and National Insurance contributions are taken from my wages before I receive them. I</w:t>
      </w:r>
      <w:r>
        <w:t xml:space="preserve"> have worked in the plant for…</w:t>
      </w:r>
      <w:r w:rsidRPr="00A8609B">
        <w:t xml:space="preserve"> My line manager is……”“I was working ….I did, I saw….”</w:t>
      </w:r>
    </w:p>
    <w:p w14:paraId="260479EB" w14:textId="77777777" w:rsidR="002628E3" w:rsidRDefault="002628E3" w:rsidP="00F56BF8">
      <w:pPr>
        <w:pStyle w:val="NumberedPara"/>
      </w:pPr>
      <w:r>
        <w:t>Make sure the witness clearly communicates their knowledge of the matter such that a person unfamiliar with the matter under investigation would understand the information the witness is providing in their statement. Explain any acronyms, or any site/organisation specific terms used by the witness.</w:t>
      </w:r>
    </w:p>
    <w:p w14:paraId="14C6016B" w14:textId="26642054" w:rsidR="002628E3" w:rsidRDefault="002628E3" w:rsidP="00F56BF8">
      <w:pPr>
        <w:pStyle w:val="NumberedPara"/>
      </w:pPr>
      <w:r>
        <w:t xml:space="preserve">If the witness is producing documents in their witness statement, refer </w:t>
      </w:r>
      <w:r w:rsidR="00670075">
        <w:t xml:space="preserve">ONR guidance </w:t>
      </w:r>
      <w:sdt>
        <w:sdtPr>
          <w:id w:val="-1924795959"/>
          <w:citation/>
        </w:sdtPr>
        <w:sdtEndPr/>
        <w:sdtContent>
          <w:r w:rsidR="00C775AF">
            <w:fldChar w:fldCharType="begin"/>
          </w:r>
          <w:r w:rsidR="00C775AF">
            <w:instrText xml:space="preserve"> CITATION ONR267 \l 2057 </w:instrText>
          </w:r>
          <w:r w:rsidR="00C775AF">
            <w:fldChar w:fldCharType="separate"/>
          </w:r>
          <w:r w:rsidR="00164846" w:rsidRPr="00164846">
            <w:rPr>
              <w:noProof/>
            </w:rPr>
            <w:t>[14]</w:t>
          </w:r>
          <w:r w:rsidR="00C775AF">
            <w:fldChar w:fldCharType="end"/>
          </w:r>
        </w:sdtContent>
      </w:sdt>
      <w:r>
        <w:t xml:space="preserve"> and use the ONR LP Mat</w:t>
      </w:r>
      <w:r w:rsidR="00F005EB">
        <w:t>erial</w:t>
      </w:r>
      <w:r>
        <w:t xml:space="preserve"> 1 forms referred to in the guidance, where appropriate. Include text such as:</w:t>
      </w:r>
    </w:p>
    <w:p w14:paraId="4D3EAFC3" w14:textId="78E9B509" w:rsidR="00F56BF8" w:rsidRDefault="00F56BF8" w:rsidP="005F4C0F">
      <w:pPr>
        <w:pStyle w:val="Bulletlist1"/>
      </w:pPr>
      <w:r>
        <w:t>I gave ONR Inspector … a copy of (report/procedure/work instruction reference) which is (clearly describe the document in their words). I produce the document/ material/sample/photograph that has been given a reference number of ABC 1.</w:t>
      </w:r>
    </w:p>
    <w:p w14:paraId="04575A7F" w14:textId="77777777" w:rsidR="005F4C0F" w:rsidRDefault="005F4C0F" w:rsidP="00F56BF8">
      <w:pPr>
        <w:pStyle w:val="NumberedPara"/>
        <w:sectPr w:rsidR="005F4C0F" w:rsidSect="005F4C0F">
          <w:pgSz w:w="11906" w:h="16838" w:code="9"/>
          <w:pgMar w:top="1440" w:right="1440" w:bottom="1440" w:left="1440" w:header="397" w:footer="397" w:gutter="0"/>
          <w:cols w:space="312"/>
          <w:docGrid w:linePitch="360"/>
        </w:sectPr>
      </w:pPr>
    </w:p>
    <w:p w14:paraId="46537DAD" w14:textId="77777777" w:rsidR="002628E3" w:rsidRDefault="002628E3" w:rsidP="00F56BF8">
      <w:pPr>
        <w:pStyle w:val="NumberedPara"/>
      </w:pPr>
      <w:r>
        <w:lastRenderedPageBreak/>
        <w:t xml:space="preserve">Get confirmation (if relevant) that the material is a true and accurate record and/or hasn’t been altered or amended from when it was provided to ONR. This is particularly relevant for any digital material such as e-mails or photographs that has been printed and shown to witnesses. </w:t>
      </w:r>
    </w:p>
    <w:p w14:paraId="0C09432C" w14:textId="77777777" w:rsidR="002628E3" w:rsidRDefault="002628E3" w:rsidP="00F56BF8">
      <w:pPr>
        <w:pStyle w:val="NumberedPara"/>
      </w:pPr>
      <w:r>
        <w:t>If the witness refers to documents shown to them in their statement, make sure the reference number is included in the statement text along with a description that clearly describes the material they are being shown, for example:</w:t>
      </w:r>
    </w:p>
    <w:p w14:paraId="2CBC63E8" w14:textId="52518AEE" w:rsidR="00F56BF8" w:rsidRDefault="00F56BF8" w:rsidP="005F4C0F">
      <w:pPr>
        <w:pStyle w:val="Bulletlist1"/>
      </w:pPr>
      <w:r>
        <w:t>I have been shown a document by ONR Inspector … that has reference number (ABC1) - I can confirm that this 16 page document titled … is the (description of document) and is dated (…).</w:t>
      </w:r>
    </w:p>
    <w:p w14:paraId="2F5EC953" w14:textId="77777777" w:rsidR="002628E3" w:rsidRDefault="002628E3" w:rsidP="00F56BF8">
      <w:pPr>
        <w:pStyle w:val="NumberedPara"/>
      </w:pPr>
      <w:r>
        <w:t xml:space="preserve">Make sure the witness describes (in their words) the relevance (or otherwise) of the material they have produced or referred to, including whether they have seen the material before. Any descriptions of documents, material or photographs need to be captured in sufficient detail to ensure that ONR can demonstrate the integrity of the material throughout the investigation; and satisfy all applicable standards if the material is subsequently used as evidence in court proceedings. </w:t>
      </w:r>
    </w:p>
    <w:p w14:paraId="6297A58C" w14:textId="2B25A0E1" w:rsidR="002628E3" w:rsidRDefault="002628E3" w:rsidP="005F4C0F">
      <w:pPr>
        <w:pStyle w:val="Heading2"/>
      </w:pPr>
      <w:bookmarkStart w:id="23" w:name="_Toc32562392"/>
      <w:bookmarkStart w:id="24" w:name="_Toc178176436"/>
      <w:r w:rsidRPr="00A8609B">
        <w:t>Completing</w:t>
      </w:r>
      <w:r w:rsidR="005F4C0F">
        <w:t xml:space="preserve"> s</w:t>
      </w:r>
      <w:r w:rsidRPr="00A8609B">
        <w:t xml:space="preserve">tatement </w:t>
      </w:r>
      <w:r w:rsidR="005F4C0F">
        <w:t>t</w:t>
      </w:r>
      <w:r w:rsidRPr="00A8609B">
        <w:t>aking</w:t>
      </w:r>
      <w:bookmarkEnd w:id="23"/>
      <w:bookmarkEnd w:id="24"/>
    </w:p>
    <w:p w14:paraId="6EB6C94B" w14:textId="77777777" w:rsidR="002628E3" w:rsidRPr="00A8609B" w:rsidRDefault="002628E3" w:rsidP="00F56BF8">
      <w:pPr>
        <w:pStyle w:val="NumberedPara"/>
      </w:pPr>
      <w:r>
        <w:t>Make sure of the following when completing taking a witness statement:</w:t>
      </w:r>
    </w:p>
    <w:p w14:paraId="75552F7D" w14:textId="77777777" w:rsidR="002628E3" w:rsidRPr="00A8609B" w:rsidRDefault="002628E3" w:rsidP="005F4C0F">
      <w:pPr>
        <w:pStyle w:val="Bulletlist1"/>
      </w:pPr>
      <w:r>
        <w:t>The witness reads their statement, or you read it on their behalf if they need assistance, and they are content with all of the text, offering them the opportunity to change any aspect of the statement they may query before they sign the statement.</w:t>
      </w:r>
    </w:p>
    <w:p w14:paraId="3F10B9A5" w14:textId="5820FDA0" w:rsidR="002628E3" w:rsidRPr="00A8609B" w:rsidRDefault="002628E3" w:rsidP="005F4C0F">
      <w:pPr>
        <w:pStyle w:val="Bulletlist1"/>
      </w:pPr>
      <w:r>
        <w:t xml:space="preserve">The witness initials any alterations or mistakes or </w:t>
      </w:r>
      <w:r w:rsidR="0B3E8923">
        <w:t>correct digital typing.</w:t>
      </w:r>
      <w:r>
        <w:t xml:space="preserve"> The witness reads the declaration on page 1 and then signs </w:t>
      </w:r>
      <w:r w:rsidR="055C24E1">
        <w:t xml:space="preserve">digitally </w:t>
      </w:r>
      <w:r>
        <w:t>(</w:t>
      </w:r>
      <w:r w:rsidR="33C8E1DC">
        <w:t>using digital pen not type printed)</w:t>
      </w:r>
      <w:r>
        <w:t xml:space="preserve"> under the declaration and each page of the statement</w:t>
      </w:r>
      <w:r w:rsidR="08042164">
        <w:t>, exc</w:t>
      </w:r>
      <w:r w:rsidR="00012024">
        <w:t>ep</w:t>
      </w:r>
      <w:r w:rsidR="08042164">
        <w:t>t for the last page of the statement, where the signature is made immediately after the last word of the statement</w:t>
      </w:r>
    </w:p>
    <w:p w14:paraId="7FAED032" w14:textId="6B2E4A05" w:rsidR="002628E3" w:rsidRPr="00A8609B" w:rsidRDefault="002628E3" w:rsidP="005F4C0F">
      <w:pPr>
        <w:pStyle w:val="Bulletlist1"/>
      </w:pPr>
      <w:r>
        <w:t>The statement has no unused spaces within the form, and asections on the statement form have been completed.</w:t>
      </w:r>
    </w:p>
    <w:p w14:paraId="70760586" w14:textId="77777777" w:rsidR="002628E3" w:rsidRPr="00A8609B" w:rsidRDefault="002628E3" w:rsidP="005F4C0F">
      <w:pPr>
        <w:pStyle w:val="Bulletlist1"/>
      </w:pPr>
      <w:r>
        <w:t>The details on the back of the statement form are completed.</w:t>
      </w:r>
    </w:p>
    <w:p w14:paraId="04D14B88" w14:textId="52A2F4A8" w:rsidR="002628E3" w:rsidRPr="00A8609B" w:rsidRDefault="002628E3" w:rsidP="005F4C0F">
      <w:pPr>
        <w:pStyle w:val="Bulletlist1"/>
      </w:pPr>
      <w:r>
        <w:t xml:space="preserve">All pages are numbered and have witness’ full name at top. </w:t>
      </w:r>
    </w:p>
    <w:p w14:paraId="6C4B4558" w14:textId="77777777" w:rsidR="002628E3" w:rsidRDefault="002628E3" w:rsidP="005F4C0F">
      <w:pPr>
        <w:pStyle w:val="Bulletlist1"/>
      </w:pPr>
      <w:r>
        <w:t>The witness knows you may need to speak to them again.</w:t>
      </w:r>
    </w:p>
    <w:p w14:paraId="32A6B20B" w14:textId="77777777" w:rsidR="00357F16" w:rsidRDefault="00357F16" w:rsidP="005F4C0F">
      <w:pPr>
        <w:pStyle w:val="Bulletlist1"/>
        <w:numPr>
          <w:ilvl w:val="0"/>
          <w:numId w:val="0"/>
        </w:numPr>
      </w:pPr>
    </w:p>
    <w:p w14:paraId="53BBC3BA" w14:textId="77777777" w:rsidR="00357F16" w:rsidRDefault="00357F16" w:rsidP="00357F16">
      <w:pPr>
        <w:pStyle w:val="Heading1"/>
        <w:numPr>
          <w:ilvl w:val="0"/>
          <w:numId w:val="0"/>
        </w:numPr>
        <w:ind w:left="851" w:hanging="851"/>
        <w:sectPr w:rsidR="00357F16" w:rsidSect="005F4C0F">
          <w:pgSz w:w="11906" w:h="16838" w:code="9"/>
          <w:pgMar w:top="1440" w:right="1440" w:bottom="1440" w:left="1440" w:header="397" w:footer="397" w:gutter="0"/>
          <w:cols w:space="312"/>
          <w:docGrid w:linePitch="360"/>
        </w:sectPr>
      </w:pPr>
    </w:p>
    <w:bookmarkStart w:id="25" w:name="_Toc178176437" w:displacedByCustomXml="next"/>
    <w:sdt>
      <w:sdtPr>
        <w:rPr>
          <w:color w:val="auto"/>
          <w:sz w:val="24"/>
          <w:szCs w:val="24"/>
        </w:rPr>
        <w:id w:val="-838070556"/>
        <w:docPartObj>
          <w:docPartGallery w:val="Bibliographies"/>
          <w:docPartUnique/>
        </w:docPartObj>
      </w:sdtPr>
      <w:sdtEndPr/>
      <w:sdtContent>
        <w:p w14:paraId="361E063F" w14:textId="67D810BB" w:rsidR="00357F16" w:rsidRDefault="00357F16" w:rsidP="00357F16">
          <w:pPr>
            <w:pStyle w:val="Heading1"/>
            <w:numPr>
              <w:ilvl w:val="0"/>
              <w:numId w:val="0"/>
            </w:numPr>
            <w:ind w:left="851" w:hanging="851"/>
          </w:pPr>
          <w:r>
            <w:t>References</w:t>
          </w:r>
          <w:bookmarkEnd w:id="25"/>
        </w:p>
        <w:sdt>
          <w:sdtPr>
            <w:id w:val="-573587230"/>
            <w:bibliography/>
          </w:sdtPr>
          <w:sdtEndPr/>
          <w:sdtContent>
            <w:p w14:paraId="7C80E95B" w14:textId="77777777" w:rsidR="00164846" w:rsidRDefault="00357F1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164846" w14:paraId="341A317B" w14:textId="77777777" w:rsidTr="005F4C0F">
                <w:trPr>
                  <w:divId w:val="1231379996"/>
                  <w:tblCellSpacing w:w="15" w:type="dxa"/>
                </w:trPr>
                <w:tc>
                  <w:tcPr>
                    <w:tcW w:w="368" w:type="pct"/>
                    <w:hideMark/>
                  </w:tcPr>
                  <w:p w14:paraId="6DCB88AE" w14:textId="5747E74A" w:rsidR="00164846" w:rsidRDefault="00164846" w:rsidP="005F4C0F">
                    <w:pPr>
                      <w:pStyle w:val="Bibliography"/>
                      <w:spacing w:after="120"/>
                      <w:rPr>
                        <w:noProof/>
                        <w:szCs w:val="24"/>
                      </w:rPr>
                    </w:pPr>
                    <w:r>
                      <w:rPr>
                        <w:noProof/>
                      </w:rPr>
                      <w:t xml:space="preserve">[1] </w:t>
                    </w:r>
                  </w:p>
                </w:tc>
                <w:tc>
                  <w:tcPr>
                    <w:tcW w:w="4582" w:type="pct"/>
                    <w:hideMark/>
                  </w:tcPr>
                  <w:p w14:paraId="3447732C" w14:textId="77777777" w:rsidR="00164846" w:rsidRDefault="00164846" w:rsidP="005F4C0F">
                    <w:pPr>
                      <w:pStyle w:val="Bibliography"/>
                      <w:spacing w:after="120"/>
                      <w:rPr>
                        <w:noProof/>
                      </w:rPr>
                    </w:pPr>
                    <w:r>
                      <w:rPr>
                        <w:noProof/>
                      </w:rPr>
                      <w:t>ONR, “ONR-ENF-GD-005 - Conducting Investigations”.</w:t>
                    </w:r>
                  </w:p>
                </w:tc>
              </w:tr>
              <w:tr w:rsidR="00164846" w:rsidRPr="0039619C" w14:paraId="4DC77BED" w14:textId="77777777" w:rsidTr="005F4C0F">
                <w:trPr>
                  <w:divId w:val="1231379996"/>
                  <w:tblCellSpacing w:w="15" w:type="dxa"/>
                </w:trPr>
                <w:tc>
                  <w:tcPr>
                    <w:tcW w:w="368" w:type="pct"/>
                    <w:hideMark/>
                  </w:tcPr>
                  <w:p w14:paraId="6BE914FF" w14:textId="77777777" w:rsidR="00164846" w:rsidRDefault="00164846" w:rsidP="005F4C0F">
                    <w:pPr>
                      <w:pStyle w:val="Bibliography"/>
                      <w:spacing w:after="120"/>
                      <w:rPr>
                        <w:noProof/>
                      </w:rPr>
                    </w:pPr>
                    <w:r>
                      <w:rPr>
                        <w:noProof/>
                      </w:rPr>
                      <w:t xml:space="preserve">[2] </w:t>
                    </w:r>
                  </w:p>
                </w:tc>
                <w:tc>
                  <w:tcPr>
                    <w:tcW w:w="4582" w:type="pct"/>
                    <w:hideMark/>
                  </w:tcPr>
                  <w:p w14:paraId="67D76841" w14:textId="77777777" w:rsidR="00164846" w:rsidRPr="0039619C" w:rsidRDefault="00164846" w:rsidP="005F4C0F">
                    <w:pPr>
                      <w:pStyle w:val="Bibliography"/>
                      <w:spacing w:after="120"/>
                      <w:rPr>
                        <w:noProof/>
                        <w:lang w:val="fr-FR"/>
                      </w:rPr>
                    </w:pPr>
                    <w:r>
                      <w:rPr>
                        <w:noProof/>
                      </w:rPr>
                      <w:t xml:space="preserve">CPS, “Witness Anonymity (The Director's Guidance),” December 2009. </w:t>
                    </w:r>
                    <w:r w:rsidRPr="0039619C">
                      <w:rPr>
                        <w:noProof/>
                        <w:lang w:val="fr-FR"/>
                      </w:rPr>
                      <w:t>[Online]. Available: https://www.cps.gov.uk/legal-guidance/witness-anonymity-directors-guidance.</w:t>
                    </w:r>
                  </w:p>
                </w:tc>
              </w:tr>
              <w:tr w:rsidR="00164846" w14:paraId="1F87C5FF" w14:textId="77777777" w:rsidTr="005F4C0F">
                <w:trPr>
                  <w:divId w:val="1231379996"/>
                  <w:tblCellSpacing w:w="15" w:type="dxa"/>
                </w:trPr>
                <w:tc>
                  <w:tcPr>
                    <w:tcW w:w="368" w:type="pct"/>
                    <w:hideMark/>
                  </w:tcPr>
                  <w:p w14:paraId="78EA05AA" w14:textId="77777777" w:rsidR="00164846" w:rsidRDefault="00164846" w:rsidP="005F4C0F">
                    <w:pPr>
                      <w:pStyle w:val="Bibliography"/>
                      <w:spacing w:after="120"/>
                      <w:rPr>
                        <w:noProof/>
                      </w:rPr>
                    </w:pPr>
                    <w:r>
                      <w:rPr>
                        <w:noProof/>
                      </w:rPr>
                      <w:t xml:space="preserve">[3] </w:t>
                    </w:r>
                  </w:p>
                </w:tc>
                <w:tc>
                  <w:tcPr>
                    <w:tcW w:w="4582" w:type="pct"/>
                    <w:hideMark/>
                  </w:tcPr>
                  <w:p w14:paraId="44E85167" w14:textId="77777777" w:rsidR="00164846" w:rsidRDefault="00164846" w:rsidP="005F4C0F">
                    <w:pPr>
                      <w:pStyle w:val="Bibliography"/>
                      <w:spacing w:after="120"/>
                      <w:rPr>
                        <w:noProof/>
                      </w:rPr>
                    </w:pPr>
                    <w:r>
                      <w:rPr>
                        <w:i/>
                        <w:iCs/>
                        <w:noProof/>
                      </w:rPr>
                      <w:t>ONR-DOC-TEMP-057 - LP70 Statement of Witness &amp; ONR-DOC-TEMP-058 - LP70 Statement of Witness continuation sheet.</w:t>
                    </w:r>
                    <w:r>
                      <w:rPr>
                        <w:noProof/>
                      </w:rPr>
                      <w:t xml:space="preserve"> </w:t>
                    </w:r>
                  </w:p>
                </w:tc>
              </w:tr>
              <w:tr w:rsidR="00164846" w14:paraId="7F372577" w14:textId="77777777" w:rsidTr="005F4C0F">
                <w:trPr>
                  <w:divId w:val="1231379996"/>
                  <w:tblCellSpacing w:w="15" w:type="dxa"/>
                </w:trPr>
                <w:tc>
                  <w:tcPr>
                    <w:tcW w:w="368" w:type="pct"/>
                    <w:hideMark/>
                  </w:tcPr>
                  <w:p w14:paraId="36C3787E" w14:textId="77777777" w:rsidR="00164846" w:rsidRDefault="00164846" w:rsidP="005F4C0F">
                    <w:pPr>
                      <w:pStyle w:val="Bibliography"/>
                      <w:spacing w:after="120"/>
                      <w:rPr>
                        <w:noProof/>
                      </w:rPr>
                    </w:pPr>
                    <w:r>
                      <w:rPr>
                        <w:noProof/>
                      </w:rPr>
                      <w:t xml:space="preserve">[4] </w:t>
                    </w:r>
                  </w:p>
                </w:tc>
                <w:tc>
                  <w:tcPr>
                    <w:tcW w:w="4582" w:type="pct"/>
                    <w:hideMark/>
                  </w:tcPr>
                  <w:p w14:paraId="03F23DBD" w14:textId="77777777" w:rsidR="00164846" w:rsidRDefault="00164846" w:rsidP="005F4C0F">
                    <w:pPr>
                      <w:pStyle w:val="Bibliography"/>
                      <w:spacing w:after="120"/>
                      <w:rPr>
                        <w:noProof/>
                      </w:rPr>
                    </w:pPr>
                    <w:r>
                      <w:rPr>
                        <w:i/>
                        <w:iCs/>
                        <w:noProof/>
                      </w:rPr>
                      <w:t>ONR-DOC-TEMP-163 - LPS 70 Statement of witness Scotland &amp; ONR-DOC-TEMP-162 - LPS 70 Statement of witness Scotland continuation sheet.</w:t>
                    </w:r>
                    <w:r>
                      <w:rPr>
                        <w:noProof/>
                      </w:rPr>
                      <w:t xml:space="preserve"> </w:t>
                    </w:r>
                  </w:p>
                </w:tc>
              </w:tr>
              <w:tr w:rsidR="00164846" w14:paraId="437BF500" w14:textId="77777777" w:rsidTr="005F4C0F">
                <w:trPr>
                  <w:divId w:val="1231379996"/>
                  <w:tblCellSpacing w:w="15" w:type="dxa"/>
                </w:trPr>
                <w:tc>
                  <w:tcPr>
                    <w:tcW w:w="368" w:type="pct"/>
                    <w:hideMark/>
                  </w:tcPr>
                  <w:p w14:paraId="01A55413" w14:textId="77777777" w:rsidR="00164846" w:rsidRDefault="00164846" w:rsidP="005F4C0F">
                    <w:pPr>
                      <w:pStyle w:val="Bibliography"/>
                      <w:spacing w:after="120"/>
                      <w:rPr>
                        <w:noProof/>
                      </w:rPr>
                    </w:pPr>
                    <w:r>
                      <w:rPr>
                        <w:noProof/>
                      </w:rPr>
                      <w:t xml:space="preserve">[5] </w:t>
                    </w:r>
                  </w:p>
                </w:tc>
                <w:tc>
                  <w:tcPr>
                    <w:tcW w:w="4582" w:type="pct"/>
                    <w:hideMark/>
                  </w:tcPr>
                  <w:p w14:paraId="3E970A89" w14:textId="77777777" w:rsidR="00164846" w:rsidRDefault="00164846" w:rsidP="005F4C0F">
                    <w:pPr>
                      <w:pStyle w:val="Bibliography"/>
                      <w:spacing w:after="120"/>
                      <w:rPr>
                        <w:noProof/>
                      </w:rPr>
                    </w:pPr>
                    <w:r>
                      <w:rPr>
                        <w:i/>
                        <w:iCs/>
                        <w:noProof/>
                      </w:rPr>
                      <w:t>ONR-DOC-TEMP-108 - Legal Form - LP7 HSW - Statement of person required to provide information.</w:t>
                    </w:r>
                    <w:r>
                      <w:rPr>
                        <w:noProof/>
                      </w:rPr>
                      <w:t xml:space="preserve"> </w:t>
                    </w:r>
                  </w:p>
                </w:tc>
              </w:tr>
              <w:tr w:rsidR="00164846" w14:paraId="38F35F61" w14:textId="77777777" w:rsidTr="005F4C0F">
                <w:trPr>
                  <w:divId w:val="1231379996"/>
                  <w:tblCellSpacing w:w="15" w:type="dxa"/>
                </w:trPr>
                <w:tc>
                  <w:tcPr>
                    <w:tcW w:w="368" w:type="pct"/>
                    <w:hideMark/>
                  </w:tcPr>
                  <w:p w14:paraId="0572CE08" w14:textId="77777777" w:rsidR="00164846" w:rsidRDefault="00164846" w:rsidP="005F4C0F">
                    <w:pPr>
                      <w:pStyle w:val="Bibliography"/>
                      <w:spacing w:after="120"/>
                      <w:rPr>
                        <w:noProof/>
                      </w:rPr>
                    </w:pPr>
                    <w:r>
                      <w:rPr>
                        <w:noProof/>
                      </w:rPr>
                      <w:t xml:space="preserve">[6] </w:t>
                    </w:r>
                  </w:p>
                </w:tc>
                <w:tc>
                  <w:tcPr>
                    <w:tcW w:w="4582" w:type="pct"/>
                    <w:hideMark/>
                  </w:tcPr>
                  <w:p w14:paraId="2056B1E5" w14:textId="77777777" w:rsidR="00164846" w:rsidRDefault="00164846" w:rsidP="005F4C0F">
                    <w:pPr>
                      <w:pStyle w:val="Bibliography"/>
                      <w:spacing w:after="120"/>
                      <w:rPr>
                        <w:noProof/>
                      </w:rPr>
                    </w:pPr>
                    <w:r>
                      <w:rPr>
                        <w:i/>
                        <w:iCs/>
                        <w:noProof/>
                      </w:rPr>
                      <w:t>ONR-DOC-TEMP-109 - Legal Form - LP7 EA - Statement of person required to provide information.</w:t>
                    </w:r>
                    <w:r>
                      <w:rPr>
                        <w:noProof/>
                      </w:rPr>
                      <w:t xml:space="preserve"> </w:t>
                    </w:r>
                  </w:p>
                </w:tc>
              </w:tr>
              <w:tr w:rsidR="00164846" w14:paraId="3A39C10C" w14:textId="77777777" w:rsidTr="005F4C0F">
                <w:trPr>
                  <w:divId w:val="1231379996"/>
                  <w:tblCellSpacing w:w="15" w:type="dxa"/>
                </w:trPr>
                <w:tc>
                  <w:tcPr>
                    <w:tcW w:w="368" w:type="pct"/>
                    <w:hideMark/>
                  </w:tcPr>
                  <w:p w14:paraId="6B9EE720" w14:textId="77777777" w:rsidR="00164846" w:rsidRDefault="00164846" w:rsidP="005F4C0F">
                    <w:pPr>
                      <w:pStyle w:val="Bibliography"/>
                      <w:spacing w:after="120"/>
                      <w:rPr>
                        <w:noProof/>
                      </w:rPr>
                    </w:pPr>
                    <w:r>
                      <w:rPr>
                        <w:noProof/>
                      </w:rPr>
                      <w:t xml:space="preserve">[7] </w:t>
                    </w:r>
                  </w:p>
                </w:tc>
                <w:tc>
                  <w:tcPr>
                    <w:tcW w:w="4582" w:type="pct"/>
                    <w:hideMark/>
                  </w:tcPr>
                  <w:p w14:paraId="4A159D20" w14:textId="77777777" w:rsidR="00164846" w:rsidRDefault="00164846" w:rsidP="005F4C0F">
                    <w:pPr>
                      <w:pStyle w:val="Bibliography"/>
                      <w:spacing w:after="120"/>
                      <w:rPr>
                        <w:noProof/>
                      </w:rPr>
                    </w:pPr>
                    <w:r>
                      <w:rPr>
                        <w:i/>
                        <w:iCs/>
                        <w:noProof/>
                      </w:rPr>
                      <w:t>ONR-DOC-TEMP-165 - LPS 7 HSW statement of person required to provide information.</w:t>
                    </w:r>
                    <w:r>
                      <w:rPr>
                        <w:noProof/>
                      </w:rPr>
                      <w:t xml:space="preserve"> </w:t>
                    </w:r>
                  </w:p>
                </w:tc>
              </w:tr>
              <w:tr w:rsidR="00164846" w14:paraId="1B9D4E37" w14:textId="77777777" w:rsidTr="005F4C0F">
                <w:trPr>
                  <w:divId w:val="1231379996"/>
                  <w:tblCellSpacing w:w="15" w:type="dxa"/>
                </w:trPr>
                <w:tc>
                  <w:tcPr>
                    <w:tcW w:w="368" w:type="pct"/>
                    <w:hideMark/>
                  </w:tcPr>
                  <w:p w14:paraId="54AFBCD4" w14:textId="77777777" w:rsidR="00164846" w:rsidRDefault="00164846" w:rsidP="005F4C0F">
                    <w:pPr>
                      <w:pStyle w:val="Bibliography"/>
                      <w:spacing w:after="120"/>
                      <w:rPr>
                        <w:noProof/>
                      </w:rPr>
                    </w:pPr>
                    <w:r>
                      <w:rPr>
                        <w:noProof/>
                      </w:rPr>
                      <w:t xml:space="preserve">[8] </w:t>
                    </w:r>
                  </w:p>
                </w:tc>
                <w:tc>
                  <w:tcPr>
                    <w:tcW w:w="4582" w:type="pct"/>
                    <w:hideMark/>
                  </w:tcPr>
                  <w:p w14:paraId="74EBF830" w14:textId="77777777" w:rsidR="00164846" w:rsidRDefault="00164846" w:rsidP="005F4C0F">
                    <w:pPr>
                      <w:pStyle w:val="Bibliography"/>
                      <w:spacing w:after="120"/>
                      <w:rPr>
                        <w:noProof/>
                      </w:rPr>
                    </w:pPr>
                    <w:r>
                      <w:rPr>
                        <w:i/>
                        <w:iCs/>
                        <w:noProof/>
                      </w:rPr>
                      <w:t>ONR-DOC-TEMP-164 - LPS 7 EA Statement of person required to provide information.</w:t>
                    </w:r>
                    <w:r>
                      <w:rPr>
                        <w:noProof/>
                      </w:rPr>
                      <w:t xml:space="preserve"> </w:t>
                    </w:r>
                  </w:p>
                </w:tc>
              </w:tr>
              <w:tr w:rsidR="00164846" w14:paraId="6D22E852" w14:textId="77777777" w:rsidTr="005F4C0F">
                <w:trPr>
                  <w:divId w:val="1231379996"/>
                  <w:tblCellSpacing w:w="15" w:type="dxa"/>
                </w:trPr>
                <w:tc>
                  <w:tcPr>
                    <w:tcW w:w="368" w:type="pct"/>
                    <w:hideMark/>
                  </w:tcPr>
                  <w:p w14:paraId="7CCE425C" w14:textId="77777777" w:rsidR="00164846" w:rsidRDefault="00164846" w:rsidP="005F4C0F">
                    <w:pPr>
                      <w:pStyle w:val="Bibliography"/>
                      <w:spacing w:after="120"/>
                      <w:rPr>
                        <w:noProof/>
                      </w:rPr>
                    </w:pPr>
                    <w:r>
                      <w:rPr>
                        <w:noProof/>
                      </w:rPr>
                      <w:t xml:space="preserve">[9] </w:t>
                    </w:r>
                  </w:p>
                </w:tc>
                <w:tc>
                  <w:tcPr>
                    <w:tcW w:w="4582" w:type="pct"/>
                    <w:hideMark/>
                  </w:tcPr>
                  <w:p w14:paraId="0FD4ADF9" w14:textId="77777777" w:rsidR="00164846" w:rsidRDefault="00164846" w:rsidP="005F4C0F">
                    <w:pPr>
                      <w:pStyle w:val="Bibliography"/>
                      <w:spacing w:after="120"/>
                      <w:rPr>
                        <w:noProof/>
                      </w:rPr>
                    </w:pPr>
                    <w:r>
                      <w:rPr>
                        <w:noProof/>
                      </w:rPr>
                      <w:t>ONR, “ONR-ENF-GD-008 - Interviewing Suspects – Guidance for ONR Inspectors in Great Britain”.</w:t>
                    </w:r>
                  </w:p>
                </w:tc>
              </w:tr>
              <w:tr w:rsidR="00164846" w14:paraId="76C8A2E7" w14:textId="77777777" w:rsidTr="005F4C0F">
                <w:trPr>
                  <w:divId w:val="1231379996"/>
                  <w:tblCellSpacing w:w="15" w:type="dxa"/>
                </w:trPr>
                <w:tc>
                  <w:tcPr>
                    <w:tcW w:w="368" w:type="pct"/>
                    <w:hideMark/>
                  </w:tcPr>
                  <w:p w14:paraId="6F377AD6" w14:textId="77777777" w:rsidR="00164846" w:rsidRDefault="00164846" w:rsidP="005F4C0F">
                    <w:pPr>
                      <w:pStyle w:val="Bibliography"/>
                      <w:spacing w:after="120"/>
                      <w:rPr>
                        <w:noProof/>
                      </w:rPr>
                    </w:pPr>
                    <w:r>
                      <w:rPr>
                        <w:noProof/>
                      </w:rPr>
                      <w:t xml:space="preserve">[10] </w:t>
                    </w:r>
                  </w:p>
                </w:tc>
                <w:tc>
                  <w:tcPr>
                    <w:tcW w:w="4582" w:type="pct"/>
                    <w:hideMark/>
                  </w:tcPr>
                  <w:p w14:paraId="3E70570F" w14:textId="77777777" w:rsidR="00164846" w:rsidRDefault="00164846" w:rsidP="005F4C0F">
                    <w:pPr>
                      <w:pStyle w:val="Bibliography"/>
                      <w:spacing w:after="120"/>
                      <w:rPr>
                        <w:noProof/>
                      </w:rPr>
                    </w:pPr>
                    <w:r>
                      <w:rPr>
                        <w:i/>
                        <w:iCs/>
                        <w:noProof/>
                      </w:rPr>
                      <w:t>ONR-ENF-GD-023 Victim Personal Statement in England and Wales.</w:t>
                    </w:r>
                    <w:r>
                      <w:rPr>
                        <w:noProof/>
                      </w:rPr>
                      <w:t xml:space="preserve"> </w:t>
                    </w:r>
                  </w:p>
                </w:tc>
              </w:tr>
              <w:tr w:rsidR="00164846" w:rsidRPr="0039619C" w14:paraId="08CDA1C0" w14:textId="77777777" w:rsidTr="005F4C0F">
                <w:trPr>
                  <w:divId w:val="1231379996"/>
                  <w:tblCellSpacing w:w="15" w:type="dxa"/>
                </w:trPr>
                <w:tc>
                  <w:tcPr>
                    <w:tcW w:w="368" w:type="pct"/>
                    <w:hideMark/>
                  </w:tcPr>
                  <w:p w14:paraId="0A1E6A90" w14:textId="77777777" w:rsidR="00164846" w:rsidRDefault="00164846" w:rsidP="005F4C0F">
                    <w:pPr>
                      <w:pStyle w:val="Bibliography"/>
                      <w:spacing w:after="120"/>
                      <w:rPr>
                        <w:noProof/>
                      </w:rPr>
                    </w:pPr>
                    <w:r>
                      <w:rPr>
                        <w:noProof/>
                      </w:rPr>
                      <w:t xml:space="preserve">[11] </w:t>
                    </w:r>
                  </w:p>
                </w:tc>
                <w:tc>
                  <w:tcPr>
                    <w:tcW w:w="4582" w:type="pct"/>
                    <w:hideMark/>
                  </w:tcPr>
                  <w:p w14:paraId="4BEAC67E" w14:textId="77777777" w:rsidR="00164846" w:rsidRPr="0039619C" w:rsidRDefault="00164846" w:rsidP="005F4C0F">
                    <w:pPr>
                      <w:pStyle w:val="Bibliography"/>
                      <w:spacing w:after="120"/>
                      <w:rPr>
                        <w:noProof/>
                        <w:lang w:val="fr-FR"/>
                      </w:rPr>
                    </w:pPr>
                    <w:r>
                      <w:rPr>
                        <w:noProof/>
                      </w:rPr>
                      <w:t xml:space="preserve">HSE, “Order of collecting evidence,” [Online]. </w:t>
                    </w:r>
                    <w:r w:rsidRPr="0039619C">
                      <w:rPr>
                        <w:noProof/>
                        <w:lang w:val="fr-FR"/>
                      </w:rPr>
                      <w:t>Available: https://www.hse.gov.uk/enforce/enforcementguidesc/collectingwitness/order.htm.</w:t>
                    </w:r>
                  </w:p>
                </w:tc>
              </w:tr>
              <w:tr w:rsidR="00164846" w:rsidRPr="0039619C" w14:paraId="7CCE4E5F" w14:textId="77777777" w:rsidTr="005F4C0F">
                <w:trPr>
                  <w:divId w:val="1231379996"/>
                  <w:tblCellSpacing w:w="15" w:type="dxa"/>
                </w:trPr>
                <w:tc>
                  <w:tcPr>
                    <w:tcW w:w="368" w:type="pct"/>
                    <w:hideMark/>
                  </w:tcPr>
                  <w:p w14:paraId="53C2EB49" w14:textId="77777777" w:rsidR="00164846" w:rsidRDefault="00164846" w:rsidP="005F4C0F">
                    <w:pPr>
                      <w:pStyle w:val="Bibliography"/>
                      <w:spacing w:after="120"/>
                      <w:rPr>
                        <w:noProof/>
                      </w:rPr>
                    </w:pPr>
                    <w:r>
                      <w:rPr>
                        <w:noProof/>
                      </w:rPr>
                      <w:t xml:space="preserve">[12] </w:t>
                    </w:r>
                  </w:p>
                </w:tc>
                <w:tc>
                  <w:tcPr>
                    <w:tcW w:w="4582" w:type="pct"/>
                    <w:hideMark/>
                  </w:tcPr>
                  <w:p w14:paraId="77C9339F" w14:textId="77777777" w:rsidR="00164846" w:rsidRPr="0039619C" w:rsidRDefault="00164846" w:rsidP="005F4C0F">
                    <w:pPr>
                      <w:pStyle w:val="Bibliography"/>
                      <w:spacing w:after="120"/>
                      <w:rPr>
                        <w:noProof/>
                        <w:lang w:val="fr-FR"/>
                      </w:rPr>
                    </w:pPr>
                    <w:r>
                      <w:rPr>
                        <w:noProof/>
                      </w:rPr>
                      <w:t xml:space="preserve">HSE, “Collecting witness evidence,” [Online]. </w:t>
                    </w:r>
                    <w:r w:rsidRPr="0039619C">
                      <w:rPr>
                        <w:noProof/>
                        <w:lang w:val="fr-FR"/>
                      </w:rPr>
                      <w:t>Available: http://www.hse.gov.uk/enforce/enforcementguidesc/collectingwitness/statements.htm.</w:t>
                    </w:r>
                  </w:p>
                </w:tc>
              </w:tr>
              <w:tr w:rsidR="00164846" w14:paraId="4F0FA21F" w14:textId="77777777" w:rsidTr="005F4C0F">
                <w:trPr>
                  <w:divId w:val="1231379996"/>
                  <w:tblCellSpacing w:w="15" w:type="dxa"/>
                </w:trPr>
                <w:tc>
                  <w:tcPr>
                    <w:tcW w:w="368" w:type="pct"/>
                    <w:hideMark/>
                  </w:tcPr>
                  <w:p w14:paraId="11A19D35" w14:textId="77777777" w:rsidR="00164846" w:rsidRDefault="00164846" w:rsidP="005F4C0F">
                    <w:pPr>
                      <w:pStyle w:val="Bibliography"/>
                      <w:spacing w:after="120"/>
                      <w:rPr>
                        <w:noProof/>
                      </w:rPr>
                    </w:pPr>
                    <w:r>
                      <w:rPr>
                        <w:noProof/>
                      </w:rPr>
                      <w:t xml:space="preserve">[13] </w:t>
                    </w:r>
                  </w:p>
                </w:tc>
                <w:tc>
                  <w:tcPr>
                    <w:tcW w:w="4582" w:type="pct"/>
                    <w:hideMark/>
                  </w:tcPr>
                  <w:p w14:paraId="0018B620" w14:textId="77777777" w:rsidR="00164846" w:rsidRDefault="00164846" w:rsidP="005F4C0F">
                    <w:pPr>
                      <w:pStyle w:val="Bibliography"/>
                      <w:spacing w:after="120"/>
                      <w:rPr>
                        <w:noProof/>
                      </w:rPr>
                    </w:pPr>
                    <w:r>
                      <w:rPr>
                        <w:i/>
                        <w:iCs/>
                        <w:noProof/>
                      </w:rPr>
                      <w:t>The Criminal Procedure Rules 2020.</w:t>
                    </w:r>
                    <w:r>
                      <w:rPr>
                        <w:noProof/>
                      </w:rPr>
                      <w:t xml:space="preserve"> </w:t>
                    </w:r>
                  </w:p>
                </w:tc>
              </w:tr>
              <w:tr w:rsidR="00164846" w14:paraId="27A9C328" w14:textId="77777777" w:rsidTr="005F4C0F">
                <w:trPr>
                  <w:divId w:val="1231379996"/>
                  <w:tblCellSpacing w:w="15" w:type="dxa"/>
                </w:trPr>
                <w:tc>
                  <w:tcPr>
                    <w:tcW w:w="368" w:type="pct"/>
                    <w:hideMark/>
                  </w:tcPr>
                  <w:p w14:paraId="25CB5775" w14:textId="77777777" w:rsidR="00164846" w:rsidRDefault="00164846" w:rsidP="005F4C0F">
                    <w:pPr>
                      <w:pStyle w:val="Bibliography"/>
                      <w:spacing w:after="120"/>
                      <w:rPr>
                        <w:noProof/>
                      </w:rPr>
                    </w:pPr>
                    <w:r>
                      <w:rPr>
                        <w:noProof/>
                      </w:rPr>
                      <w:t xml:space="preserve">[14] </w:t>
                    </w:r>
                  </w:p>
                </w:tc>
                <w:tc>
                  <w:tcPr>
                    <w:tcW w:w="4582" w:type="pct"/>
                    <w:hideMark/>
                  </w:tcPr>
                  <w:p w14:paraId="04E6DC9A" w14:textId="77777777" w:rsidR="00164846" w:rsidRDefault="00164846" w:rsidP="005F4C0F">
                    <w:pPr>
                      <w:pStyle w:val="Bibliography"/>
                      <w:spacing w:after="120"/>
                      <w:rPr>
                        <w:noProof/>
                      </w:rPr>
                    </w:pPr>
                    <w:r>
                      <w:rPr>
                        <w:noProof/>
                      </w:rPr>
                      <w:t>ONR, “ONR-ENF-GD-012- Guide to Collecting and Exhibiting Material as Evidence”.</w:t>
                    </w:r>
                  </w:p>
                </w:tc>
              </w:tr>
            </w:tbl>
            <w:p w14:paraId="36B0ACC0" w14:textId="77777777" w:rsidR="00164846" w:rsidRDefault="00164846">
              <w:pPr>
                <w:divId w:val="1231379996"/>
                <w:rPr>
                  <w:rFonts w:eastAsia="Times New Roman"/>
                  <w:noProof/>
                </w:rPr>
              </w:pPr>
            </w:p>
            <w:p w14:paraId="36C57463" w14:textId="41CFD0EF" w:rsidR="00357F16" w:rsidRDefault="00357F16" w:rsidP="007B569B">
              <w:r>
                <w:rPr>
                  <w:b/>
                  <w:bCs/>
                  <w:noProof/>
                </w:rPr>
                <w:fldChar w:fldCharType="end"/>
              </w:r>
            </w:p>
          </w:sdtContent>
        </w:sdt>
      </w:sdtContent>
    </w:sdt>
    <w:sectPr w:rsidR="00357F16" w:rsidSect="005F4C0F">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FF511" w14:textId="77777777" w:rsidR="00742F97" w:rsidRDefault="00742F97" w:rsidP="007D199A">
      <w:pPr>
        <w:spacing w:after="0"/>
      </w:pPr>
      <w:r>
        <w:separator/>
      </w:r>
    </w:p>
    <w:p w14:paraId="26994320" w14:textId="77777777" w:rsidR="00742F97" w:rsidRDefault="00742F97"/>
  </w:endnote>
  <w:endnote w:type="continuationSeparator" w:id="0">
    <w:p w14:paraId="7F904162" w14:textId="77777777" w:rsidR="00742F97" w:rsidRDefault="00742F97" w:rsidP="007D199A">
      <w:pPr>
        <w:spacing w:after="0"/>
      </w:pPr>
      <w:r>
        <w:continuationSeparator/>
      </w:r>
    </w:p>
    <w:p w14:paraId="5C294D8D" w14:textId="77777777" w:rsidR="00742F97" w:rsidRDefault="00742F97"/>
  </w:endnote>
  <w:endnote w:type="continuationNotice" w:id="1">
    <w:p w14:paraId="526AF364" w14:textId="77777777" w:rsidR="00742F97" w:rsidRDefault="00742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AA717D4" w:rsidR="00CE6198" w:rsidRPr="00357F16" w:rsidRDefault="00357F16" w:rsidP="00357F16">
    <w:pPr>
      <w:pStyle w:val="Footer"/>
      <w:rPr>
        <w:rStyle w:val="PageNumber"/>
        <w:color w:val="22413A"/>
        <w:sz w:val="24"/>
      </w:rPr>
    </w:pPr>
    <w:r w:rsidRPr="00357F16">
      <w:rPr>
        <w:rStyle w:val="PageNumber"/>
        <w:color w:val="22413A"/>
        <w:sz w:val="24"/>
      </w:rPr>
      <w:t xml:space="preserve">Page | </w:t>
    </w:r>
    <w:r w:rsidRPr="00357F16">
      <w:rPr>
        <w:rStyle w:val="PageNumber"/>
        <w:color w:val="22413A"/>
        <w:sz w:val="24"/>
      </w:rPr>
      <w:fldChar w:fldCharType="begin"/>
    </w:r>
    <w:r w:rsidRPr="00357F16">
      <w:rPr>
        <w:rStyle w:val="PageNumber"/>
        <w:color w:val="22413A"/>
        <w:sz w:val="24"/>
      </w:rPr>
      <w:instrText xml:space="preserve"> PAGE   \* MERGEFORMAT </w:instrText>
    </w:r>
    <w:r w:rsidRPr="00357F16">
      <w:rPr>
        <w:rStyle w:val="PageNumber"/>
        <w:color w:val="22413A"/>
        <w:sz w:val="24"/>
      </w:rPr>
      <w:fldChar w:fldCharType="separate"/>
    </w:r>
    <w:r w:rsidRPr="00357F16">
      <w:rPr>
        <w:rStyle w:val="PageNumber"/>
        <w:noProof/>
        <w:color w:val="22413A"/>
        <w:sz w:val="24"/>
      </w:rPr>
      <w:t>1</w:t>
    </w:r>
    <w:r w:rsidRPr="00357F16">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C5DF" w14:textId="77777777" w:rsidR="00742F97" w:rsidRPr="005E0344" w:rsidRDefault="00742F97" w:rsidP="005E0344">
      <w:pPr>
        <w:spacing w:after="120"/>
        <w:rPr>
          <w:color w:val="000000" w:themeColor="text2"/>
        </w:rPr>
      </w:pPr>
      <w:r w:rsidRPr="005E0344">
        <w:rPr>
          <w:color w:val="000000" w:themeColor="text2"/>
        </w:rPr>
        <w:separator/>
      </w:r>
    </w:p>
  </w:footnote>
  <w:footnote w:type="continuationSeparator" w:id="0">
    <w:p w14:paraId="0B28A5F2" w14:textId="77777777" w:rsidR="00742F97" w:rsidRPr="005E0344" w:rsidRDefault="00742F97" w:rsidP="0090581D">
      <w:pPr>
        <w:spacing w:after="120"/>
        <w:rPr>
          <w:color w:val="000000" w:themeColor="text2"/>
        </w:rPr>
      </w:pPr>
      <w:r w:rsidRPr="005E0344">
        <w:rPr>
          <w:color w:val="000000" w:themeColor="text2"/>
        </w:rPr>
        <w:continuationSeparator/>
      </w:r>
    </w:p>
    <w:p w14:paraId="3172ECD0" w14:textId="77777777" w:rsidR="00742F97" w:rsidRDefault="00742F97"/>
  </w:footnote>
  <w:footnote w:type="continuationNotice" w:id="1">
    <w:p w14:paraId="3F753EF0" w14:textId="77777777" w:rsidR="00742F97" w:rsidRDefault="00742F97">
      <w:pPr>
        <w:spacing w:after="0"/>
      </w:pPr>
    </w:p>
    <w:p w14:paraId="0FFC6185" w14:textId="77777777" w:rsidR="00742F97" w:rsidRDefault="00742F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2A30976" w:rsidR="00177666" w:rsidRPr="003A7E1C" w:rsidRDefault="0015681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F4C0F">
          <w:rPr>
            <w:sz w:val="20"/>
            <w:szCs w:val="24"/>
          </w:rPr>
          <w:t>Witness statement taking</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C4935">
          <w:rPr>
            <w:sz w:val="20"/>
            <w:szCs w:val="24"/>
          </w:rPr>
          <w:t>1.3</w:t>
        </w:r>
      </w:sdtContent>
    </w:sdt>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E1AFC"/>
    <w:multiLevelType w:val="hybridMultilevel"/>
    <w:tmpl w:val="C4D49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82350"/>
    <w:multiLevelType w:val="hybridMultilevel"/>
    <w:tmpl w:val="BCB874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70A75"/>
    <w:multiLevelType w:val="hybridMultilevel"/>
    <w:tmpl w:val="DCFAE5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753AAA3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bullet"/>
      <w:lvlText w:val=""/>
      <w:lvlJc w:val="left"/>
      <w:pPr>
        <w:tabs>
          <w:tab w:val="num" w:pos="-31680"/>
        </w:tabs>
        <w:ind w:left="720" w:hanging="720"/>
      </w:pPr>
      <w:rPr>
        <w:rFonts w:ascii="Symbol" w:hAnsi="Symbo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607D1"/>
    <w:multiLevelType w:val="hybridMultilevel"/>
    <w:tmpl w:val="2636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87223"/>
    <w:multiLevelType w:val="hybridMultilevel"/>
    <w:tmpl w:val="5F4677B8"/>
    <w:lvl w:ilvl="0" w:tplc="5AC486F6">
      <w:start w:val="1"/>
      <w:numFmt w:val="decimal"/>
      <w:pStyle w:val="NumberedPara"/>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A910A2"/>
    <w:multiLevelType w:val="hybridMultilevel"/>
    <w:tmpl w:val="818A08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F146C82E"/>
    <w:lvl w:ilvl="0" w:tplc="00E6D4C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951C44"/>
    <w:multiLevelType w:val="hybridMultilevel"/>
    <w:tmpl w:val="27147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80892177">
    <w:abstractNumId w:val="9"/>
  </w:num>
  <w:num w:numId="2" w16cid:durableId="657273875">
    <w:abstractNumId w:val="7"/>
  </w:num>
  <w:num w:numId="3" w16cid:durableId="245304607">
    <w:abstractNumId w:val="6"/>
  </w:num>
  <w:num w:numId="4" w16cid:durableId="1668286896">
    <w:abstractNumId w:val="5"/>
  </w:num>
  <w:num w:numId="5" w16cid:durableId="139226636">
    <w:abstractNumId w:val="4"/>
  </w:num>
  <w:num w:numId="6" w16cid:durableId="567107920">
    <w:abstractNumId w:val="8"/>
  </w:num>
  <w:num w:numId="7" w16cid:durableId="1324430182">
    <w:abstractNumId w:val="3"/>
  </w:num>
  <w:num w:numId="8" w16cid:durableId="1369528931">
    <w:abstractNumId w:val="2"/>
  </w:num>
  <w:num w:numId="9" w16cid:durableId="1040595780">
    <w:abstractNumId w:val="1"/>
  </w:num>
  <w:num w:numId="10" w16cid:durableId="1450516724">
    <w:abstractNumId w:val="0"/>
  </w:num>
  <w:num w:numId="11" w16cid:durableId="1353267703">
    <w:abstractNumId w:val="11"/>
  </w:num>
  <w:num w:numId="12" w16cid:durableId="1618637932">
    <w:abstractNumId w:val="26"/>
  </w:num>
  <w:num w:numId="13" w16cid:durableId="401366889">
    <w:abstractNumId w:val="18"/>
  </w:num>
  <w:num w:numId="14" w16cid:durableId="809791597">
    <w:abstractNumId w:val="12"/>
  </w:num>
  <w:num w:numId="15" w16cid:durableId="740636936">
    <w:abstractNumId w:val="26"/>
    <w:lvlOverride w:ilvl="0">
      <w:startOverride w:val="1"/>
    </w:lvlOverride>
  </w:num>
  <w:num w:numId="16" w16cid:durableId="336273051">
    <w:abstractNumId w:val="18"/>
    <w:lvlOverride w:ilvl="0">
      <w:startOverride w:val="1"/>
    </w:lvlOverride>
  </w:num>
  <w:num w:numId="17" w16cid:durableId="884096798">
    <w:abstractNumId w:val="12"/>
    <w:lvlOverride w:ilvl="0">
      <w:startOverride w:val="1"/>
    </w:lvlOverride>
  </w:num>
  <w:num w:numId="18" w16cid:durableId="689381973">
    <w:abstractNumId w:val="25"/>
  </w:num>
  <w:num w:numId="19" w16cid:durableId="1522207609">
    <w:abstractNumId w:val="20"/>
  </w:num>
  <w:num w:numId="20" w16cid:durableId="1086078484">
    <w:abstractNumId w:val="17"/>
  </w:num>
  <w:num w:numId="21" w16cid:durableId="1555314481">
    <w:abstractNumId w:val="23"/>
  </w:num>
  <w:num w:numId="22" w16cid:durableId="1649505922">
    <w:abstractNumId w:val="16"/>
  </w:num>
  <w:num w:numId="23" w16cid:durableId="1306664197">
    <w:abstractNumId w:val="15"/>
  </w:num>
  <w:num w:numId="24" w16cid:durableId="2027368957">
    <w:abstractNumId w:val="24"/>
  </w:num>
  <w:num w:numId="25" w16cid:durableId="1653174861">
    <w:abstractNumId w:val="27"/>
  </w:num>
  <w:num w:numId="26" w16cid:durableId="1094129587">
    <w:abstractNumId w:val="19"/>
  </w:num>
  <w:num w:numId="27" w16cid:durableId="1891765370">
    <w:abstractNumId w:val="14"/>
  </w:num>
  <w:num w:numId="28" w16cid:durableId="1201627220">
    <w:abstractNumId w:val="22"/>
  </w:num>
  <w:num w:numId="29" w16cid:durableId="1310092061">
    <w:abstractNumId w:val="13"/>
  </w:num>
  <w:num w:numId="30" w16cid:durableId="167788829">
    <w:abstractNumId w:val="10"/>
  </w:num>
  <w:num w:numId="31" w16cid:durableId="7467257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353"/>
    <w:rsid w:val="00011177"/>
    <w:rsid w:val="00012024"/>
    <w:rsid w:val="00014814"/>
    <w:rsid w:val="000216FE"/>
    <w:rsid w:val="00024522"/>
    <w:rsid w:val="00024B2E"/>
    <w:rsid w:val="00027F4F"/>
    <w:rsid w:val="00030430"/>
    <w:rsid w:val="0003078E"/>
    <w:rsid w:val="00031B89"/>
    <w:rsid w:val="0003693D"/>
    <w:rsid w:val="0004436A"/>
    <w:rsid w:val="0004440F"/>
    <w:rsid w:val="00052C8A"/>
    <w:rsid w:val="000548C8"/>
    <w:rsid w:val="00065C39"/>
    <w:rsid w:val="0007006B"/>
    <w:rsid w:val="000755D4"/>
    <w:rsid w:val="00075605"/>
    <w:rsid w:val="00075C66"/>
    <w:rsid w:val="000817D4"/>
    <w:rsid w:val="00082879"/>
    <w:rsid w:val="00090CE4"/>
    <w:rsid w:val="00091084"/>
    <w:rsid w:val="00091EEA"/>
    <w:rsid w:val="000A105C"/>
    <w:rsid w:val="000C2DDC"/>
    <w:rsid w:val="000D2FD4"/>
    <w:rsid w:val="000F1B7B"/>
    <w:rsid w:val="000F2ED4"/>
    <w:rsid w:val="001028E8"/>
    <w:rsid w:val="00122FCC"/>
    <w:rsid w:val="00124C2B"/>
    <w:rsid w:val="00126752"/>
    <w:rsid w:val="00130B30"/>
    <w:rsid w:val="00136AC2"/>
    <w:rsid w:val="00140E1C"/>
    <w:rsid w:val="00145ACD"/>
    <w:rsid w:val="00147AE4"/>
    <w:rsid w:val="0015482F"/>
    <w:rsid w:val="0015681A"/>
    <w:rsid w:val="001571E5"/>
    <w:rsid w:val="00164846"/>
    <w:rsid w:val="00165EAA"/>
    <w:rsid w:val="00177666"/>
    <w:rsid w:val="001849CA"/>
    <w:rsid w:val="00185410"/>
    <w:rsid w:val="00185A1E"/>
    <w:rsid w:val="00192352"/>
    <w:rsid w:val="001A422A"/>
    <w:rsid w:val="001A7A7E"/>
    <w:rsid w:val="001B43CE"/>
    <w:rsid w:val="001C1E0B"/>
    <w:rsid w:val="001C4D63"/>
    <w:rsid w:val="001D0DE0"/>
    <w:rsid w:val="001D5AFF"/>
    <w:rsid w:val="001D7212"/>
    <w:rsid w:val="001D74B4"/>
    <w:rsid w:val="001E03E1"/>
    <w:rsid w:val="001F059F"/>
    <w:rsid w:val="00200811"/>
    <w:rsid w:val="00200CA1"/>
    <w:rsid w:val="00207916"/>
    <w:rsid w:val="0021338D"/>
    <w:rsid w:val="00214D43"/>
    <w:rsid w:val="00223090"/>
    <w:rsid w:val="002238B4"/>
    <w:rsid w:val="002319AB"/>
    <w:rsid w:val="002319AC"/>
    <w:rsid w:val="00234342"/>
    <w:rsid w:val="0024040D"/>
    <w:rsid w:val="00251CD7"/>
    <w:rsid w:val="00255FA3"/>
    <w:rsid w:val="00256F5E"/>
    <w:rsid w:val="00257288"/>
    <w:rsid w:val="00261FB3"/>
    <w:rsid w:val="00261FB6"/>
    <w:rsid w:val="002628E3"/>
    <w:rsid w:val="002629F8"/>
    <w:rsid w:val="00263396"/>
    <w:rsid w:val="002634FA"/>
    <w:rsid w:val="002659FA"/>
    <w:rsid w:val="00267815"/>
    <w:rsid w:val="00273FA6"/>
    <w:rsid w:val="00280DDF"/>
    <w:rsid w:val="002917FF"/>
    <w:rsid w:val="00292ADF"/>
    <w:rsid w:val="002A0DEC"/>
    <w:rsid w:val="002A6E43"/>
    <w:rsid w:val="002B1C53"/>
    <w:rsid w:val="002B7CD8"/>
    <w:rsid w:val="002C4B98"/>
    <w:rsid w:val="002D621C"/>
    <w:rsid w:val="002E0BE4"/>
    <w:rsid w:val="002E3B58"/>
    <w:rsid w:val="002E3E8A"/>
    <w:rsid w:val="002E6A6A"/>
    <w:rsid w:val="002E772B"/>
    <w:rsid w:val="002F3397"/>
    <w:rsid w:val="0030380D"/>
    <w:rsid w:val="00312411"/>
    <w:rsid w:val="003161D7"/>
    <w:rsid w:val="00316CF5"/>
    <w:rsid w:val="00323E71"/>
    <w:rsid w:val="00326283"/>
    <w:rsid w:val="00326F77"/>
    <w:rsid w:val="0033055D"/>
    <w:rsid w:val="00330748"/>
    <w:rsid w:val="00331AB8"/>
    <w:rsid w:val="00332F74"/>
    <w:rsid w:val="003401B0"/>
    <w:rsid w:val="00346C8E"/>
    <w:rsid w:val="00357F16"/>
    <w:rsid w:val="00367BD5"/>
    <w:rsid w:val="00390327"/>
    <w:rsid w:val="00391876"/>
    <w:rsid w:val="00393066"/>
    <w:rsid w:val="00393B78"/>
    <w:rsid w:val="0039619C"/>
    <w:rsid w:val="003A01E9"/>
    <w:rsid w:val="003A7E1C"/>
    <w:rsid w:val="003B4F7F"/>
    <w:rsid w:val="003C0306"/>
    <w:rsid w:val="003C114C"/>
    <w:rsid w:val="003C1C60"/>
    <w:rsid w:val="003C465D"/>
    <w:rsid w:val="003D495D"/>
    <w:rsid w:val="003E098E"/>
    <w:rsid w:val="003E2FAE"/>
    <w:rsid w:val="003E5744"/>
    <w:rsid w:val="003E6190"/>
    <w:rsid w:val="003F4FC6"/>
    <w:rsid w:val="00407CF7"/>
    <w:rsid w:val="00415ED6"/>
    <w:rsid w:val="00416900"/>
    <w:rsid w:val="00417CAF"/>
    <w:rsid w:val="00420A11"/>
    <w:rsid w:val="00422265"/>
    <w:rsid w:val="004373A7"/>
    <w:rsid w:val="00437D94"/>
    <w:rsid w:val="0044030C"/>
    <w:rsid w:val="0045426F"/>
    <w:rsid w:val="004648A4"/>
    <w:rsid w:val="00471380"/>
    <w:rsid w:val="00475F74"/>
    <w:rsid w:val="00484292"/>
    <w:rsid w:val="00494F0D"/>
    <w:rsid w:val="00496BFD"/>
    <w:rsid w:val="004A28B4"/>
    <w:rsid w:val="004A3DF2"/>
    <w:rsid w:val="004C361D"/>
    <w:rsid w:val="004C4891"/>
    <w:rsid w:val="004D2C89"/>
    <w:rsid w:val="004D60CA"/>
    <w:rsid w:val="004D6119"/>
    <w:rsid w:val="004E0E7E"/>
    <w:rsid w:val="004E3932"/>
    <w:rsid w:val="004F177D"/>
    <w:rsid w:val="004F1E79"/>
    <w:rsid w:val="004F5F33"/>
    <w:rsid w:val="004F7B1D"/>
    <w:rsid w:val="0050103A"/>
    <w:rsid w:val="00511B0F"/>
    <w:rsid w:val="005264B2"/>
    <w:rsid w:val="00532E29"/>
    <w:rsid w:val="00545424"/>
    <w:rsid w:val="0055388E"/>
    <w:rsid w:val="00572E64"/>
    <w:rsid w:val="005741A4"/>
    <w:rsid w:val="005754AE"/>
    <w:rsid w:val="00577FB5"/>
    <w:rsid w:val="005852D1"/>
    <w:rsid w:val="00587A22"/>
    <w:rsid w:val="0059299D"/>
    <w:rsid w:val="00595C8C"/>
    <w:rsid w:val="00597747"/>
    <w:rsid w:val="005A4CDD"/>
    <w:rsid w:val="005A7BEA"/>
    <w:rsid w:val="005B57E4"/>
    <w:rsid w:val="005B5ABD"/>
    <w:rsid w:val="005C1303"/>
    <w:rsid w:val="005C140A"/>
    <w:rsid w:val="005C1D06"/>
    <w:rsid w:val="005C1E52"/>
    <w:rsid w:val="005C6763"/>
    <w:rsid w:val="005D2314"/>
    <w:rsid w:val="005D3164"/>
    <w:rsid w:val="005E0344"/>
    <w:rsid w:val="005E440B"/>
    <w:rsid w:val="005F2C85"/>
    <w:rsid w:val="005F3E93"/>
    <w:rsid w:val="005F4C0F"/>
    <w:rsid w:val="00605ADB"/>
    <w:rsid w:val="00611C9F"/>
    <w:rsid w:val="00616BD2"/>
    <w:rsid w:val="00617650"/>
    <w:rsid w:val="006248DE"/>
    <w:rsid w:val="00627555"/>
    <w:rsid w:val="006322A0"/>
    <w:rsid w:val="006361FD"/>
    <w:rsid w:val="0064226F"/>
    <w:rsid w:val="00642DDB"/>
    <w:rsid w:val="00645376"/>
    <w:rsid w:val="00653298"/>
    <w:rsid w:val="00662007"/>
    <w:rsid w:val="00663A7C"/>
    <w:rsid w:val="006652EB"/>
    <w:rsid w:val="00667DF2"/>
    <w:rsid w:val="00670075"/>
    <w:rsid w:val="00670750"/>
    <w:rsid w:val="00670DF1"/>
    <w:rsid w:val="00671345"/>
    <w:rsid w:val="00672A9B"/>
    <w:rsid w:val="00675884"/>
    <w:rsid w:val="006768F6"/>
    <w:rsid w:val="00676AFA"/>
    <w:rsid w:val="00692AF1"/>
    <w:rsid w:val="00696EE0"/>
    <w:rsid w:val="00697980"/>
    <w:rsid w:val="006A19EF"/>
    <w:rsid w:val="006A43D5"/>
    <w:rsid w:val="006A493F"/>
    <w:rsid w:val="006A525B"/>
    <w:rsid w:val="006A5966"/>
    <w:rsid w:val="006C045F"/>
    <w:rsid w:val="006C4196"/>
    <w:rsid w:val="006C5E6B"/>
    <w:rsid w:val="006C63B0"/>
    <w:rsid w:val="006C76A2"/>
    <w:rsid w:val="006C792E"/>
    <w:rsid w:val="006D116C"/>
    <w:rsid w:val="006D746F"/>
    <w:rsid w:val="006E47C3"/>
    <w:rsid w:val="006E7C42"/>
    <w:rsid w:val="006F168A"/>
    <w:rsid w:val="006F5076"/>
    <w:rsid w:val="006F6009"/>
    <w:rsid w:val="0070321D"/>
    <w:rsid w:val="007068BA"/>
    <w:rsid w:val="007154C5"/>
    <w:rsid w:val="00716AB1"/>
    <w:rsid w:val="00721D63"/>
    <w:rsid w:val="00732C7B"/>
    <w:rsid w:val="00733C45"/>
    <w:rsid w:val="00734D2B"/>
    <w:rsid w:val="00737705"/>
    <w:rsid w:val="007408D4"/>
    <w:rsid w:val="007410C1"/>
    <w:rsid w:val="007420AC"/>
    <w:rsid w:val="00742617"/>
    <w:rsid w:val="00742F97"/>
    <w:rsid w:val="007605E8"/>
    <w:rsid w:val="00764B0B"/>
    <w:rsid w:val="007743CC"/>
    <w:rsid w:val="00783AFA"/>
    <w:rsid w:val="00783B6A"/>
    <w:rsid w:val="0078414D"/>
    <w:rsid w:val="00785427"/>
    <w:rsid w:val="00790540"/>
    <w:rsid w:val="007968CA"/>
    <w:rsid w:val="007A43FF"/>
    <w:rsid w:val="007A4A9A"/>
    <w:rsid w:val="007B3918"/>
    <w:rsid w:val="007B569B"/>
    <w:rsid w:val="007C1F69"/>
    <w:rsid w:val="007C3AE9"/>
    <w:rsid w:val="007C3C1D"/>
    <w:rsid w:val="007D0981"/>
    <w:rsid w:val="007D199A"/>
    <w:rsid w:val="007D2EBE"/>
    <w:rsid w:val="007E1C07"/>
    <w:rsid w:val="007E7FED"/>
    <w:rsid w:val="007F24B6"/>
    <w:rsid w:val="00803D94"/>
    <w:rsid w:val="0081248C"/>
    <w:rsid w:val="008229BA"/>
    <w:rsid w:val="00824151"/>
    <w:rsid w:val="008248F9"/>
    <w:rsid w:val="00843410"/>
    <w:rsid w:val="00845390"/>
    <w:rsid w:val="0084601B"/>
    <w:rsid w:val="008606F0"/>
    <w:rsid w:val="00865489"/>
    <w:rsid w:val="0086553D"/>
    <w:rsid w:val="00872A61"/>
    <w:rsid w:val="00874FEB"/>
    <w:rsid w:val="00881B6F"/>
    <w:rsid w:val="00882AA4"/>
    <w:rsid w:val="00883E22"/>
    <w:rsid w:val="00884E43"/>
    <w:rsid w:val="00887EC6"/>
    <w:rsid w:val="0089084C"/>
    <w:rsid w:val="00892EB6"/>
    <w:rsid w:val="00893409"/>
    <w:rsid w:val="008937A2"/>
    <w:rsid w:val="00893D9F"/>
    <w:rsid w:val="008A2379"/>
    <w:rsid w:val="008A4329"/>
    <w:rsid w:val="008A575E"/>
    <w:rsid w:val="008A578E"/>
    <w:rsid w:val="008B1519"/>
    <w:rsid w:val="008B2309"/>
    <w:rsid w:val="008B77A5"/>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55B12"/>
    <w:rsid w:val="009617DB"/>
    <w:rsid w:val="00966FB9"/>
    <w:rsid w:val="009671CD"/>
    <w:rsid w:val="00972F49"/>
    <w:rsid w:val="009751A9"/>
    <w:rsid w:val="00980F9C"/>
    <w:rsid w:val="0098632B"/>
    <w:rsid w:val="00997BFB"/>
    <w:rsid w:val="009A7348"/>
    <w:rsid w:val="009B462C"/>
    <w:rsid w:val="009C15F3"/>
    <w:rsid w:val="009C3689"/>
    <w:rsid w:val="009C4922"/>
    <w:rsid w:val="009C7364"/>
    <w:rsid w:val="009D7CB4"/>
    <w:rsid w:val="009E07C2"/>
    <w:rsid w:val="009E0E52"/>
    <w:rsid w:val="009E6531"/>
    <w:rsid w:val="009F72F9"/>
    <w:rsid w:val="00A00205"/>
    <w:rsid w:val="00A00AF0"/>
    <w:rsid w:val="00A14B5A"/>
    <w:rsid w:val="00A201E4"/>
    <w:rsid w:val="00A23843"/>
    <w:rsid w:val="00A3567F"/>
    <w:rsid w:val="00A37698"/>
    <w:rsid w:val="00A41ED3"/>
    <w:rsid w:val="00A54444"/>
    <w:rsid w:val="00A56A94"/>
    <w:rsid w:val="00A61B8C"/>
    <w:rsid w:val="00A81D82"/>
    <w:rsid w:val="00A82FFD"/>
    <w:rsid w:val="00A9118F"/>
    <w:rsid w:val="00A911F4"/>
    <w:rsid w:val="00A91658"/>
    <w:rsid w:val="00A93E33"/>
    <w:rsid w:val="00AA14CC"/>
    <w:rsid w:val="00AA4E77"/>
    <w:rsid w:val="00AB1BEB"/>
    <w:rsid w:val="00AB20AD"/>
    <w:rsid w:val="00AB351E"/>
    <w:rsid w:val="00AB4AC9"/>
    <w:rsid w:val="00AB6970"/>
    <w:rsid w:val="00AC1939"/>
    <w:rsid w:val="00AC5307"/>
    <w:rsid w:val="00AC7C05"/>
    <w:rsid w:val="00AD167C"/>
    <w:rsid w:val="00AD17C7"/>
    <w:rsid w:val="00AD4041"/>
    <w:rsid w:val="00AE302B"/>
    <w:rsid w:val="00AF3058"/>
    <w:rsid w:val="00B13A24"/>
    <w:rsid w:val="00B16BE5"/>
    <w:rsid w:val="00B259DF"/>
    <w:rsid w:val="00B27174"/>
    <w:rsid w:val="00B338B0"/>
    <w:rsid w:val="00B44B1F"/>
    <w:rsid w:val="00B45149"/>
    <w:rsid w:val="00B53441"/>
    <w:rsid w:val="00B64141"/>
    <w:rsid w:val="00B6449C"/>
    <w:rsid w:val="00B64E72"/>
    <w:rsid w:val="00B66847"/>
    <w:rsid w:val="00B75AA1"/>
    <w:rsid w:val="00B77913"/>
    <w:rsid w:val="00B80D6F"/>
    <w:rsid w:val="00B824FB"/>
    <w:rsid w:val="00B82646"/>
    <w:rsid w:val="00B97359"/>
    <w:rsid w:val="00B97A8F"/>
    <w:rsid w:val="00BA4E58"/>
    <w:rsid w:val="00BA7074"/>
    <w:rsid w:val="00BB7829"/>
    <w:rsid w:val="00BD1457"/>
    <w:rsid w:val="00BE1E9B"/>
    <w:rsid w:val="00BE2AD9"/>
    <w:rsid w:val="00BF15DA"/>
    <w:rsid w:val="00BF27FE"/>
    <w:rsid w:val="00C043B3"/>
    <w:rsid w:val="00C079AB"/>
    <w:rsid w:val="00C10E61"/>
    <w:rsid w:val="00C11555"/>
    <w:rsid w:val="00C14787"/>
    <w:rsid w:val="00C1596D"/>
    <w:rsid w:val="00C15B8D"/>
    <w:rsid w:val="00C1612A"/>
    <w:rsid w:val="00C17010"/>
    <w:rsid w:val="00C20562"/>
    <w:rsid w:val="00C215C3"/>
    <w:rsid w:val="00C23A96"/>
    <w:rsid w:val="00C249C6"/>
    <w:rsid w:val="00C32CC1"/>
    <w:rsid w:val="00C371B9"/>
    <w:rsid w:val="00C40101"/>
    <w:rsid w:val="00C426EC"/>
    <w:rsid w:val="00C42A9D"/>
    <w:rsid w:val="00C505AE"/>
    <w:rsid w:val="00C6483C"/>
    <w:rsid w:val="00C64AE9"/>
    <w:rsid w:val="00C70CFF"/>
    <w:rsid w:val="00C718FE"/>
    <w:rsid w:val="00C775AF"/>
    <w:rsid w:val="00C86CEC"/>
    <w:rsid w:val="00C8773D"/>
    <w:rsid w:val="00C87ABB"/>
    <w:rsid w:val="00C91831"/>
    <w:rsid w:val="00C953DF"/>
    <w:rsid w:val="00CA7781"/>
    <w:rsid w:val="00CC0222"/>
    <w:rsid w:val="00CC093C"/>
    <w:rsid w:val="00CD4C3F"/>
    <w:rsid w:val="00CD5401"/>
    <w:rsid w:val="00CE2709"/>
    <w:rsid w:val="00CE2D64"/>
    <w:rsid w:val="00CE6198"/>
    <w:rsid w:val="00CE63A7"/>
    <w:rsid w:val="00CF6230"/>
    <w:rsid w:val="00D017FC"/>
    <w:rsid w:val="00D0226A"/>
    <w:rsid w:val="00D04204"/>
    <w:rsid w:val="00D04F61"/>
    <w:rsid w:val="00D0519E"/>
    <w:rsid w:val="00D13147"/>
    <w:rsid w:val="00D257F9"/>
    <w:rsid w:val="00D25CCC"/>
    <w:rsid w:val="00D463FF"/>
    <w:rsid w:val="00D5715A"/>
    <w:rsid w:val="00D71687"/>
    <w:rsid w:val="00D74813"/>
    <w:rsid w:val="00D82D74"/>
    <w:rsid w:val="00D93B89"/>
    <w:rsid w:val="00DA1908"/>
    <w:rsid w:val="00DA30BC"/>
    <w:rsid w:val="00DA3812"/>
    <w:rsid w:val="00DA69C2"/>
    <w:rsid w:val="00DA6D70"/>
    <w:rsid w:val="00DB6050"/>
    <w:rsid w:val="00DC2C34"/>
    <w:rsid w:val="00DC2F92"/>
    <w:rsid w:val="00DD6337"/>
    <w:rsid w:val="00DE12EA"/>
    <w:rsid w:val="00DE2C87"/>
    <w:rsid w:val="00DE459A"/>
    <w:rsid w:val="00DF27DA"/>
    <w:rsid w:val="00DF4DBE"/>
    <w:rsid w:val="00E1336D"/>
    <w:rsid w:val="00E24830"/>
    <w:rsid w:val="00E2683B"/>
    <w:rsid w:val="00E274C1"/>
    <w:rsid w:val="00E40820"/>
    <w:rsid w:val="00E4658F"/>
    <w:rsid w:val="00E54A67"/>
    <w:rsid w:val="00E556BF"/>
    <w:rsid w:val="00E61C0D"/>
    <w:rsid w:val="00E63EB4"/>
    <w:rsid w:val="00E66160"/>
    <w:rsid w:val="00E71329"/>
    <w:rsid w:val="00E7527D"/>
    <w:rsid w:val="00E8363B"/>
    <w:rsid w:val="00E84966"/>
    <w:rsid w:val="00E92383"/>
    <w:rsid w:val="00E9681F"/>
    <w:rsid w:val="00EA1B3A"/>
    <w:rsid w:val="00EA2109"/>
    <w:rsid w:val="00EC4333"/>
    <w:rsid w:val="00EC4935"/>
    <w:rsid w:val="00ED4D4E"/>
    <w:rsid w:val="00ED5612"/>
    <w:rsid w:val="00EE0C77"/>
    <w:rsid w:val="00EE4E54"/>
    <w:rsid w:val="00EE6C50"/>
    <w:rsid w:val="00EF1485"/>
    <w:rsid w:val="00EF4334"/>
    <w:rsid w:val="00F005EB"/>
    <w:rsid w:val="00F04463"/>
    <w:rsid w:val="00F11840"/>
    <w:rsid w:val="00F14812"/>
    <w:rsid w:val="00F32EE4"/>
    <w:rsid w:val="00F40456"/>
    <w:rsid w:val="00F40B74"/>
    <w:rsid w:val="00F419A4"/>
    <w:rsid w:val="00F436BB"/>
    <w:rsid w:val="00F47145"/>
    <w:rsid w:val="00F53F90"/>
    <w:rsid w:val="00F545BF"/>
    <w:rsid w:val="00F54AF9"/>
    <w:rsid w:val="00F56BF8"/>
    <w:rsid w:val="00F57824"/>
    <w:rsid w:val="00F71B56"/>
    <w:rsid w:val="00F76394"/>
    <w:rsid w:val="00F832C8"/>
    <w:rsid w:val="00F873B3"/>
    <w:rsid w:val="00FA33FE"/>
    <w:rsid w:val="00FA42B9"/>
    <w:rsid w:val="00FA4A44"/>
    <w:rsid w:val="00FA755A"/>
    <w:rsid w:val="00FB285B"/>
    <w:rsid w:val="00FB2B0F"/>
    <w:rsid w:val="00FB4F6B"/>
    <w:rsid w:val="00FB5FE1"/>
    <w:rsid w:val="00FC0E8D"/>
    <w:rsid w:val="00FC46EF"/>
    <w:rsid w:val="00FD02C9"/>
    <w:rsid w:val="00FD31B3"/>
    <w:rsid w:val="00FD4204"/>
    <w:rsid w:val="00FF3CCB"/>
    <w:rsid w:val="00FF3ECB"/>
    <w:rsid w:val="00FF57B5"/>
    <w:rsid w:val="055C24E1"/>
    <w:rsid w:val="08042164"/>
    <w:rsid w:val="0B3E8923"/>
    <w:rsid w:val="0DECE585"/>
    <w:rsid w:val="0ECB7192"/>
    <w:rsid w:val="106741F3"/>
    <w:rsid w:val="149E75A2"/>
    <w:rsid w:val="154FE9FC"/>
    <w:rsid w:val="193785B2"/>
    <w:rsid w:val="1B01E72C"/>
    <w:rsid w:val="1DD8DDBE"/>
    <w:rsid w:val="213FA23F"/>
    <w:rsid w:val="22F3D0B4"/>
    <w:rsid w:val="2518A579"/>
    <w:rsid w:val="273E5113"/>
    <w:rsid w:val="27B59EF8"/>
    <w:rsid w:val="27DC78BD"/>
    <w:rsid w:val="29168176"/>
    <w:rsid w:val="2D1C66FA"/>
    <w:rsid w:val="33C8E1DC"/>
    <w:rsid w:val="359F7C1F"/>
    <w:rsid w:val="3781B7D5"/>
    <w:rsid w:val="3914EE67"/>
    <w:rsid w:val="3D7BF69B"/>
    <w:rsid w:val="3FE59208"/>
    <w:rsid w:val="4D9882B1"/>
    <w:rsid w:val="51D2ED26"/>
    <w:rsid w:val="562F20A3"/>
    <w:rsid w:val="56CADFE2"/>
    <w:rsid w:val="578E5AE5"/>
    <w:rsid w:val="5B42877F"/>
    <w:rsid w:val="5DA67E17"/>
    <w:rsid w:val="5FA8E393"/>
    <w:rsid w:val="615CE305"/>
    <w:rsid w:val="69A938CB"/>
    <w:rsid w:val="6B635B56"/>
    <w:rsid w:val="6BF20E91"/>
    <w:rsid w:val="6D11E3DD"/>
    <w:rsid w:val="7097B779"/>
    <w:rsid w:val="71A13CE8"/>
    <w:rsid w:val="71B9747D"/>
    <w:rsid w:val="72256F0A"/>
    <w:rsid w:val="735544DE"/>
    <w:rsid w:val="75C175C6"/>
    <w:rsid w:val="76F8CEF2"/>
    <w:rsid w:val="7B56E9C1"/>
    <w:rsid w:val="7EBC95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791172E-8C05-4A12-A524-AA216F68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F4C0F"/>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357F1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TSHeadingNumbered1">
    <w:name w:val="TS Heading Numbered 1"/>
    <w:basedOn w:val="Normal"/>
    <w:rsid w:val="002628E3"/>
    <w:pPr>
      <w:spacing w:after="220" w:line="240" w:lineRule="auto"/>
      <w:outlineLvl w:val="0"/>
    </w:pPr>
    <w:rPr>
      <w:rFonts w:ascii="Arial Bold" w:eastAsia="Times New Roman" w:hAnsi="Arial Bold" w:cs="Times New Roman"/>
      <w:b/>
      <w:caps/>
      <w:sz w:val="22"/>
      <w:szCs w:val="24"/>
      <w:lang w:bidi="ar-SA"/>
    </w:rPr>
  </w:style>
  <w:style w:type="paragraph" w:customStyle="1" w:styleId="TSHeadingNumbered111">
    <w:name w:val="TS Heading Numbered 1.1.1"/>
    <w:basedOn w:val="TSHeadingNumbered1"/>
    <w:rsid w:val="002628E3"/>
    <w:pPr>
      <w:numPr>
        <w:ilvl w:val="2"/>
      </w:numPr>
    </w:pPr>
  </w:style>
  <w:style w:type="paragraph" w:customStyle="1" w:styleId="TSNumberedParagraph11">
    <w:name w:val="TS Numbered Paragraph 1.1"/>
    <w:basedOn w:val="Normal"/>
    <w:rsid w:val="002628E3"/>
    <w:pPr>
      <w:spacing w:after="220" w:line="240" w:lineRule="auto"/>
      <w:outlineLvl w:val="0"/>
    </w:pPr>
    <w:rPr>
      <w:rFonts w:eastAsia="Times New Roman" w:cs="Times New Roman"/>
      <w:sz w:val="22"/>
      <w:szCs w:val="24"/>
      <w:lang w:bidi="ar-SA"/>
    </w:rPr>
  </w:style>
  <w:style w:type="paragraph" w:customStyle="1" w:styleId="TSBullet1Square">
    <w:name w:val="TS Bullet 1 Square"/>
    <w:basedOn w:val="Normal"/>
    <w:rsid w:val="002628E3"/>
    <w:pPr>
      <w:numPr>
        <w:numId w:val="24"/>
      </w:numPr>
      <w:spacing w:line="240" w:lineRule="auto"/>
      <w:contextualSpacing/>
    </w:pPr>
    <w:rPr>
      <w:rFonts w:eastAsia="Times New Roman" w:cs="Times New Roman"/>
      <w:sz w:val="22"/>
      <w:szCs w:val="24"/>
      <w:lang w:bidi="ar-SA"/>
    </w:rPr>
  </w:style>
  <w:style w:type="paragraph" w:customStyle="1" w:styleId="NumberedPara">
    <w:name w:val="Numbered Para"/>
    <w:basedOn w:val="ListParagraph"/>
    <w:link w:val="NumberedParaChar"/>
    <w:qFormat/>
    <w:rsid w:val="00662007"/>
    <w:pPr>
      <w:numPr>
        <w:numId w:val="31"/>
      </w:numPr>
      <w:ind w:left="851" w:hanging="851"/>
      <w:contextualSpacing w:val="0"/>
    </w:pPr>
  </w:style>
  <w:style w:type="character" w:customStyle="1" w:styleId="ListParagraphChar">
    <w:name w:val="List Paragraph Char"/>
    <w:basedOn w:val="DefaultParagraphFont"/>
    <w:link w:val="ListParagraph"/>
    <w:uiPriority w:val="34"/>
    <w:semiHidden/>
    <w:rsid w:val="00662007"/>
    <w:rPr>
      <w:rFonts w:ascii="Arial" w:hAnsi="Arial"/>
      <w:sz w:val="24"/>
      <w:szCs w:val="22"/>
      <w:lang w:eastAsia="en-US" w:bidi="he-IL"/>
    </w:rPr>
  </w:style>
  <w:style w:type="character" w:customStyle="1" w:styleId="NumberedParaChar">
    <w:name w:val="Numbered Para Char"/>
    <w:basedOn w:val="ListParagraphChar"/>
    <w:link w:val="NumberedPara"/>
    <w:rsid w:val="00662007"/>
    <w:rPr>
      <w:rFonts w:ascii="Arial" w:hAnsi="Arial"/>
      <w:sz w:val="24"/>
      <w:szCs w:val="22"/>
      <w:lang w:eastAsia="en-US" w:bidi="he-IL"/>
    </w:rPr>
  </w:style>
  <w:style w:type="paragraph" w:styleId="Revision">
    <w:name w:val="Revision"/>
    <w:hidden/>
    <w:uiPriority w:val="99"/>
    <w:semiHidden/>
    <w:rsid w:val="002634F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4436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4436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6607">
      <w:bodyDiv w:val="1"/>
      <w:marLeft w:val="0"/>
      <w:marRight w:val="0"/>
      <w:marTop w:val="0"/>
      <w:marBottom w:val="0"/>
      <w:divBdr>
        <w:top w:val="none" w:sz="0" w:space="0" w:color="auto"/>
        <w:left w:val="none" w:sz="0" w:space="0" w:color="auto"/>
        <w:bottom w:val="none" w:sz="0" w:space="0" w:color="auto"/>
        <w:right w:val="none" w:sz="0" w:space="0" w:color="auto"/>
      </w:divBdr>
    </w:div>
    <w:div w:id="7027550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35705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9140898">
      <w:bodyDiv w:val="1"/>
      <w:marLeft w:val="0"/>
      <w:marRight w:val="0"/>
      <w:marTop w:val="0"/>
      <w:marBottom w:val="0"/>
      <w:divBdr>
        <w:top w:val="none" w:sz="0" w:space="0" w:color="auto"/>
        <w:left w:val="none" w:sz="0" w:space="0" w:color="auto"/>
        <w:bottom w:val="none" w:sz="0" w:space="0" w:color="auto"/>
        <w:right w:val="none" w:sz="0" w:space="0" w:color="auto"/>
      </w:divBdr>
    </w:div>
    <w:div w:id="36591374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40992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6519248">
      <w:bodyDiv w:val="1"/>
      <w:marLeft w:val="0"/>
      <w:marRight w:val="0"/>
      <w:marTop w:val="0"/>
      <w:marBottom w:val="0"/>
      <w:divBdr>
        <w:top w:val="none" w:sz="0" w:space="0" w:color="auto"/>
        <w:left w:val="none" w:sz="0" w:space="0" w:color="auto"/>
        <w:bottom w:val="none" w:sz="0" w:space="0" w:color="auto"/>
        <w:right w:val="none" w:sz="0" w:space="0" w:color="auto"/>
      </w:divBdr>
    </w:div>
    <w:div w:id="686712697">
      <w:bodyDiv w:val="1"/>
      <w:marLeft w:val="0"/>
      <w:marRight w:val="0"/>
      <w:marTop w:val="0"/>
      <w:marBottom w:val="0"/>
      <w:divBdr>
        <w:top w:val="none" w:sz="0" w:space="0" w:color="auto"/>
        <w:left w:val="none" w:sz="0" w:space="0" w:color="auto"/>
        <w:bottom w:val="none" w:sz="0" w:space="0" w:color="auto"/>
        <w:right w:val="none" w:sz="0" w:space="0" w:color="auto"/>
      </w:divBdr>
    </w:div>
    <w:div w:id="709231433">
      <w:bodyDiv w:val="1"/>
      <w:marLeft w:val="0"/>
      <w:marRight w:val="0"/>
      <w:marTop w:val="0"/>
      <w:marBottom w:val="0"/>
      <w:divBdr>
        <w:top w:val="none" w:sz="0" w:space="0" w:color="auto"/>
        <w:left w:val="none" w:sz="0" w:space="0" w:color="auto"/>
        <w:bottom w:val="none" w:sz="0" w:space="0" w:color="auto"/>
        <w:right w:val="none" w:sz="0" w:space="0" w:color="auto"/>
      </w:divBdr>
    </w:div>
    <w:div w:id="762380367">
      <w:bodyDiv w:val="1"/>
      <w:marLeft w:val="0"/>
      <w:marRight w:val="0"/>
      <w:marTop w:val="0"/>
      <w:marBottom w:val="0"/>
      <w:divBdr>
        <w:top w:val="none" w:sz="0" w:space="0" w:color="auto"/>
        <w:left w:val="none" w:sz="0" w:space="0" w:color="auto"/>
        <w:bottom w:val="none" w:sz="0" w:space="0" w:color="auto"/>
        <w:right w:val="none" w:sz="0" w:space="0" w:color="auto"/>
      </w:divBdr>
    </w:div>
    <w:div w:id="847720334">
      <w:bodyDiv w:val="1"/>
      <w:marLeft w:val="0"/>
      <w:marRight w:val="0"/>
      <w:marTop w:val="0"/>
      <w:marBottom w:val="0"/>
      <w:divBdr>
        <w:top w:val="none" w:sz="0" w:space="0" w:color="auto"/>
        <w:left w:val="none" w:sz="0" w:space="0" w:color="auto"/>
        <w:bottom w:val="none" w:sz="0" w:space="0" w:color="auto"/>
        <w:right w:val="none" w:sz="0" w:space="0" w:color="auto"/>
      </w:divBdr>
    </w:div>
    <w:div w:id="899172229">
      <w:bodyDiv w:val="1"/>
      <w:marLeft w:val="0"/>
      <w:marRight w:val="0"/>
      <w:marTop w:val="0"/>
      <w:marBottom w:val="0"/>
      <w:divBdr>
        <w:top w:val="none" w:sz="0" w:space="0" w:color="auto"/>
        <w:left w:val="none" w:sz="0" w:space="0" w:color="auto"/>
        <w:bottom w:val="none" w:sz="0" w:space="0" w:color="auto"/>
        <w:right w:val="none" w:sz="0" w:space="0" w:color="auto"/>
      </w:divBdr>
    </w:div>
    <w:div w:id="917321680">
      <w:bodyDiv w:val="1"/>
      <w:marLeft w:val="0"/>
      <w:marRight w:val="0"/>
      <w:marTop w:val="0"/>
      <w:marBottom w:val="0"/>
      <w:divBdr>
        <w:top w:val="none" w:sz="0" w:space="0" w:color="auto"/>
        <w:left w:val="none" w:sz="0" w:space="0" w:color="auto"/>
        <w:bottom w:val="none" w:sz="0" w:space="0" w:color="auto"/>
        <w:right w:val="none" w:sz="0" w:space="0" w:color="auto"/>
      </w:divBdr>
    </w:div>
    <w:div w:id="931159071">
      <w:bodyDiv w:val="1"/>
      <w:marLeft w:val="0"/>
      <w:marRight w:val="0"/>
      <w:marTop w:val="0"/>
      <w:marBottom w:val="0"/>
      <w:divBdr>
        <w:top w:val="none" w:sz="0" w:space="0" w:color="auto"/>
        <w:left w:val="none" w:sz="0" w:space="0" w:color="auto"/>
        <w:bottom w:val="none" w:sz="0" w:space="0" w:color="auto"/>
        <w:right w:val="none" w:sz="0" w:space="0" w:color="auto"/>
      </w:divBdr>
    </w:div>
    <w:div w:id="94512038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9979471">
      <w:bodyDiv w:val="1"/>
      <w:marLeft w:val="0"/>
      <w:marRight w:val="0"/>
      <w:marTop w:val="0"/>
      <w:marBottom w:val="0"/>
      <w:divBdr>
        <w:top w:val="none" w:sz="0" w:space="0" w:color="auto"/>
        <w:left w:val="none" w:sz="0" w:space="0" w:color="auto"/>
        <w:bottom w:val="none" w:sz="0" w:space="0" w:color="auto"/>
        <w:right w:val="none" w:sz="0" w:space="0" w:color="auto"/>
      </w:divBdr>
    </w:div>
    <w:div w:id="1171339042">
      <w:bodyDiv w:val="1"/>
      <w:marLeft w:val="0"/>
      <w:marRight w:val="0"/>
      <w:marTop w:val="0"/>
      <w:marBottom w:val="0"/>
      <w:divBdr>
        <w:top w:val="none" w:sz="0" w:space="0" w:color="auto"/>
        <w:left w:val="none" w:sz="0" w:space="0" w:color="auto"/>
        <w:bottom w:val="none" w:sz="0" w:space="0" w:color="auto"/>
        <w:right w:val="none" w:sz="0" w:space="0" w:color="auto"/>
      </w:divBdr>
    </w:div>
    <w:div w:id="1172842903">
      <w:bodyDiv w:val="1"/>
      <w:marLeft w:val="0"/>
      <w:marRight w:val="0"/>
      <w:marTop w:val="0"/>
      <w:marBottom w:val="0"/>
      <w:divBdr>
        <w:top w:val="none" w:sz="0" w:space="0" w:color="auto"/>
        <w:left w:val="none" w:sz="0" w:space="0" w:color="auto"/>
        <w:bottom w:val="none" w:sz="0" w:space="0" w:color="auto"/>
        <w:right w:val="none" w:sz="0" w:space="0" w:color="auto"/>
      </w:divBdr>
    </w:div>
    <w:div w:id="1222447289">
      <w:bodyDiv w:val="1"/>
      <w:marLeft w:val="0"/>
      <w:marRight w:val="0"/>
      <w:marTop w:val="0"/>
      <w:marBottom w:val="0"/>
      <w:divBdr>
        <w:top w:val="none" w:sz="0" w:space="0" w:color="auto"/>
        <w:left w:val="none" w:sz="0" w:space="0" w:color="auto"/>
        <w:bottom w:val="none" w:sz="0" w:space="0" w:color="auto"/>
        <w:right w:val="none" w:sz="0" w:space="0" w:color="auto"/>
      </w:divBdr>
    </w:div>
    <w:div w:id="1231379996">
      <w:bodyDiv w:val="1"/>
      <w:marLeft w:val="0"/>
      <w:marRight w:val="0"/>
      <w:marTop w:val="0"/>
      <w:marBottom w:val="0"/>
      <w:divBdr>
        <w:top w:val="none" w:sz="0" w:space="0" w:color="auto"/>
        <w:left w:val="none" w:sz="0" w:space="0" w:color="auto"/>
        <w:bottom w:val="none" w:sz="0" w:space="0" w:color="auto"/>
        <w:right w:val="none" w:sz="0" w:space="0" w:color="auto"/>
      </w:divBdr>
    </w:div>
    <w:div w:id="1299650247">
      <w:bodyDiv w:val="1"/>
      <w:marLeft w:val="0"/>
      <w:marRight w:val="0"/>
      <w:marTop w:val="0"/>
      <w:marBottom w:val="0"/>
      <w:divBdr>
        <w:top w:val="none" w:sz="0" w:space="0" w:color="auto"/>
        <w:left w:val="none" w:sz="0" w:space="0" w:color="auto"/>
        <w:bottom w:val="none" w:sz="0" w:space="0" w:color="auto"/>
        <w:right w:val="none" w:sz="0" w:space="0" w:color="auto"/>
      </w:divBdr>
    </w:div>
    <w:div w:id="13693768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0714473">
      <w:bodyDiv w:val="1"/>
      <w:marLeft w:val="0"/>
      <w:marRight w:val="0"/>
      <w:marTop w:val="0"/>
      <w:marBottom w:val="0"/>
      <w:divBdr>
        <w:top w:val="none" w:sz="0" w:space="0" w:color="auto"/>
        <w:left w:val="none" w:sz="0" w:space="0" w:color="auto"/>
        <w:bottom w:val="none" w:sz="0" w:space="0" w:color="auto"/>
        <w:right w:val="none" w:sz="0" w:space="0" w:color="auto"/>
      </w:divBdr>
    </w:div>
    <w:div w:id="142869565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9754623">
      <w:bodyDiv w:val="1"/>
      <w:marLeft w:val="0"/>
      <w:marRight w:val="0"/>
      <w:marTop w:val="0"/>
      <w:marBottom w:val="0"/>
      <w:divBdr>
        <w:top w:val="none" w:sz="0" w:space="0" w:color="auto"/>
        <w:left w:val="none" w:sz="0" w:space="0" w:color="auto"/>
        <w:bottom w:val="none" w:sz="0" w:space="0" w:color="auto"/>
        <w:right w:val="none" w:sz="0" w:space="0" w:color="auto"/>
      </w:divBdr>
    </w:div>
    <w:div w:id="1552764147">
      <w:bodyDiv w:val="1"/>
      <w:marLeft w:val="0"/>
      <w:marRight w:val="0"/>
      <w:marTop w:val="0"/>
      <w:marBottom w:val="0"/>
      <w:divBdr>
        <w:top w:val="none" w:sz="0" w:space="0" w:color="auto"/>
        <w:left w:val="none" w:sz="0" w:space="0" w:color="auto"/>
        <w:bottom w:val="none" w:sz="0" w:space="0" w:color="auto"/>
        <w:right w:val="none" w:sz="0" w:space="0" w:color="auto"/>
      </w:divBdr>
    </w:div>
    <w:div w:id="156506655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3346005">
      <w:bodyDiv w:val="1"/>
      <w:marLeft w:val="0"/>
      <w:marRight w:val="0"/>
      <w:marTop w:val="0"/>
      <w:marBottom w:val="0"/>
      <w:divBdr>
        <w:top w:val="none" w:sz="0" w:space="0" w:color="auto"/>
        <w:left w:val="none" w:sz="0" w:space="0" w:color="auto"/>
        <w:bottom w:val="none" w:sz="0" w:space="0" w:color="auto"/>
        <w:right w:val="none" w:sz="0" w:space="0" w:color="auto"/>
      </w:divBdr>
    </w:div>
    <w:div w:id="1653830510">
      <w:bodyDiv w:val="1"/>
      <w:marLeft w:val="0"/>
      <w:marRight w:val="0"/>
      <w:marTop w:val="0"/>
      <w:marBottom w:val="0"/>
      <w:divBdr>
        <w:top w:val="none" w:sz="0" w:space="0" w:color="auto"/>
        <w:left w:val="none" w:sz="0" w:space="0" w:color="auto"/>
        <w:bottom w:val="none" w:sz="0" w:space="0" w:color="auto"/>
        <w:right w:val="none" w:sz="0" w:space="0" w:color="auto"/>
      </w:divBdr>
    </w:div>
    <w:div w:id="1696534793">
      <w:bodyDiv w:val="1"/>
      <w:marLeft w:val="0"/>
      <w:marRight w:val="0"/>
      <w:marTop w:val="0"/>
      <w:marBottom w:val="0"/>
      <w:divBdr>
        <w:top w:val="none" w:sz="0" w:space="0" w:color="auto"/>
        <w:left w:val="none" w:sz="0" w:space="0" w:color="auto"/>
        <w:bottom w:val="none" w:sz="0" w:space="0" w:color="auto"/>
        <w:right w:val="none" w:sz="0" w:space="0" w:color="auto"/>
      </w:divBdr>
    </w:div>
    <w:div w:id="1707564608">
      <w:bodyDiv w:val="1"/>
      <w:marLeft w:val="0"/>
      <w:marRight w:val="0"/>
      <w:marTop w:val="0"/>
      <w:marBottom w:val="0"/>
      <w:divBdr>
        <w:top w:val="none" w:sz="0" w:space="0" w:color="auto"/>
        <w:left w:val="none" w:sz="0" w:space="0" w:color="auto"/>
        <w:bottom w:val="none" w:sz="0" w:space="0" w:color="auto"/>
        <w:right w:val="none" w:sz="0" w:space="0" w:color="auto"/>
      </w:divBdr>
    </w:div>
    <w:div w:id="1708678825">
      <w:bodyDiv w:val="1"/>
      <w:marLeft w:val="0"/>
      <w:marRight w:val="0"/>
      <w:marTop w:val="0"/>
      <w:marBottom w:val="0"/>
      <w:divBdr>
        <w:top w:val="none" w:sz="0" w:space="0" w:color="auto"/>
        <w:left w:val="none" w:sz="0" w:space="0" w:color="auto"/>
        <w:bottom w:val="none" w:sz="0" w:space="0" w:color="auto"/>
        <w:right w:val="none" w:sz="0" w:space="0" w:color="auto"/>
      </w:divBdr>
    </w:div>
    <w:div w:id="1737194151">
      <w:bodyDiv w:val="1"/>
      <w:marLeft w:val="0"/>
      <w:marRight w:val="0"/>
      <w:marTop w:val="0"/>
      <w:marBottom w:val="0"/>
      <w:divBdr>
        <w:top w:val="none" w:sz="0" w:space="0" w:color="auto"/>
        <w:left w:val="none" w:sz="0" w:space="0" w:color="auto"/>
        <w:bottom w:val="none" w:sz="0" w:space="0" w:color="auto"/>
        <w:right w:val="none" w:sz="0" w:space="0" w:color="auto"/>
      </w:divBdr>
    </w:div>
    <w:div w:id="17380891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672637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4849219">
      <w:bodyDiv w:val="1"/>
      <w:marLeft w:val="0"/>
      <w:marRight w:val="0"/>
      <w:marTop w:val="0"/>
      <w:marBottom w:val="0"/>
      <w:divBdr>
        <w:top w:val="none" w:sz="0" w:space="0" w:color="auto"/>
        <w:left w:val="none" w:sz="0" w:space="0" w:color="auto"/>
        <w:bottom w:val="none" w:sz="0" w:space="0" w:color="auto"/>
        <w:right w:val="none" w:sz="0" w:space="0" w:color="auto"/>
      </w:divBdr>
    </w:div>
    <w:div w:id="1897929754">
      <w:bodyDiv w:val="1"/>
      <w:marLeft w:val="0"/>
      <w:marRight w:val="0"/>
      <w:marTop w:val="0"/>
      <w:marBottom w:val="0"/>
      <w:divBdr>
        <w:top w:val="none" w:sz="0" w:space="0" w:color="auto"/>
        <w:left w:val="none" w:sz="0" w:space="0" w:color="auto"/>
        <w:bottom w:val="none" w:sz="0" w:space="0" w:color="auto"/>
        <w:right w:val="none" w:sz="0" w:space="0" w:color="auto"/>
      </w:divBdr>
    </w:div>
    <w:div w:id="1920091447">
      <w:bodyDiv w:val="1"/>
      <w:marLeft w:val="0"/>
      <w:marRight w:val="0"/>
      <w:marTop w:val="0"/>
      <w:marBottom w:val="0"/>
      <w:divBdr>
        <w:top w:val="none" w:sz="0" w:space="0" w:color="auto"/>
        <w:left w:val="none" w:sz="0" w:space="0" w:color="auto"/>
        <w:bottom w:val="none" w:sz="0" w:space="0" w:color="auto"/>
        <w:right w:val="none" w:sz="0" w:space="0" w:color="auto"/>
      </w:divBdr>
    </w:div>
    <w:div w:id="1934389195">
      <w:bodyDiv w:val="1"/>
      <w:marLeft w:val="0"/>
      <w:marRight w:val="0"/>
      <w:marTop w:val="0"/>
      <w:marBottom w:val="0"/>
      <w:divBdr>
        <w:top w:val="none" w:sz="0" w:space="0" w:color="auto"/>
        <w:left w:val="none" w:sz="0" w:space="0" w:color="auto"/>
        <w:bottom w:val="none" w:sz="0" w:space="0" w:color="auto"/>
        <w:right w:val="none" w:sz="0" w:space="0" w:color="auto"/>
      </w:divBdr>
    </w:div>
    <w:div w:id="1951817325">
      <w:bodyDiv w:val="1"/>
      <w:marLeft w:val="0"/>
      <w:marRight w:val="0"/>
      <w:marTop w:val="0"/>
      <w:marBottom w:val="0"/>
      <w:divBdr>
        <w:top w:val="none" w:sz="0" w:space="0" w:color="auto"/>
        <w:left w:val="none" w:sz="0" w:space="0" w:color="auto"/>
        <w:bottom w:val="none" w:sz="0" w:space="0" w:color="auto"/>
        <w:right w:val="none" w:sz="0" w:space="0" w:color="auto"/>
      </w:divBdr>
    </w:div>
    <w:div w:id="2046327865">
      <w:bodyDiv w:val="1"/>
      <w:marLeft w:val="0"/>
      <w:marRight w:val="0"/>
      <w:marTop w:val="0"/>
      <w:marBottom w:val="0"/>
      <w:divBdr>
        <w:top w:val="none" w:sz="0" w:space="0" w:color="auto"/>
        <w:left w:val="none" w:sz="0" w:space="0" w:color="auto"/>
        <w:bottom w:val="none" w:sz="0" w:space="0" w:color="auto"/>
        <w:right w:val="none" w:sz="0" w:space="0" w:color="auto"/>
      </w:divBdr>
    </w:div>
    <w:div w:id="2049183549">
      <w:bodyDiv w:val="1"/>
      <w:marLeft w:val="0"/>
      <w:marRight w:val="0"/>
      <w:marTop w:val="0"/>
      <w:marBottom w:val="0"/>
      <w:divBdr>
        <w:top w:val="none" w:sz="0" w:space="0" w:color="auto"/>
        <w:left w:val="none" w:sz="0" w:space="0" w:color="auto"/>
        <w:bottom w:val="none" w:sz="0" w:space="0" w:color="auto"/>
        <w:right w:val="none" w:sz="0" w:space="0" w:color="auto"/>
      </w:divBdr>
    </w:div>
    <w:div w:id="20568521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18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ONR.Procurement@onr.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1247"/>
    <w:rsid w:val="00115C2A"/>
    <w:rsid w:val="00183F29"/>
    <w:rsid w:val="00185A1E"/>
    <w:rsid w:val="001C0E56"/>
    <w:rsid w:val="001D7212"/>
    <w:rsid w:val="002550FD"/>
    <w:rsid w:val="00333F8E"/>
    <w:rsid w:val="00350199"/>
    <w:rsid w:val="00390290"/>
    <w:rsid w:val="004426E8"/>
    <w:rsid w:val="005426B1"/>
    <w:rsid w:val="00572E64"/>
    <w:rsid w:val="007154C5"/>
    <w:rsid w:val="0080268A"/>
    <w:rsid w:val="00835E07"/>
    <w:rsid w:val="00866AF5"/>
    <w:rsid w:val="00866EE3"/>
    <w:rsid w:val="00963245"/>
    <w:rsid w:val="00965FA8"/>
    <w:rsid w:val="00A23843"/>
    <w:rsid w:val="00A61B8C"/>
    <w:rsid w:val="00A717FB"/>
    <w:rsid w:val="00C41BCC"/>
    <w:rsid w:val="00C41D70"/>
    <w:rsid w:val="00C505AE"/>
    <w:rsid w:val="00DD154F"/>
    <w:rsid w:val="00DD7BA4"/>
    <w:rsid w:val="00E318CE"/>
    <w:rsid w:val="00E646E1"/>
    <w:rsid w:val="00E7527D"/>
    <w:rsid w:val="00F120FC"/>
    <w:rsid w:val="00F41155"/>
    <w:rsid w:val="00F93872"/>
    <w:rsid w:val="00F941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1" ma:contentTypeDescription="Create a new document." ma:contentTypeScope="" ma:versionID="44c6eba4964029ba702eb0be91bf987c">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9b78aa1962a253d983b2a665060f3de"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ONR267</b:Tag>
    <b:SourceType>ElectronicSource</b:SourceType>
    <b:Guid>{788980D4-349D-4062-9F66-BC3F14C6C0FF}</b:Guid>
    <b:Author>
      <b:Author>
        <b:Corporate>ONR</b:Corporate>
      </b:Author>
    </b:Author>
    <b:Title>ONR-ENF-GD-012- Guide to Collecting and Exhibiting Material as Evidence </b:Title>
    <b:RefOrder>14</b:RefOrder>
  </b:Source>
  <b:Source>
    <b:Tag>HSE25</b:Tag>
    <b:SourceType>InternetSite</b:SourceType>
    <b:Guid>{DC05FE6F-E426-4C2D-8629-6803E74847EE}</b:Guid>
    <b:Author>
      <b:Author>
        <b:Corporate>HSE</b:Corporate>
      </b:Author>
    </b:Author>
    <b:Title>Collecting witness evidence</b:Title>
    <b:URL>http://www.hse.gov.uk/enforce/enforcementguidesc/collectingwitness/statements.htm</b:URL>
    <b:RefOrder>12</b:RefOrder>
  </b:Source>
  <b:Source>
    <b:Tag>HSE26</b:Tag>
    <b:SourceType>InternetSite</b:SourceType>
    <b:Guid>{879ED227-423A-49AA-A35A-D0F34989BC9C}</b:Guid>
    <b:Author>
      <b:Author>
        <b:Corporate>HSE</b:Corporate>
      </b:Author>
    </b:Author>
    <b:Title>Order of collecting evidence</b:Title>
    <b:URL>https://www.hse.gov.uk/enforce/enforcementguidesc/collectingwitness/order.htm</b:URL>
    <b:RefOrder>11</b:RefOrder>
  </b:Source>
  <b:Source>
    <b:Tag>ONR352</b:Tag>
    <b:SourceType>ElectronicSource</b:SourceType>
    <b:Guid>{512A052C-B8DB-4EFB-90E0-17EBE6D7E62D}</b:Guid>
    <b:Title>ONR-ENF-GD-008 - Interviewing Suspects – Guidance for ONR Inspectors in Great Britain</b:Title>
    <b:Author>
      <b:Author>
        <b:Corporate>ONR</b:Corporate>
      </b:Author>
    </b:Author>
    <b:RefOrder>9</b:RefOrder>
  </b:Source>
  <b:Source>
    <b:Tag>ONR31</b:Tag>
    <b:SourceType>Report</b:SourceType>
    <b:Guid>{814EADDA-E0B6-49F5-9BCD-011EF9F00160}</b:Guid>
    <b:Author>
      <b:Author>
        <b:Corporate>ONR</b:Corporate>
      </b:Author>
    </b:Author>
    <b:Title>ONR-ENF-GD-005 - Conducting Investigations</b:Title>
    <b:RefOrder>1</b:RefOrder>
  </b:Source>
  <b:Source>
    <b:Tag>CPS09</b:Tag>
    <b:SourceType>InternetSite</b:SourceType>
    <b:Guid>{4765009A-A453-47CF-B3E1-CE04DCF1547F}</b:Guid>
    <b:Author>
      <b:Author>
        <b:Corporate>CPS</b:Corporate>
      </b:Author>
    </b:Author>
    <b:Title>Witness Anonymity (The Director's Guidance)</b:Title>
    <b:Year>2009</b:Year>
    <b:Month>December</b:Month>
    <b:URL>https://www.cps.gov.uk/legal-guidance/witness-anonymity-directors-guidance</b:URL>
    <b:RefOrder>2</b:RefOrder>
  </b:Source>
  <b:Source>
    <b:Tag>VPS</b:Tag>
    <b:SourceType>Misc</b:SourceType>
    <b:Guid>{2C5BA3BA-F37B-451B-AB31-DBC3A948E144}</b:Guid>
    <b:Title>ONR-ENF-GD-023 Victim Personal Statement in England and Wales</b:Title>
    <b:RefOrder>10</b:RefOrder>
  </b:Source>
  <b:Source>
    <b:Tag>LP70</b:Tag>
    <b:SourceType>Misc</b:SourceType>
    <b:Guid>{F70CB06A-69F2-4E0D-8FDA-182C8E481BD9}</b:Guid>
    <b:Title>ONR-DOC-TEMP-057 - LP70 Statement of Witness &amp; ONR-DOC-TEMP-058 - LP70 Statement of Witness continuation sheet</b:Title>
    <b:RefOrder>3</b:RefOrder>
  </b:Source>
  <b:Source>
    <b:Tag>ONR3</b:Tag>
    <b:SourceType>Misc</b:SourceType>
    <b:Guid>{ACCA69FE-0AF0-4AB7-99EE-7CD54908B255}</b:Guid>
    <b:Title>ONR-DOC-TEMP-163 - LPS 70 Statement of witness Scotland &amp; ONR-DOC-TEMP-162 - LPS 70 Statement of witness Scotland continuation sheet</b:Title>
    <b:RefOrder>4</b:RefOrder>
  </b:Source>
  <b:Source>
    <b:Tag>LP7HSW</b:Tag>
    <b:SourceType>Misc</b:SourceType>
    <b:Guid>{A30B1E03-AB54-49C3-A19F-6D723069E01B}</b:Guid>
    <b:Title>ONR-DOC-TEMP-108 - Legal Form - LP7 HSW - Statement of person required to provide information</b:Title>
    <b:RefOrder>5</b:RefOrder>
  </b:Source>
  <b:Source>
    <b:Tag>LP7EA</b:Tag>
    <b:SourceType>Misc</b:SourceType>
    <b:Guid>{405C025F-2505-4166-869B-1A0FE8DE2F36}</b:Guid>
    <b:Title>ONR-DOC-TEMP-109 - Legal Form - LP7 EA - Statement of person required to provide information</b:Title>
    <b:RefOrder>6</b:RefOrder>
  </b:Source>
  <b:Source>
    <b:Tag>LPS7HSW</b:Tag>
    <b:SourceType>Misc</b:SourceType>
    <b:Guid>{35CA9611-D636-497A-8C40-89F6B267DCE4}</b:Guid>
    <b:Title>ONR-DOC-TEMP-165 - LPS 7 HSW statement of person required to provide information</b:Title>
    <b:RefOrder>7</b:RefOrder>
  </b:Source>
  <b:Source>
    <b:Tag>LPS7EA</b:Tag>
    <b:SourceType>Misc</b:SourceType>
    <b:Guid>{6E4D3BD4-4901-4678-BEEB-D027F0D5F669}</b:Guid>
    <b:Title>ONR-DOC-TEMP-164 - LPS 7 EA Statement of person required to provide information</b:Title>
    <b:RefOrder>8</b:RefOrder>
  </b:Source>
  <b:Source>
    <b:Tag>CPR</b:Tag>
    <b:SourceType>Misc</b:SourceType>
    <b:Guid>{B81715F7-E1CC-4678-BF8E-102E9BE8B5DE}</b:Guid>
    <b:Title>The Criminal Procedure Rules 2020</b:Title>
    <b:URL>https://www.legislation.gov.uk/uksi/2020/759/contents/made</b:URL>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0BAB3-466D-4F9E-845B-E098D2095A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B178E1-A981-4DC6-9F42-3A930867CDB4}">
  <ds:schemaRefs>
    <ds:schemaRef ds:uri="http://schemas.microsoft.com/sharepoint/v3/contenttype/forms"/>
  </ds:schemaRefs>
</ds:datastoreItem>
</file>

<file path=customXml/itemProps4.xml><?xml version="1.0" encoding="utf-8"?>
<ds:datastoreItem xmlns:ds="http://schemas.openxmlformats.org/officeDocument/2006/customXml" ds:itemID="{2B348535-5638-4506-BFDB-3D5444B3F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EE769C-E616-4037-B771-66FD2CEC3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4154</Words>
  <Characters>23517</Characters>
  <Application>Microsoft Office Word</Application>
  <DocSecurity>4</DocSecurity>
  <Lines>979</Lines>
  <Paragraphs>576</Paragraphs>
  <ScaleCrop>false</ScaleCrop>
  <Manager>Office for Nuclear Regulation</Manager>
  <Company>Office for Nuclear Regulation</Company>
  <LinksUpToDate>false</LinksUpToDate>
  <CharactersWithSpaces>27095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Witness statement taking</dc:title>
  <dc:subject>[Subtitle or description]</dc:subject>
  <cp:keywords>[Key words separated by commas]</cp:keywords>
  <dc:description/>
  <cp:revision>2</cp:revision>
  <cp:lastPrinted>2016-11-28T11:35:00Z</cp:lastPrinted>
  <dcterms:created xsi:type="dcterms:W3CDTF">2024-09-26T08:01:00Z</dcterms:created>
  <dcterms:modified xsi:type="dcterms:W3CDTF">2024-09-26T08:01:00Z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